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6C2" w:rsidRPr="00D038DB" w:rsidRDefault="006116C2" w:rsidP="006116C2">
      <w:pPr>
        <w:rPr>
          <w:rFonts w:ascii="黑体" w:eastAsia="黑体" w:hAnsi="黑体"/>
          <w:sz w:val="32"/>
          <w:szCs w:val="32"/>
        </w:rPr>
      </w:pPr>
      <w:bookmarkStart w:id="0" w:name="_Toc182121124"/>
      <w:bookmarkStart w:id="1" w:name="_Toc184480090"/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  <w:r w:rsidRPr="00953EA4">
        <w:rPr>
          <w:rFonts w:ascii="Arial" w:eastAsia="黑体" w:hAnsi="Arial" w:cs="Arial"/>
          <w:sz w:val="32"/>
          <w:szCs w:val="32"/>
        </w:rPr>
        <w:t xml:space="preserve">             </w:t>
      </w:r>
      <w:r w:rsidRPr="00953EA4">
        <w:rPr>
          <w:rFonts w:ascii="Arial" w:eastAsia="黑体" w:hAnsi="Arial" w:cs="Arial"/>
          <w:sz w:val="32"/>
        </w:rPr>
        <w:t xml:space="preserve">         </w:t>
      </w:r>
      <w:r w:rsidRPr="00953EA4">
        <w:rPr>
          <w:rFonts w:ascii="Arial" w:eastAsia="黑体" w:hAnsi="Arial" w:cs="Arial"/>
          <w:b/>
          <w:sz w:val="32"/>
        </w:rPr>
        <w:t xml:space="preserve">   </w:t>
      </w:r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b/>
          <w:sz w:val="32"/>
        </w:rPr>
      </w:pPr>
    </w:p>
    <w:p w:rsidR="006116C2" w:rsidRPr="00953EA4" w:rsidRDefault="006116C2" w:rsidP="006116C2">
      <w:pPr>
        <w:spacing w:line="1600" w:lineRule="exact"/>
        <w:jc w:val="center"/>
        <w:rPr>
          <w:rFonts w:ascii="Arial" w:eastAsia="黑体" w:hAnsi="Arial" w:cs="Arial"/>
          <w:b/>
          <w:spacing w:val="160"/>
          <w:w w:val="120"/>
          <w:sz w:val="72"/>
          <w:szCs w:val="72"/>
        </w:rPr>
      </w:pPr>
    </w:p>
    <w:p w:rsidR="00862E5A" w:rsidRPr="001D5CEC" w:rsidRDefault="00115FFF" w:rsidP="001D5CEC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/>
          <w:b/>
          <w:noProof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73" o:spid="_x0000_s1033" type="#_x0000_t75" alt="说明: 文件名cc" style="position:absolute;left:0;text-align:left;margin-left:199.25pt;margin-top:-87.8pt;width:88.4pt;height:84.7pt;z-index:4;visibility:visible">
            <v:imagedata r:id="rId8" o:title=" 文件名cc"/>
            <w10:anchorlock/>
          </v:shape>
        </w:pict>
      </w:r>
      <w:r w:rsidR="00834CAB">
        <w:rPr>
          <w:rFonts w:ascii="黑体" w:eastAsia="黑体" w:hAnsi="黑体" w:hint="eastAsia"/>
          <w:b/>
          <w:sz w:val="52"/>
          <w:szCs w:val="52"/>
        </w:rPr>
        <w:t>投资项目管理信息系统</w:t>
      </w:r>
    </w:p>
    <w:p w:rsidR="006116C2" w:rsidRPr="001D5CEC" w:rsidRDefault="00834CAB" w:rsidP="001D5CEC">
      <w:pPr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操作</w:t>
      </w:r>
      <w:r w:rsidR="00911A5B" w:rsidRPr="001D5CEC">
        <w:rPr>
          <w:rFonts w:ascii="黑体" w:eastAsia="黑体" w:hAnsi="黑体" w:hint="eastAsia"/>
          <w:b/>
          <w:sz w:val="52"/>
          <w:szCs w:val="52"/>
        </w:rPr>
        <w:t>手册</w:t>
      </w:r>
    </w:p>
    <w:p w:rsidR="006116C2" w:rsidRPr="00834CAB" w:rsidRDefault="006116C2" w:rsidP="006116C2">
      <w:pPr>
        <w:rPr>
          <w:rFonts w:ascii="Arial" w:eastAsia="黑体" w:hAnsi="Arial" w:cs="Arial"/>
          <w:szCs w:val="21"/>
        </w:rPr>
      </w:pPr>
    </w:p>
    <w:p w:rsidR="006116C2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AC295B" w:rsidRPr="00953EA4" w:rsidRDefault="00AC295B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AC295B" w:rsidRDefault="00AC295B" w:rsidP="006116C2">
      <w:pPr>
        <w:rPr>
          <w:rFonts w:ascii="Arial" w:eastAsia="黑体" w:hAnsi="Arial" w:cs="Arial"/>
          <w:sz w:val="32"/>
          <w:szCs w:val="32"/>
        </w:rPr>
      </w:pPr>
    </w:p>
    <w:p w:rsidR="00AC295B" w:rsidRPr="00953EA4" w:rsidRDefault="00AC295B" w:rsidP="006116C2">
      <w:pPr>
        <w:rPr>
          <w:rFonts w:ascii="Arial" w:eastAsia="黑体" w:hAnsi="Arial" w:cs="Arial"/>
          <w:sz w:val="32"/>
          <w:szCs w:val="32"/>
        </w:rPr>
      </w:pPr>
    </w:p>
    <w:p w:rsidR="00953EA4" w:rsidRPr="00953EA4" w:rsidRDefault="00953EA4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rPr>
          <w:rFonts w:ascii="Arial" w:eastAsia="黑体" w:hAnsi="Arial" w:cs="Arial"/>
          <w:sz w:val="32"/>
          <w:szCs w:val="32"/>
        </w:rPr>
      </w:pPr>
    </w:p>
    <w:p w:rsidR="006116C2" w:rsidRPr="00953EA4" w:rsidRDefault="006116C2" w:rsidP="006116C2">
      <w:pPr>
        <w:spacing w:line="240" w:lineRule="atLeast"/>
        <w:jc w:val="center"/>
        <w:rPr>
          <w:rFonts w:ascii="Arial" w:eastAsia="黑体" w:hAnsi="Arial" w:cs="Arial"/>
          <w:b/>
          <w:sz w:val="32"/>
        </w:rPr>
      </w:pPr>
    </w:p>
    <w:p w:rsidR="006116C2" w:rsidRPr="00953EA4" w:rsidRDefault="00115FFF" w:rsidP="006116C2">
      <w:pPr>
        <w:spacing w:line="400" w:lineRule="exact"/>
        <w:jc w:val="center"/>
        <w:rPr>
          <w:rFonts w:ascii="Arial" w:eastAsia="黑体" w:hAnsi="Arial" w:cs="Arial"/>
          <w:sz w:val="36"/>
        </w:rPr>
      </w:pPr>
      <w:r w:rsidRPr="00115FFF">
        <w:rPr>
          <w:rFonts w:ascii="Arial" w:eastAsia="黑体" w:hAnsi="Arial" w:cs="Arial"/>
          <w:noProof/>
          <w:sz w:val="32"/>
        </w:rPr>
        <w:pict>
          <v:line id="Line 5" o:spid="_x0000_s1032" style="position:absolute;left:0;text-align:left;flip:y;z-index:3;visibility:visible" from="-2.35pt,8.8pt" to="488.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keGg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" strokeweight="4pt"/>
        </w:pict>
      </w:r>
      <w:r w:rsidRPr="00115FFF">
        <w:rPr>
          <w:rFonts w:ascii="Arial" w:eastAsia="黑体" w:hAnsi="Arial" w:cs="Arial"/>
          <w:noProof/>
          <w:sz w:val="20"/>
        </w:rPr>
        <w:pict>
          <v:line id="Line 4" o:spid="_x0000_s1031" style="position:absolute;left:0;text-align:left;flip:y;z-index:2;visibility:visible" from="4.65pt,14.25pt" to="488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" strokeweight=".5pt"/>
        </w:pict>
      </w:r>
      <w:r w:rsidRPr="00115FFF">
        <w:rPr>
          <w:rFonts w:ascii="Arial" w:eastAsia="黑体" w:hAnsi="Arial" w:cs="Arial"/>
          <w:noProof/>
          <w:sz w:val="20"/>
        </w:rPr>
        <w:pict>
          <v:line id="Line 172" o:spid="_x0000_s1030" style="position:absolute;left:0;text-align:left;flip:y;z-index:1;visibility:visible" from="-2.35pt,14.25pt" to="474.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" strokeweight=".5pt"/>
        </w:pict>
      </w:r>
      <w:r w:rsidR="006116C2" w:rsidRPr="00953EA4">
        <w:rPr>
          <w:rFonts w:ascii="Arial" w:eastAsia="黑体" w:hAnsi="Arial" w:cs="Arial"/>
          <w:sz w:val="36"/>
        </w:rPr>
        <w:t xml:space="preserve">       </w:t>
      </w:r>
    </w:p>
    <w:p w:rsidR="006116C2" w:rsidRPr="00953EA4" w:rsidRDefault="006116C2" w:rsidP="006116C2">
      <w:pPr>
        <w:spacing w:line="400" w:lineRule="exact"/>
        <w:jc w:val="center"/>
        <w:rPr>
          <w:rFonts w:ascii="Arial" w:eastAsia="黑体" w:hAnsi="Arial" w:cs="Arial"/>
          <w:sz w:val="36"/>
        </w:rPr>
      </w:pPr>
      <w:r w:rsidRPr="00953EA4">
        <w:rPr>
          <w:rFonts w:ascii="Arial" w:eastAsia="黑体" w:hAnsi="Arial" w:cs="Arial"/>
          <w:sz w:val="36"/>
        </w:rPr>
        <w:t>中国石油集团东方地球物理公司信息技术中心</w:t>
      </w:r>
    </w:p>
    <w:p w:rsidR="006116C2" w:rsidRPr="00953EA4" w:rsidRDefault="006116C2" w:rsidP="006116C2">
      <w:pPr>
        <w:spacing w:line="400" w:lineRule="exact"/>
        <w:jc w:val="center"/>
        <w:rPr>
          <w:rFonts w:ascii="Arial" w:eastAsia="黑体" w:hAnsi="Arial" w:cs="Arial"/>
          <w:sz w:val="36"/>
        </w:rPr>
      </w:pPr>
      <w:r w:rsidRPr="00953EA4">
        <w:rPr>
          <w:rFonts w:ascii="Arial" w:eastAsia="黑体" w:hAnsi="Arial" w:cs="Arial"/>
          <w:sz w:val="36"/>
        </w:rPr>
        <w:t>北京中油瑞飞信息技术有限责任公司</w:t>
      </w:r>
    </w:p>
    <w:p w:rsidR="006116C2" w:rsidRDefault="006116C2" w:rsidP="006116C2">
      <w:pPr>
        <w:spacing w:line="400" w:lineRule="exact"/>
        <w:jc w:val="center"/>
        <w:rPr>
          <w:b/>
          <w:bCs/>
          <w:sz w:val="30"/>
          <w:szCs w:val="30"/>
        </w:rPr>
      </w:pPr>
      <w:r w:rsidRPr="00953EA4">
        <w:rPr>
          <w:rFonts w:ascii="Arial" w:eastAsia="黑体" w:hAnsi="Arial" w:cs="Arial"/>
          <w:b/>
          <w:bCs/>
          <w:sz w:val="30"/>
          <w:szCs w:val="30"/>
        </w:rPr>
        <w:t>ITC</w:t>
      </w:r>
      <w:r w:rsidRPr="00953EA4">
        <w:rPr>
          <w:rFonts w:ascii="Arial" w:eastAsia="黑体" w:hAnsi="Arial" w:cs="Arial"/>
          <w:b/>
          <w:bCs/>
          <w:sz w:val="30"/>
          <w:szCs w:val="30"/>
        </w:rPr>
        <w:t>，</w:t>
      </w:r>
      <w:r w:rsidRPr="00953EA4">
        <w:rPr>
          <w:rFonts w:ascii="Arial" w:eastAsia="黑体" w:hAnsi="Arial" w:cs="Arial"/>
          <w:b/>
          <w:bCs/>
          <w:sz w:val="30"/>
          <w:szCs w:val="30"/>
        </w:rPr>
        <w:t>BGP Inc.</w:t>
      </w:r>
      <w:r w:rsidRPr="00953EA4">
        <w:rPr>
          <w:rFonts w:ascii="Arial" w:eastAsia="黑体" w:hAnsi="Arial" w:cs="Arial"/>
          <w:b/>
          <w:bCs/>
          <w:sz w:val="30"/>
          <w:szCs w:val="30"/>
        </w:rPr>
        <w:t>，</w:t>
      </w:r>
      <w:r w:rsidRPr="00953EA4">
        <w:rPr>
          <w:rFonts w:ascii="Arial" w:eastAsia="黑体" w:hAnsi="Arial" w:cs="Arial"/>
          <w:b/>
          <w:bCs/>
          <w:sz w:val="30"/>
          <w:szCs w:val="30"/>
        </w:rPr>
        <w:t>CNPC</w:t>
      </w:r>
    </w:p>
    <w:p w:rsidR="007B1259" w:rsidRPr="00460064" w:rsidRDefault="006116C2" w:rsidP="00D607A4">
      <w:pPr>
        <w:jc w:val="center"/>
        <w:rPr>
          <w:sz w:val="18"/>
          <w:szCs w:val="18"/>
        </w:rPr>
      </w:pPr>
      <w:r w:rsidRPr="00D038DB">
        <w:rPr>
          <w:b/>
          <w:bCs/>
          <w:sz w:val="32"/>
          <w:szCs w:val="32"/>
        </w:rPr>
        <w:br w:type="page"/>
      </w:r>
      <w:r w:rsidR="00D607A4" w:rsidRPr="00460064">
        <w:rPr>
          <w:sz w:val="18"/>
          <w:szCs w:val="18"/>
        </w:rPr>
        <w:lastRenderedPageBreak/>
        <w:t xml:space="preserve"> </w:t>
      </w:r>
    </w:p>
    <w:p w:rsidR="00762B4E" w:rsidRDefault="00762B4E" w:rsidP="00934BDF">
      <w:pPr>
        <w:jc w:val="center"/>
        <w:rPr>
          <w:rFonts w:ascii="黑体" w:eastAsia="黑体" w:hAnsi="黑体"/>
          <w:b/>
          <w:sz w:val="44"/>
          <w:szCs w:val="44"/>
        </w:rPr>
      </w:pPr>
      <w:r w:rsidRPr="00762B4E">
        <w:rPr>
          <w:rFonts w:ascii="黑体" w:eastAsia="黑体" w:hAnsi="黑体" w:hint="eastAsia"/>
          <w:b/>
          <w:sz w:val="44"/>
          <w:szCs w:val="44"/>
        </w:rPr>
        <w:t>目录</w:t>
      </w:r>
    </w:p>
    <w:p w:rsidR="00762B4E" w:rsidRDefault="00762B4E" w:rsidP="00762B4E">
      <w:pPr>
        <w:ind w:firstLineChars="300" w:firstLine="542"/>
        <w:jc w:val="center"/>
        <w:rPr>
          <w:rFonts w:ascii="黑体" w:eastAsia="黑体" w:hAnsi="黑体"/>
          <w:b/>
          <w:sz w:val="18"/>
          <w:szCs w:val="18"/>
        </w:rPr>
      </w:pPr>
    </w:p>
    <w:p w:rsidR="00EE5567" w:rsidRDefault="00EE5567" w:rsidP="00762B4E">
      <w:pPr>
        <w:ind w:firstLineChars="300" w:firstLine="542"/>
        <w:jc w:val="center"/>
        <w:rPr>
          <w:rFonts w:ascii="黑体" w:eastAsia="黑体" w:hAnsi="黑体"/>
          <w:b/>
          <w:sz w:val="18"/>
          <w:szCs w:val="18"/>
        </w:rPr>
      </w:pPr>
    </w:p>
    <w:p w:rsidR="00EE5567" w:rsidRDefault="00EE5567" w:rsidP="00762B4E">
      <w:pPr>
        <w:ind w:firstLineChars="300" w:firstLine="542"/>
        <w:jc w:val="center"/>
        <w:rPr>
          <w:rFonts w:ascii="黑体" w:eastAsia="黑体" w:hAnsi="黑体"/>
          <w:b/>
          <w:sz w:val="18"/>
          <w:szCs w:val="18"/>
        </w:rPr>
      </w:pPr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r w:rsidRPr="00115FFF">
        <w:rPr>
          <w:rFonts w:ascii="Arial" w:hAnsi="Arial" w:cs="Arial"/>
          <w:b/>
          <w:sz w:val="24"/>
          <w:szCs w:val="24"/>
        </w:rPr>
        <w:fldChar w:fldCharType="begin"/>
      </w:r>
      <w:r w:rsidR="00762B4E" w:rsidRPr="00E1114C">
        <w:rPr>
          <w:rFonts w:ascii="Arial" w:hAnsi="Arial" w:cs="Arial"/>
          <w:b/>
          <w:sz w:val="24"/>
          <w:szCs w:val="24"/>
        </w:rPr>
        <w:instrText xml:space="preserve"> TOC \o "1-2" \h \z \u </w:instrText>
      </w:r>
      <w:r w:rsidRPr="00115FFF">
        <w:rPr>
          <w:rFonts w:ascii="Arial" w:hAnsi="Arial" w:cs="Arial"/>
          <w:b/>
          <w:sz w:val="24"/>
          <w:szCs w:val="24"/>
        </w:rPr>
        <w:fldChar w:fldCharType="separate"/>
      </w:r>
      <w:hyperlink w:anchor="_Toc391755077" w:history="1">
        <w:r w:rsidR="003E491B" w:rsidRPr="00127867">
          <w:rPr>
            <w:rStyle w:val="ae"/>
            <w:rFonts w:ascii="Arial" w:hAnsi="Arial" w:cs="Arial"/>
            <w:noProof/>
          </w:rPr>
          <w:t>1.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介绍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78" w:history="1">
        <w:r w:rsidR="003E491B" w:rsidRPr="00127867">
          <w:rPr>
            <w:rStyle w:val="ae"/>
            <w:noProof/>
          </w:rPr>
          <w:t>1.1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运行环境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79" w:history="1">
        <w:r w:rsidR="003E491B" w:rsidRPr="00127867">
          <w:rPr>
            <w:rStyle w:val="ae"/>
            <w:rFonts w:ascii="宋体" w:hAnsi="宋体"/>
            <w:noProof/>
          </w:rPr>
          <w:t>1.2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功能列表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80" w:history="1">
        <w:r w:rsidR="003E491B" w:rsidRPr="00127867">
          <w:rPr>
            <w:rStyle w:val="ae"/>
            <w:noProof/>
          </w:rPr>
          <w:t>1.3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操作岗位说明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81" w:history="1">
        <w:r w:rsidR="003E491B" w:rsidRPr="00127867">
          <w:rPr>
            <w:rStyle w:val="ae"/>
            <w:rFonts w:ascii="Arial" w:hAnsi="Arial" w:cs="Arial"/>
            <w:noProof/>
          </w:rPr>
          <w:t>2.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通用功能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83" w:history="1">
        <w:r w:rsidR="003E491B" w:rsidRPr="00127867">
          <w:rPr>
            <w:rStyle w:val="ae"/>
            <w:noProof/>
          </w:rPr>
          <w:t>2.1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登录系统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84" w:history="1">
        <w:r w:rsidR="003E491B" w:rsidRPr="00127867">
          <w:rPr>
            <w:rStyle w:val="ae"/>
            <w:noProof/>
          </w:rPr>
          <w:t>2.2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修改密码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85" w:history="1">
        <w:r w:rsidR="003E491B" w:rsidRPr="00127867">
          <w:rPr>
            <w:rStyle w:val="ae"/>
            <w:noProof/>
          </w:rPr>
          <w:t>2.3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常用操作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86" w:history="1">
        <w:r w:rsidR="003E491B" w:rsidRPr="00127867">
          <w:rPr>
            <w:rStyle w:val="ae"/>
            <w:rFonts w:ascii="Arial" w:hAnsi="Arial" w:cs="Arial"/>
            <w:noProof/>
          </w:rPr>
          <w:t>3.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项目计划管理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88" w:history="1">
        <w:r w:rsidR="003E491B" w:rsidRPr="00127867">
          <w:rPr>
            <w:rStyle w:val="ae"/>
            <w:noProof/>
          </w:rPr>
          <w:t>3.1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科研项目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94" w:history="1">
        <w:r w:rsidR="003E491B" w:rsidRPr="00127867">
          <w:rPr>
            <w:rStyle w:val="ae"/>
            <w:noProof/>
          </w:rPr>
          <w:t>3.2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前期项目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96" w:history="1">
        <w:r w:rsidR="003E491B" w:rsidRPr="00127867">
          <w:rPr>
            <w:rStyle w:val="ae"/>
            <w:noProof/>
          </w:rPr>
          <w:t>3.3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钻井项目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98" w:history="1">
        <w:r w:rsidR="003E491B" w:rsidRPr="00127867">
          <w:rPr>
            <w:rStyle w:val="ae"/>
            <w:noProof/>
          </w:rPr>
          <w:t>3.4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地面项目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099" w:history="1">
        <w:r w:rsidR="003E491B" w:rsidRPr="00127867">
          <w:rPr>
            <w:rStyle w:val="ae"/>
            <w:rFonts w:ascii="Arial" w:hAnsi="Arial" w:cs="Arial"/>
            <w:noProof/>
          </w:rPr>
          <w:t>4.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科研项目管理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01" w:history="1">
        <w:r w:rsidR="003E491B" w:rsidRPr="00127867">
          <w:rPr>
            <w:rStyle w:val="ae"/>
            <w:noProof/>
          </w:rPr>
          <w:t>4.1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费用管理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02" w:history="1">
        <w:r w:rsidR="003E491B" w:rsidRPr="00127867">
          <w:rPr>
            <w:rStyle w:val="ae"/>
            <w:rFonts w:ascii="Arial" w:hAnsi="Arial" w:cs="Arial"/>
            <w:noProof/>
          </w:rPr>
          <w:t>5.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前期项目管理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04" w:history="1">
        <w:r w:rsidR="003E491B" w:rsidRPr="00127867">
          <w:rPr>
            <w:rStyle w:val="ae"/>
            <w:noProof/>
          </w:rPr>
          <w:t>5.1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费用管理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05" w:history="1">
        <w:r w:rsidR="003E491B" w:rsidRPr="00127867">
          <w:rPr>
            <w:rStyle w:val="ae"/>
            <w:rFonts w:ascii="Arial" w:hAnsi="Arial" w:cs="Arial"/>
            <w:noProof/>
          </w:rPr>
          <w:t>6.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钻井项目管理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07" w:history="1">
        <w:r w:rsidR="003E491B" w:rsidRPr="00127867">
          <w:rPr>
            <w:rStyle w:val="ae"/>
            <w:noProof/>
          </w:rPr>
          <w:t>6.1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进度管理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08" w:history="1">
        <w:r w:rsidR="003E491B" w:rsidRPr="00127867">
          <w:rPr>
            <w:rStyle w:val="ae"/>
            <w:noProof/>
          </w:rPr>
          <w:t>6.2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概算管理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09" w:history="1">
        <w:r w:rsidR="003E491B" w:rsidRPr="00127867">
          <w:rPr>
            <w:rStyle w:val="ae"/>
            <w:noProof/>
          </w:rPr>
          <w:t>6.3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费用管理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0" w:history="1">
        <w:r w:rsidR="003E491B" w:rsidRPr="00127867">
          <w:rPr>
            <w:rStyle w:val="ae"/>
            <w:noProof/>
          </w:rPr>
          <w:t>6.4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结算明细管理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1" w:history="1">
        <w:r w:rsidR="003E491B" w:rsidRPr="00127867">
          <w:rPr>
            <w:rStyle w:val="ae"/>
            <w:noProof/>
          </w:rPr>
          <w:t>6.5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经济技术指标管理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2" w:history="1">
        <w:r w:rsidR="003E491B" w:rsidRPr="00127867">
          <w:rPr>
            <w:rStyle w:val="ae"/>
            <w:noProof/>
          </w:rPr>
          <w:t>6.6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物资管理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3" w:history="1">
        <w:r w:rsidR="003E491B" w:rsidRPr="00127867">
          <w:rPr>
            <w:rStyle w:val="ae"/>
            <w:rFonts w:ascii="Arial" w:hAnsi="Arial" w:cs="Arial"/>
            <w:noProof/>
          </w:rPr>
          <w:t>7.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地面项目管理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5" w:history="1">
        <w:r w:rsidR="003E491B" w:rsidRPr="00127867">
          <w:rPr>
            <w:rStyle w:val="ae"/>
            <w:noProof/>
          </w:rPr>
          <w:t>7.1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进度管理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6" w:history="1">
        <w:r w:rsidR="003E491B" w:rsidRPr="00127867">
          <w:rPr>
            <w:rStyle w:val="ae"/>
            <w:noProof/>
          </w:rPr>
          <w:t>7.2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概算管理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7" w:history="1">
        <w:r w:rsidR="003E491B" w:rsidRPr="00127867">
          <w:rPr>
            <w:rStyle w:val="ae"/>
            <w:noProof/>
          </w:rPr>
          <w:t>7.3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费用管理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8" w:history="1">
        <w:r w:rsidR="003E491B" w:rsidRPr="00127867">
          <w:rPr>
            <w:rStyle w:val="ae"/>
            <w:noProof/>
          </w:rPr>
          <w:t>7.4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结算明细管理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19" w:history="1">
        <w:r w:rsidR="003E491B" w:rsidRPr="00127867">
          <w:rPr>
            <w:rStyle w:val="ae"/>
            <w:noProof/>
          </w:rPr>
          <w:t>7.5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物资管理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0" w:history="1">
        <w:r w:rsidR="003E491B" w:rsidRPr="00127867">
          <w:rPr>
            <w:rStyle w:val="ae"/>
            <w:rFonts w:ascii="Arial" w:hAnsi="Arial" w:cs="Arial"/>
            <w:noProof/>
          </w:rPr>
          <w:t>8.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数据导入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2" w:history="1">
        <w:r w:rsidR="003E491B" w:rsidRPr="00127867">
          <w:rPr>
            <w:rStyle w:val="ae"/>
            <w:noProof/>
          </w:rPr>
          <w:t>8.1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进度管理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3" w:history="1">
        <w:r w:rsidR="003E491B" w:rsidRPr="00127867">
          <w:rPr>
            <w:rStyle w:val="ae"/>
            <w:noProof/>
          </w:rPr>
          <w:t>8.2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概算管理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4" w:history="1">
        <w:r w:rsidR="003E491B" w:rsidRPr="00127867">
          <w:rPr>
            <w:rStyle w:val="ae"/>
            <w:noProof/>
          </w:rPr>
          <w:t>8.3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结算管理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5" w:history="1">
        <w:r w:rsidR="003E491B" w:rsidRPr="00127867">
          <w:rPr>
            <w:rStyle w:val="ae"/>
            <w:noProof/>
          </w:rPr>
          <w:t>8.4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决算管理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42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6" w:history="1">
        <w:r w:rsidR="003E491B" w:rsidRPr="00127867">
          <w:rPr>
            <w:rStyle w:val="ae"/>
            <w:rFonts w:ascii="Arial" w:hAnsi="Arial" w:cs="Arial"/>
            <w:noProof/>
          </w:rPr>
          <w:t>9.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综合报表查询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8" w:history="1">
        <w:r w:rsidR="003E491B" w:rsidRPr="00127867">
          <w:rPr>
            <w:rStyle w:val="ae"/>
            <w:noProof/>
          </w:rPr>
          <w:t>9.1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汇总类报表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29" w:history="1">
        <w:r w:rsidR="003E491B" w:rsidRPr="00127867">
          <w:rPr>
            <w:rStyle w:val="ae"/>
            <w:noProof/>
          </w:rPr>
          <w:t>9.2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计划类报表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0" w:history="1">
        <w:r w:rsidR="003E491B" w:rsidRPr="00127867">
          <w:rPr>
            <w:rStyle w:val="ae"/>
            <w:noProof/>
          </w:rPr>
          <w:t>9.3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进度类报表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1" w:history="1">
        <w:r w:rsidR="003E491B" w:rsidRPr="00127867">
          <w:rPr>
            <w:rStyle w:val="ae"/>
            <w:noProof/>
          </w:rPr>
          <w:t>9.4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费用类报表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2" w:history="1">
        <w:r w:rsidR="003E491B" w:rsidRPr="00127867">
          <w:rPr>
            <w:rStyle w:val="ae"/>
            <w:noProof/>
          </w:rPr>
          <w:t>9.5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造价类报表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63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3" w:history="1">
        <w:r w:rsidR="003E491B" w:rsidRPr="00127867">
          <w:rPr>
            <w:rStyle w:val="ae"/>
            <w:rFonts w:ascii="Arial" w:hAnsi="Arial" w:cs="Arial"/>
            <w:noProof/>
          </w:rPr>
          <w:t>10.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投资成本分析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5" w:history="1">
        <w:r w:rsidR="003E491B" w:rsidRPr="00127867">
          <w:rPr>
            <w:rStyle w:val="ae"/>
            <w:noProof/>
          </w:rPr>
          <w:t>10.1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多维分析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63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6" w:history="1">
        <w:r w:rsidR="003E491B" w:rsidRPr="00127867">
          <w:rPr>
            <w:rStyle w:val="ae"/>
            <w:rFonts w:ascii="Arial" w:hAnsi="Arial" w:cs="Arial"/>
            <w:noProof/>
          </w:rPr>
          <w:t>11.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项目时效性分析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8" w:history="1">
        <w:r w:rsidR="003E491B" w:rsidRPr="00127867">
          <w:rPr>
            <w:rStyle w:val="ae"/>
            <w:noProof/>
          </w:rPr>
          <w:t>11.1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时效指标定义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39" w:history="1">
        <w:r w:rsidR="003E491B" w:rsidRPr="00127867">
          <w:rPr>
            <w:rStyle w:val="ae"/>
            <w:noProof/>
          </w:rPr>
          <w:t>11.2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时效指标分析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05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40" w:history="1">
        <w:r w:rsidR="003E491B" w:rsidRPr="00127867">
          <w:rPr>
            <w:rStyle w:val="ae"/>
            <w:noProof/>
          </w:rPr>
          <w:t>11.3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项目预警与提示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63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41" w:history="1">
        <w:r w:rsidR="003E491B" w:rsidRPr="00127867">
          <w:rPr>
            <w:rStyle w:val="ae"/>
            <w:rFonts w:ascii="Arial" w:hAnsi="Arial" w:cs="Arial"/>
            <w:noProof/>
          </w:rPr>
          <w:t>12.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项目进度监控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63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54" w:history="1">
        <w:r w:rsidR="003E491B" w:rsidRPr="00127867">
          <w:rPr>
            <w:rStyle w:val="ae"/>
            <w:rFonts w:ascii="Arial" w:hAnsi="Arial" w:cs="Arial"/>
            <w:noProof/>
          </w:rPr>
          <w:t>13.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系统管理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56" w:history="1">
        <w:r w:rsidR="003E491B" w:rsidRPr="00127867">
          <w:rPr>
            <w:rStyle w:val="ae"/>
            <w:noProof/>
          </w:rPr>
          <w:t>13.1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菜单管理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57" w:history="1">
        <w:r w:rsidR="003E491B" w:rsidRPr="00127867">
          <w:rPr>
            <w:rStyle w:val="ae"/>
            <w:noProof/>
          </w:rPr>
          <w:t>13.2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角色管理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58" w:history="1">
        <w:r w:rsidR="003E491B" w:rsidRPr="00127867">
          <w:rPr>
            <w:rStyle w:val="ae"/>
            <w:noProof/>
          </w:rPr>
          <w:t>13.3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用户管理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63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59" w:history="1">
        <w:r w:rsidR="003E491B" w:rsidRPr="00127867">
          <w:rPr>
            <w:rStyle w:val="ae"/>
            <w:rFonts w:ascii="Arial" w:hAnsi="Arial" w:cs="Arial"/>
            <w:noProof/>
          </w:rPr>
          <w:t>14.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字典维护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1" w:history="1">
        <w:r w:rsidR="003E491B" w:rsidRPr="00127867">
          <w:rPr>
            <w:rStyle w:val="ae"/>
            <w:noProof/>
          </w:rPr>
          <w:t>14.1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费用项目类型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2" w:history="1">
        <w:r w:rsidR="003E491B" w:rsidRPr="00127867">
          <w:rPr>
            <w:rStyle w:val="ae"/>
            <w:noProof/>
          </w:rPr>
          <w:t>14.2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业务类型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3" w:history="1">
        <w:r w:rsidR="003E491B" w:rsidRPr="00127867">
          <w:rPr>
            <w:rStyle w:val="ae"/>
            <w:noProof/>
          </w:rPr>
          <w:t>14.3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作业队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4" w:history="1">
        <w:r w:rsidR="003E491B" w:rsidRPr="00127867">
          <w:rPr>
            <w:rStyle w:val="ae"/>
            <w:noProof/>
          </w:rPr>
          <w:t>14.4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单位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5" w:history="1">
        <w:r w:rsidR="003E491B" w:rsidRPr="00127867">
          <w:rPr>
            <w:rStyle w:val="ae"/>
            <w:noProof/>
          </w:rPr>
          <w:t>14.5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区块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6" w:history="1">
        <w:r w:rsidR="003E491B" w:rsidRPr="00127867">
          <w:rPr>
            <w:rStyle w:val="ae"/>
            <w:noProof/>
          </w:rPr>
          <w:t>14.6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井组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7" w:history="1">
        <w:r w:rsidR="003E491B" w:rsidRPr="00127867">
          <w:rPr>
            <w:rStyle w:val="ae"/>
            <w:noProof/>
          </w:rPr>
          <w:t>14.7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地区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63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68" w:history="1">
        <w:r w:rsidR="003E491B" w:rsidRPr="00127867">
          <w:rPr>
            <w:rStyle w:val="ae"/>
            <w:rFonts w:ascii="Arial" w:hAnsi="Arial" w:cs="Arial"/>
            <w:noProof/>
          </w:rPr>
          <w:t>15.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系统配置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21"/>
        <w:tabs>
          <w:tab w:val="left" w:pos="126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70" w:history="1">
        <w:r w:rsidR="003E491B" w:rsidRPr="00127867">
          <w:rPr>
            <w:rStyle w:val="ae"/>
            <w:noProof/>
          </w:rPr>
          <w:t>15.1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hint="eastAsia"/>
            <w:noProof/>
          </w:rPr>
          <w:t>编码配置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3E491B" w:rsidRDefault="00115FFF">
      <w:pPr>
        <w:pStyle w:val="10"/>
        <w:tabs>
          <w:tab w:val="left" w:pos="630"/>
          <w:tab w:val="right" w:leader="dot" w:pos="9743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91755171" w:history="1">
        <w:r w:rsidR="003E491B" w:rsidRPr="00127867">
          <w:rPr>
            <w:rStyle w:val="ae"/>
            <w:rFonts w:ascii="Arial" w:hAnsi="Arial" w:cs="Arial"/>
            <w:noProof/>
          </w:rPr>
          <w:t>16.</w:t>
        </w:r>
        <w:r w:rsidR="003E491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E491B" w:rsidRPr="00127867">
          <w:rPr>
            <w:rStyle w:val="ae"/>
            <w:rFonts w:ascii="Arial" w:hAnsi="Arial" w:cs="Arial" w:hint="eastAsia"/>
            <w:noProof/>
          </w:rPr>
          <w:t>常见问题解答</w:t>
        </w:r>
        <w:r w:rsidR="003E491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E491B">
          <w:rPr>
            <w:noProof/>
            <w:webHidden/>
          </w:rPr>
          <w:instrText xml:space="preserve"> PAGEREF _Toc391755171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E491B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6116C2" w:rsidRDefault="00115FFF" w:rsidP="003E491B">
      <w:pPr>
        <w:spacing w:line="360" w:lineRule="auto"/>
        <w:ind w:firstLineChars="300" w:firstLine="720"/>
        <w:rPr>
          <w:szCs w:val="21"/>
        </w:rPr>
      </w:pPr>
      <w:r w:rsidRPr="00E1114C">
        <w:rPr>
          <w:rFonts w:ascii="Arial" w:hAnsi="Arial" w:cs="Arial"/>
          <w:sz w:val="24"/>
          <w:szCs w:val="24"/>
        </w:rPr>
        <w:fldChar w:fldCharType="end"/>
      </w:r>
    </w:p>
    <w:p w:rsidR="006116C2" w:rsidRPr="00D45DCD" w:rsidRDefault="006116C2" w:rsidP="006116C2">
      <w:pPr>
        <w:ind w:firstLineChars="300" w:firstLine="630"/>
        <w:rPr>
          <w:szCs w:val="21"/>
        </w:rPr>
        <w:sectPr w:rsidR="006116C2" w:rsidRPr="00D45DCD" w:rsidSect="00710776">
          <w:headerReference w:type="even" r:id="rId9"/>
          <w:headerReference w:type="default" r:id="rId10"/>
          <w:footerReference w:type="default" r:id="rId11"/>
          <w:pgSz w:w="11907" w:h="16839" w:code="9"/>
          <w:pgMar w:top="851" w:right="1077" w:bottom="851" w:left="1077" w:header="851" w:footer="851" w:gutter="0"/>
          <w:cols w:space="720"/>
          <w:titlePg/>
          <w:docGrid w:linePitch="272"/>
        </w:sectPr>
      </w:pPr>
    </w:p>
    <w:p w:rsidR="00911A5B" w:rsidRPr="00911A5B" w:rsidRDefault="00911A5B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2" w:name="_Toc239151925"/>
      <w:bookmarkStart w:id="3" w:name="_Toc249417420"/>
      <w:bookmarkStart w:id="4" w:name="_Toc391755077"/>
      <w:bookmarkEnd w:id="0"/>
      <w:bookmarkEnd w:id="1"/>
      <w:r w:rsidRPr="00911A5B">
        <w:rPr>
          <w:rFonts w:ascii="Arial" w:hAnsi="Arial" w:cs="Arial" w:hint="eastAsia"/>
        </w:rPr>
        <w:lastRenderedPageBreak/>
        <w:t>介绍</w:t>
      </w:r>
      <w:bookmarkEnd w:id="2"/>
      <w:bookmarkEnd w:id="3"/>
      <w:bookmarkEnd w:id="4"/>
    </w:p>
    <w:p w:rsidR="00DC22F3" w:rsidRDefault="00DC22F3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5" w:name="_Toc391755078"/>
      <w:r>
        <w:rPr>
          <w:rFonts w:hint="eastAsia"/>
        </w:rPr>
        <w:t>运行环境</w:t>
      </w:r>
      <w:bookmarkEnd w:id="5"/>
    </w:p>
    <w:p w:rsidR="00DC22F3" w:rsidRDefault="00DC22F3" w:rsidP="009C113C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操作系统：</w:t>
      </w:r>
      <w:r>
        <w:rPr>
          <w:rFonts w:hint="eastAsia"/>
        </w:rPr>
        <w:t>Windows XP</w:t>
      </w:r>
      <w:r>
        <w:rPr>
          <w:rFonts w:hint="eastAsia"/>
        </w:rPr>
        <w:t>，</w:t>
      </w:r>
      <w:r>
        <w:rPr>
          <w:rFonts w:hint="eastAsia"/>
        </w:rPr>
        <w:t>Windows 7</w:t>
      </w:r>
    </w:p>
    <w:p w:rsidR="002C7586" w:rsidRDefault="002C7586" w:rsidP="009C113C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浏览器：建议使用</w:t>
      </w:r>
      <w:r>
        <w:rPr>
          <w:rFonts w:hint="eastAsia"/>
        </w:rPr>
        <w:t>IE8</w:t>
      </w:r>
      <w:r>
        <w:rPr>
          <w:rFonts w:hint="eastAsia"/>
        </w:rPr>
        <w:t>浏览器</w:t>
      </w:r>
      <w:r w:rsidR="00571849">
        <w:rPr>
          <w:rFonts w:hint="eastAsia"/>
        </w:rPr>
        <w:t>。如果浏览器为</w:t>
      </w:r>
      <w:r w:rsidR="00571849">
        <w:rPr>
          <w:rFonts w:hint="eastAsia"/>
        </w:rPr>
        <w:t>IE8</w:t>
      </w:r>
      <w:r w:rsidR="00571849">
        <w:rPr>
          <w:rFonts w:hint="eastAsia"/>
        </w:rPr>
        <w:t>以上版本，建议使用“兼容性视图”。</w:t>
      </w:r>
    </w:p>
    <w:p w:rsidR="00352637" w:rsidRPr="00DC22F3" w:rsidRDefault="00352637" w:rsidP="009C113C">
      <w:pPr>
        <w:pStyle w:val="a0"/>
        <w:numPr>
          <w:ilvl w:val="0"/>
          <w:numId w:val="6"/>
        </w:numPr>
        <w:ind w:firstLineChars="0"/>
      </w:pPr>
      <w:r>
        <w:rPr>
          <w:rFonts w:hint="eastAsia"/>
        </w:rPr>
        <w:t>EXCEL</w:t>
      </w:r>
      <w:r>
        <w:rPr>
          <w:rFonts w:hint="eastAsia"/>
        </w:rPr>
        <w:t>：导入数据时，支持</w:t>
      </w:r>
      <w:r>
        <w:rPr>
          <w:rFonts w:hint="eastAsia"/>
        </w:rPr>
        <w:t xml:space="preserve">EXCEL </w:t>
      </w:r>
      <w:r w:rsidR="005E313B">
        <w:rPr>
          <w:rFonts w:hint="eastAsia"/>
        </w:rPr>
        <w:t>2003/</w:t>
      </w:r>
      <w:r>
        <w:rPr>
          <w:rFonts w:hint="eastAsia"/>
        </w:rPr>
        <w:t>2007</w:t>
      </w:r>
      <w:r w:rsidR="005E313B">
        <w:rPr>
          <w:rFonts w:hint="eastAsia"/>
        </w:rPr>
        <w:t>/</w:t>
      </w:r>
      <w:r>
        <w:rPr>
          <w:rFonts w:hint="eastAsia"/>
        </w:rPr>
        <w:t>2010</w:t>
      </w:r>
      <w:r w:rsidR="005E313B">
        <w:rPr>
          <w:rFonts w:hint="eastAsia"/>
        </w:rPr>
        <w:t>；导出报表时，支持</w:t>
      </w:r>
      <w:r w:rsidR="005E313B">
        <w:rPr>
          <w:rFonts w:hint="eastAsia"/>
        </w:rPr>
        <w:t>EXCEL 2007/2010</w:t>
      </w:r>
      <w:r>
        <w:rPr>
          <w:rFonts w:hint="eastAsia"/>
        </w:rPr>
        <w:t>。</w:t>
      </w:r>
    </w:p>
    <w:p w:rsidR="00B526F5" w:rsidRPr="004671C1" w:rsidRDefault="00D06D1D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  <w:rPr>
          <w:rFonts w:ascii="宋体" w:hAnsi="宋体"/>
        </w:rPr>
      </w:pPr>
      <w:bookmarkStart w:id="6" w:name="_Toc391755079"/>
      <w:r>
        <w:rPr>
          <w:rFonts w:hint="eastAsia"/>
        </w:rPr>
        <w:t>功能列表</w:t>
      </w:r>
      <w:bookmarkEnd w:id="6"/>
      <w:r w:rsidR="00911A5B" w:rsidRPr="00710776">
        <w:rPr>
          <w:rFonts w:ascii="宋体" w:hAnsi="宋体" w:hint="eastAsia"/>
        </w:rPr>
        <w:t xml:space="preserve"> </w:t>
      </w:r>
    </w:p>
    <w:tbl>
      <w:tblPr>
        <w:tblW w:w="9386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3"/>
        <w:gridCol w:w="1842"/>
        <w:gridCol w:w="6521"/>
      </w:tblGrid>
      <w:tr w:rsidR="00710776" w:rsidRPr="00710776" w:rsidTr="00166BED">
        <w:trPr>
          <w:trHeight w:val="301"/>
        </w:trPr>
        <w:tc>
          <w:tcPr>
            <w:tcW w:w="1023" w:type="dxa"/>
            <w:shd w:val="clear" w:color="auto" w:fill="D9D9D9" w:themeFill="background1" w:themeFillShade="D9"/>
          </w:tcPr>
          <w:p w:rsidR="00710776" w:rsidRPr="00710776" w:rsidRDefault="00710776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710776">
              <w:rPr>
                <w:rFonts w:asci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710776" w:rsidRPr="00710776" w:rsidRDefault="00710776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710776">
              <w:rPr>
                <w:rFonts w:asci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功能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:rsidR="00710776" w:rsidRPr="00710776" w:rsidRDefault="00710776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说明</w:t>
            </w:r>
          </w:p>
        </w:tc>
      </w:tr>
      <w:tr w:rsidR="00710776" w:rsidRPr="00710776" w:rsidTr="00166BED">
        <w:trPr>
          <w:trHeight w:val="271"/>
        </w:trPr>
        <w:tc>
          <w:tcPr>
            <w:tcW w:w="1023" w:type="dxa"/>
          </w:tcPr>
          <w:p w:rsidR="00710776" w:rsidRPr="00710776" w:rsidRDefault="00710776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710776"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:rsidR="00710776" w:rsidRPr="00710776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CF28E8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项目计划管理</w:t>
            </w:r>
          </w:p>
        </w:tc>
        <w:tc>
          <w:tcPr>
            <w:tcW w:w="6521" w:type="dxa"/>
          </w:tcPr>
          <w:p w:rsidR="00710776" w:rsidRPr="00710776" w:rsidRDefault="00710776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10776" w:rsidRPr="00710776" w:rsidTr="00166BED">
        <w:trPr>
          <w:trHeight w:val="271"/>
        </w:trPr>
        <w:tc>
          <w:tcPr>
            <w:tcW w:w="1023" w:type="dxa"/>
          </w:tcPr>
          <w:p w:rsidR="00710776" w:rsidRPr="00CF28E8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CF28E8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1.1</w:t>
            </w:r>
          </w:p>
        </w:tc>
        <w:tc>
          <w:tcPr>
            <w:tcW w:w="1842" w:type="dxa"/>
          </w:tcPr>
          <w:p w:rsidR="00710776" w:rsidRPr="00CF28E8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CF28E8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科研项目</w:t>
            </w:r>
          </w:p>
        </w:tc>
        <w:tc>
          <w:tcPr>
            <w:tcW w:w="6521" w:type="dxa"/>
          </w:tcPr>
          <w:p w:rsidR="00710776" w:rsidRPr="00710776" w:rsidRDefault="00710776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CF28E8" w:rsidRPr="00710776" w:rsidTr="00166BED">
        <w:trPr>
          <w:trHeight w:val="271"/>
        </w:trPr>
        <w:tc>
          <w:tcPr>
            <w:tcW w:w="1023" w:type="dxa"/>
          </w:tcPr>
          <w:p w:rsidR="00CF28E8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1.1.1</w:t>
            </w:r>
          </w:p>
        </w:tc>
        <w:tc>
          <w:tcPr>
            <w:tcW w:w="1842" w:type="dxa"/>
          </w:tcPr>
          <w:p w:rsidR="00CF28E8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基本信息</w:t>
            </w:r>
          </w:p>
        </w:tc>
        <w:tc>
          <w:tcPr>
            <w:tcW w:w="6521" w:type="dxa"/>
          </w:tcPr>
          <w:p w:rsidR="00CF28E8" w:rsidRPr="00710776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创建科研项目，填报科研项目的基本信息</w:t>
            </w:r>
            <w:r w:rsidR="00706FA9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。</w:t>
            </w:r>
          </w:p>
        </w:tc>
      </w:tr>
      <w:tr w:rsidR="00CF28E8" w:rsidRPr="00710776" w:rsidTr="00166BED">
        <w:trPr>
          <w:trHeight w:val="271"/>
        </w:trPr>
        <w:tc>
          <w:tcPr>
            <w:tcW w:w="1023" w:type="dxa"/>
          </w:tcPr>
          <w:p w:rsidR="00CF28E8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1.1.2</w:t>
            </w:r>
          </w:p>
        </w:tc>
        <w:tc>
          <w:tcPr>
            <w:tcW w:w="1842" w:type="dxa"/>
          </w:tcPr>
          <w:p w:rsidR="00CF28E8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年度计划</w:t>
            </w:r>
          </w:p>
        </w:tc>
        <w:tc>
          <w:tcPr>
            <w:tcW w:w="6521" w:type="dxa"/>
          </w:tcPr>
          <w:p w:rsidR="00CF28E8" w:rsidRPr="00710776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填报科研项目的年度计划信息，每年一次</w:t>
            </w:r>
            <w:r w:rsidR="00706FA9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。</w:t>
            </w:r>
          </w:p>
        </w:tc>
      </w:tr>
      <w:tr w:rsidR="00CF28E8" w:rsidRPr="00710776" w:rsidTr="00166BED">
        <w:trPr>
          <w:trHeight w:val="271"/>
        </w:trPr>
        <w:tc>
          <w:tcPr>
            <w:tcW w:w="1023" w:type="dxa"/>
          </w:tcPr>
          <w:p w:rsidR="00CF28E8" w:rsidRPr="00CF28E8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CF28E8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1.2</w:t>
            </w:r>
          </w:p>
        </w:tc>
        <w:tc>
          <w:tcPr>
            <w:tcW w:w="1842" w:type="dxa"/>
          </w:tcPr>
          <w:p w:rsidR="00CF28E8" w:rsidRPr="00CF28E8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CF28E8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前期项目</w:t>
            </w:r>
          </w:p>
        </w:tc>
        <w:tc>
          <w:tcPr>
            <w:tcW w:w="6521" w:type="dxa"/>
          </w:tcPr>
          <w:p w:rsidR="00CF28E8" w:rsidRPr="00710776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CF28E8" w:rsidRPr="00710776" w:rsidTr="00166BED">
        <w:trPr>
          <w:trHeight w:val="271"/>
        </w:trPr>
        <w:tc>
          <w:tcPr>
            <w:tcW w:w="1023" w:type="dxa"/>
          </w:tcPr>
          <w:p w:rsidR="00CF28E8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1.2.1</w:t>
            </w:r>
          </w:p>
        </w:tc>
        <w:tc>
          <w:tcPr>
            <w:tcW w:w="1842" w:type="dxa"/>
          </w:tcPr>
          <w:p w:rsidR="00CF28E8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基本信息</w:t>
            </w:r>
          </w:p>
        </w:tc>
        <w:tc>
          <w:tcPr>
            <w:tcW w:w="6521" w:type="dxa"/>
          </w:tcPr>
          <w:p w:rsidR="00CF28E8" w:rsidRPr="00710776" w:rsidRDefault="007B28A3" w:rsidP="007B28A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创建前期项目，填报前期项目的基本信息</w:t>
            </w:r>
            <w:r w:rsidR="00706FA9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。</w:t>
            </w:r>
          </w:p>
        </w:tc>
      </w:tr>
      <w:tr w:rsidR="00CF28E8" w:rsidRPr="00710776" w:rsidTr="00166BED">
        <w:trPr>
          <w:trHeight w:val="271"/>
        </w:trPr>
        <w:tc>
          <w:tcPr>
            <w:tcW w:w="1023" w:type="dxa"/>
          </w:tcPr>
          <w:p w:rsidR="00CF28E8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1.2.2</w:t>
            </w:r>
          </w:p>
        </w:tc>
        <w:tc>
          <w:tcPr>
            <w:tcW w:w="1842" w:type="dxa"/>
          </w:tcPr>
          <w:p w:rsidR="00CF28E8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年度计划</w:t>
            </w:r>
          </w:p>
        </w:tc>
        <w:tc>
          <w:tcPr>
            <w:tcW w:w="6521" w:type="dxa"/>
          </w:tcPr>
          <w:p w:rsidR="00CF28E8" w:rsidRPr="00710776" w:rsidRDefault="007B28A3" w:rsidP="007B28A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填报前期项目的年度计划信息，每年一次</w:t>
            </w:r>
            <w:r w:rsidR="00706FA9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。</w:t>
            </w:r>
          </w:p>
        </w:tc>
      </w:tr>
      <w:tr w:rsidR="00CF28E8" w:rsidRPr="00710776" w:rsidTr="00166BED">
        <w:trPr>
          <w:trHeight w:val="271"/>
        </w:trPr>
        <w:tc>
          <w:tcPr>
            <w:tcW w:w="1023" w:type="dxa"/>
          </w:tcPr>
          <w:p w:rsidR="00CF28E8" w:rsidRPr="00CF28E8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CF28E8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1.3</w:t>
            </w:r>
          </w:p>
        </w:tc>
        <w:tc>
          <w:tcPr>
            <w:tcW w:w="1842" w:type="dxa"/>
          </w:tcPr>
          <w:p w:rsidR="00CF28E8" w:rsidRPr="00CF28E8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CF28E8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钻井项目</w:t>
            </w:r>
          </w:p>
        </w:tc>
        <w:tc>
          <w:tcPr>
            <w:tcW w:w="6521" w:type="dxa"/>
          </w:tcPr>
          <w:p w:rsidR="00CF28E8" w:rsidRPr="00710776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B526F5" w:rsidRPr="00710776" w:rsidTr="00166BED">
        <w:trPr>
          <w:trHeight w:val="271"/>
        </w:trPr>
        <w:tc>
          <w:tcPr>
            <w:tcW w:w="1023" w:type="dxa"/>
          </w:tcPr>
          <w:p w:rsidR="00B526F5" w:rsidRPr="00B526F5" w:rsidRDefault="00B526F5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B526F5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1.3.1</w:t>
            </w:r>
          </w:p>
        </w:tc>
        <w:tc>
          <w:tcPr>
            <w:tcW w:w="1842" w:type="dxa"/>
          </w:tcPr>
          <w:p w:rsidR="00B526F5" w:rsidRPr="00B526F5" w:rsidRDefault="00B526F5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基本信息</w:t>
            </w:r>
          </w:p>
        </w:tc>
        <w:tc>
          <w:tcPr>
            <w:tcW w:w="6521" w:type="dxa"/>
          </w:tcPr>
          <w:p w:rsidR="00B526F5" w:rsidRPr="00B526F5" w:rsidRDefault="00384239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创建钻井项目，填报钻井项目的基本信息</w:t>
            </w:r>
          </w:p>
        </w:tc>
      </w:tr>
      <w:tr w:rsidR="00B526F5" w:rsidRPr="00710776" w:rsidTr="00166BED">
        <w:trPr>
          <w:trHeight w:val="271"/>
        </w:trPr>
        <w:tc>
          <w:tcPr>
            <w:tcW w:w="1023" w:type="dxa"/>
          </w:tcPr>
          <w:p w:rsidR="00B526F5" w:rsidRPr="00B526F5" w:rsidRDefault="00B526F5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1.3.2</w:t>
            </w:r>
          </w:p>
        </w:tc>
        <w:tc>
          <w:tcPr>
            <w:tcW w:w="1842" w:type="dxa"/>
          </w:tcPr>
          <w:p w:rsidR="00B526F5" w:rsidRPr="00B526F5" w:rsidRDefault="00B526F5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年度计划</w:t>
            </w:r>
          </w:p>
        </w:tc>
        <w:tc>
          <w:tcPr>
            <w:tcW w:w="6521" w:type="dxa"/>
          </w:tcPr>
          <w:p w:rsidR="00B526F5" w:rsidRPr="00B526F5" w:rsidRDefault="00384239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填报钻井项目的年度计划信息，每年一次。</w:t>
            </w:r>
          </w:p>
        </w:tc>
      </w:tr>
      <w:tr w:rsidR="00B526F5" w:rsidRPr="00710776" w:rsidTr="00166BED">
        <w:trPr>
          <w:trHeight w:val="271"/>
        </w:trPr>
        <w:tc>
          <w:tcPr>
            <w:tcW w:w="1023" w:type="dxa"/>
          </w:tcPr>
          <w:p w:rsidR="00B526F5" w:rsidRDefault="00B526F5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1.3.3</w:t>
            </w:r>
          </w:p>
        </w:tc>
        <w:tc>
          <w:tcPr>
            <w:tcW w:w="1842" w:type="dxa"/>
          </w:tcPr>
          <w:p w:rsidR="00B526F5" w:rsidRPr="00B526F5" w:rsidRDefault="00B526F5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月度统计</w:t>
            </w:r>
          </w:p>
        </w:tc>
        <w:tc>
          <w:tcPr>
            <w:tcW w:w="6521" w:type="dxa"/>
          </w:tcPr>
          <w:p w:rsidR="00B526F5" w:rsidRPr="00B526F5" w:rsidRDefault="00384239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填报钻井项目的月度统计信息，每月一次。</w:t>
            </w:r>
          </w:p>
        </w:tc>
      </w:tr>
      <w:tr w:rsidR="00CF28E8" w:rsidRPr="00710776" w:rsidTr="00166BED">
        <w:trPr>
          <w:trHeight w:val="271"/>
        </w:trPr>
        <w:tc>
          <w:tcPr>
            <w:tcW w:w="1023" w:type="dxa"/>
          </w:tcPr>
          <w:p w:rsidR="00CF28E8" w:rsidRPr="00B526F5" w:rsidRDefault="00CF28E8" w:rsidP="00CF28E8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B526F5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1.4</w:t>
            </w:r>
          </w:p>
        </w:tc>
        <w:tc>
          <w:tcPr>
            <w:tcW w:w="1842" w:type="dxa"/>
          </w:tcPr>
          <w:p w:rsidR="00CF28E8" w:rsidRPr="00B526F5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B526F5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地面项目</w:t>
            </w:r>
          </w:p>
        </w:tc>
        <w:tc>
          <w:tcPr>
            <w:tcW w:w="6521" w:type="dxa"/>
          </w:tcPr>
          <w:p w:rsidR="00CF28E8" w:rsidRPr="00710776" w:rsidRDefault="00CF28E8" w:rsidP="0071077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B526F5" w:rsidRPr="00710776" w:rsidTr="00166BED">
        <w:trPr>
          <w:trHeight w:val="271"/>
        </w:trPr>
        <w:tc>
          <w:tcPr>
            <w:tcW w:w="1023" w:type="dxa"/>
          </w:tcPr>
          <w:p w:rsidR="00B526F5" w:rsidRPr="00B526F5" w:rsidRDefault="00B526F5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1.4</w:t>
            </w:r>
            <w:r w:rsidRPr="00B526F5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.1</w:t>
            </w:r>
          </w:p>
        </w:tc>
        <w:tc>
          <w:tcPr>
            <w:tcW w:w="1842" w:type="dxa"/>
          </w:tcPr>
          <w:p w:rsidR="00B526F5" w:rsidRPr="00B526F5" w:rsidRDefault="00B526F5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基本信息</w:t>
            </w:r>
          </w:p>
        </w:tc>
        <w:tc>
          <w:tcPr>
            <w:tcW w:w="6521" w:type="dxa"/>
          </w:tcPr>
          <w:p w:rsidR="00B526F5" w:rsidRPr="00B526F5" w:rsidRDefault="00384239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创建地面项目，填报地面项目的基本信息</w:t>
            </w:r>
          </w:p>
        </w:tc>
      </w:tr>
      <w:tr w:rsidR="00B526F5" w:rsidRPr="00710776" w:rsidTr="00166BED">
        <w:trPr>
          <w:trHeight w:val="271"/>
        </w:trPr>
        <w:tc>
          <w:tcPr>
            <w:tcW w:w="1023" w:type="dxa"/>
          </w:tcPr>
          <w:p w:rsidR="00B526F5" w:rsidRPr="00B526F5" w:rsidRDefault="00B526F5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1.4.2</w:t>
            </w:r>
          </w:p>
        </w:tc>
        <w:tc>
          <w:tcPr>
            <w:tcW w:w="1842" w:type="dxa"/>
          </w:tcPr>
          <w:p w:rsidR="00B526F5" w:rsidRPr="00B526F5" w:rsidRDefault="00B526F5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年度计划</w:t>
            </w:r>
          </w:p>
        </w:tc>
        <w:tc>
          <w:tcPr>
            <w:tcW w:w="6521" w:type="dxa"/>
          </w:tcPr>
          <w:p w:rsidR="00B526F5" w:rsidRPr="00B526F5" w:rsidRDefault="00384239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填报地面项目的年度计划信息，每年一次。</w:t>
            </w:r>
          </w:p>
        </w:tc>
      </w:tr>
      <w:tr w:rsidR="00B526F5" w:rsidRPr="00710776" w:rsidTr="00166BED">
        <w:trPr>
          <w:trHeight w:val="271"/>
        </w:trPr>
        <w:tc>
          <w:tcPr>
            <w:tcW w:w="1023" w:type="dxa"/>
          </w:tcPr>
          <w:p w:rsidR="00B526F5" w:rsidRDefault="00B526F5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1.4.3</w:t>
            </w:r>
          </w:p>
        </w:tc>
        <w:tc>
          <w:tcPr>
            <w:tcW w:w="1842" w:type="dxa"/>
          </w:tcPr>
          <w:p w:rsidR="00B526F5" w:rsidRPr="00B526F5" w:rsidRDefault="00B526F5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月度统计</w:t>
            </w:r>
          </w:p>
        </w:tc>
        <w:tc>
          <w:tcPr>
            <w:tcW w:w="6521" w:type="dxa"/>
          </w:tcPr>
          <w:p w:rsidR="00B526F5" w:rsidRPr="00B526F5" w:rsidRDefault="00384239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填报地面项目的月度统计信息，每月一次。</w:t>
            </w:r>
          </w:p>
        </w:tc>
      </w:tr>
      <w:tr w:rsidR="004068C3" w:rsidRPr="00710776" w:rsidTr="00166BED">
        <w:trPr>
          <w:trHeight w:val="271"/>
        </w:trPr>
        <w:tc>
          <w:tcPr>
            <w:tcW w:w="1023" w:type="dxa"/>
          </w:tcPr>
          <w:p w:rsidR="004068C3" w:rsidRPr="00F26A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842" w:type="dxa"/>
          </w:tcPr>
          <w:p w:rsidR="004068C3" w:rsidRPr="00F26ACC" w:rsidRDefault="00F26A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科研项目管理</w:t>
            </w:r>
          </w:p>
        </w:tc>
        <w:tc>
          <w:tcPr>
            <w:tcW w:w="6521" w:type="dxa"/>
          </w:tcPr>
          <w:p w:rsidR="004068C3" w:rsidRPr="00F26ACC" w:rsidRDefault="004068C3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</w:tr>
      <w:tr w:rsidR="004068C3" w:rsidRPr="00710776" w:rsidTr="00166BED">
        <w:trPr>
          <w:trHeight w:val="271"/>
        </w:trPr>
        <w:tc>
          <w:tcPr>
            <w:tcW w:w="1023" w:type="dxa"/>
          </w:tcPr>
          <w:p w:rsidR="004068C3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2</w:t>
            </w:r>
            <w:r w:rsidR="00F26ACC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.1</w:t>
            </w:r>
          </w:p>
        </w:tc>
        <w:tc>
          <w:tcPr>
            <w:tcW w:w="1842" w:type="dxa"/>
          </w:tcPr>
          <w:p w:rsidR="004068C3" w:rsidRDefault="00F26A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费用管理</w:t>
            </w:r>
          </w:p>
        </w:tc>
        <w:tc>
          <w:tcPr>
            <w:tcW w:w="6521" w:type="dxa"/>
          </w:tcPr>
          <w:p w:rsidR="004068C3" w:rsidRDefault="00F26A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填报科研项目的财务决算信息</w:t>
            </w:r>
            <w:r w:rsidR="00E440CC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，每个费用项目一次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。</w:t>
            </w: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Pr="00F26ACC" w:rsidRDefault="00E440CC" w:rsidP="008807B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842" w:type="dxa"/>
          </w:tcPr>
          <w:p w:rsidR="00E440CC" w:rsidRPr="00F26ACC" w:rsidRDefault="00E440CC" w:rsidP="008807B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前期项目管理</w:t>
            </w:r>
          </w:p>
        </w:tc>
        <w:tc>
          <w:tcPr>
            <w:tcW w:w="6521" w:type="dxa"/>
          </w:tcPr>
          <w:p w:rsidR="00E440CC" w:rsidRPr="00F26ACC" w:rsidRDefault="00E440CC" w:rsidP="008807B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8807B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3.1</w:t>
            </w:r>
          </w:p>
        </w:tc>
        <w:tc>
          <w:tcPr>
            <w:tcW w:w="1842" w:type="dxa"/>
          </w:tcPr>
          <w:p w:rsidR="00E440CC" w:rsidRDefault="00E440CC" w:rsidP="008807B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费用管理</w:t>
            </w:r>
          </w:p>
        </w:tc>
        <w:tc>
          <w:tcPr>
            <w:tcW w:w="6521" w:type="dxa"/>
          </w:tcPr>
          <w:p w:rsidR="00E440CC" w:rsidRDefault="00E440CC" w:rsidP="008807B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填报前期项目的财务决算信息，每个费用项目一次。</w:t>
            </w: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Pr="001418F9" w:rsidRDefault="001418F9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1418F9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842" w:type="dxa"/>
          </w:tcPr>
          <w:p w:rsidR="00E440CC" w:rsidRPr="001418F9" w:rsidRDefault="001418F9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  <w:r w:rsidRPr="001418F9">
              <w:rPr>
                <w:rFonts w:ascii="宋体" w:cs="宋体" w:hint="eastAsia"/>
                <w:b/>
                <w:color w:val="000000"/>
                <w:kern w:val="0"/>
                <w:sz w:val="22"/>
                <w:szCs w:val="22"/>
              </w:rPr>
              <w:t>钻井项目管理</w:t>
            </w:r>
          </w:p>
        </w:tc>
        <w:tc>
          <w:tcPr>
            <w:tcW w:w="6521" w:type="dxa"/>
          </w:tcPr>
          <w:p w:rsidR="00E440CC" w:rsidRPr="001418F9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E440CC" w:rsidRPr="00710776" w:rsidTr="00166BED">
        <w:trPr>
          <w:trHeight w:val="271"/>
        </w:trPr>
        <w:tc>
          <w:tcPr>
            <w:tcW w:w="1023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42" w:type="dxa"/>
          </w:tcPr>
          <w:p w:rsidR="00E440CC" w:rsidRDefault="00E440CC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521" w:type="dxa"/>
          </w:tcPr>
          <w:p w:rsidR="00E440CC" w:rsidRDefault="00E440CC" w:rsidP="00384239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 w:rsidR="00911A5B" w:rsidRDefault="00911A5B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7" w:name="_Toc214200136"/>
      <w:bookmarkStart w:id="8" w:name="_Toc214630352"/>
      <w:bookmarkStart w:id="9" w:name="_Toc214938971"/>
      <w:bookmarkStart w:id="10" w:name="_Toc249417422"/>
      <w:bookmarkStart w:id="11" w:name="_Toc391755080"/>
      <w:r w:rsidRPr="00873A96">
        <w:rPr>
          <w:rFonts w:hint="eastAsia"/>
        </w:rPr>
        <w:t>操作岗位说明</w:t>
      </w:r>
      <w:bookmarkEnd w:id="7"/>
      <w:bookmarkEnd w:id="8"/>
      <w:bookmarkEnd w:id="9"/>
      <w:bookmarkEnd w:id="10"/>
      <w:bookmarkEnd w:id="11"/>
    </w:p>
    <w:p w:rsidR="00911A5B" w:rsidRPr="00DF732F" w:rsidRDefault="00DF732F" w:rsidP="00DF732F">
      <w:pPr>
        <w:pStyle w:val="07402"/>
        <w:ind w:left="567" w:firstLineChars="0" w:firstLine="273"/>
        <w:rPr>
          <w:rFonts w:ascii="宋体" w:hAnsi="宋体"/>
          <w:i w:val="0"/>
        </w:rPr>
      </w:pPr>
      <w:r w:rsidRPr="00DF732F">
        <w:rPr>
          <w:rFonts w:ascii="宋体" w:hAnsi="宋体" w:hint="eastAsia"/>
          <w:i w:val="0"/>
        </w:rPr>
        <w:t>本</w:t>
      </w:r>
      <w:r>
        <w:rPr>
          <w:rFonts w:ascii="宋体" w:hAnsi="宋体" w:hint="eastAsia"/>
          <w:i w:val="0"/>
        </w:rPr>
        <w:t>手册主要介绍“投资项目管理信息系统”的总体功能和操作方法，以及一些常见问题的说明。</w:t>
      </w:r>
    </w:p>
    <w:p w:rsidR="00911A5B" w:rsidRDefault="00911A5B" w:rsidP="00DF732F">
      <w:pPr>
        <w:pStyle w:val="07402"/>
        <w:ind w:left="420" w:firstLine="480"/>
        <w:rPr>
          <w:rFonts w:ascii="宋体" w:hAnsi="宋体"/>
          <w:i w:val="0"/>
        </w:rPr>
      </w:pPr>
      <w:r w:rsidRPr="00DF732F">
        <w:rPr>
          <w:rFonts w:ascii="宋体" w:hAnsi="宋体" w:hint="eastAsia"/>
          <w:i w:val="0"/>
        </w:rPr>
        <w:t>本手册面向</w:t>
      </w:r>
      <w:r w:rsidR="00DF732F">
        <w:rPr>
          <w:rFonts w:ascii="宋体" w:hAnsi="宋体" w:hint="eastAsia"/>
          <w:i w:val="0"/>
        </w:rPr>
        <w:t>投资项目管理信息系统（以下简称“系统”）的使用人员，包括数据填报人员和</w:t>
      </w:r>
      <w:r w:rsidRPr="00DF732F">
        <w:rPr>
          <w:rFonts w:ascii="宋体" w:hAnsi="宋体" w:hint="eastAsia"/>
          <w:i w:val="0"/>
        </w:rPr>
        <w:t>统计分析人员。本手册假定用户具有使用办公软件的基本知识，能够使用Office软件。</w:t>
      </w:r>
    </w:p>
    <w:p w:rsidR="00176CED" w:rsidRDefault="00176CED" w:rsidP="00DF732F">
      <w:pPr>
        <w:pStyle w:val="07402"/>
        <w:ind w:left="42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各个科室常用的功能列表如下所示：</w:t>
      </w: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09"/>
        <w:gridCol w:w="6237"/>
      </w:tblGrid>
      <w:tr w:rsidR="00092674" w:rsidRPr="00710776" w:rsidTr="00010EE4">
        <w:trPr>
          <w:trHeight w:val="301"/>
        </w:trPr>
        <w:tc>
          <w:tcPr>
            <w:tcW w:w="2409" w:type="dxa"/>
            <w:shd w:val="clear" w:color="auto" w:fill="D9D9D9" w:themeFill="background1" w:themeFillShade="D9"/>
          </w:tcPr>
          <w:p w:rsidR="00092674" w:rsidRPr="00710776" w:rsidRDefault="0009267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科室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:rsidR="00092674" w:rsidRPr="00710776" w:rsidRDefault="0009267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功能列表</w:t>
            </w:r>
          </w:p>
        </w:tc>
      </w:tr>
      <w:tr w:rsidR="00092674" w:rsidRPr="00710776" w:rsidTr="00010EE4">
        <w:trPr>
          <w:trHeight w:val="271"/>
        </w:trPr>
        <w:tc>
          <w:tcPr>
            <w:tcW w:w="2409" w:type="dxa"/>
          </w:tcPr>
          <w:p w:rsidR="00092674" w:rsidRPr="008419D9" w:rsidRDefault="008419D9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规划计划科</w:t>
            </w:r>
          </w:p>
        </w:tc>
        <w:tc>
          <w:tcPr>
            <w:tcW w:w="6237" w:type="dxa"/>
          </w:tcPr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项目计划管理-前期项目-基本信息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项目计划管理-前期项目-年度计划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项目计划管理-钻井项目-基本信息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项目计划管理-钻井项目-年度计划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项目计划管理-地面项目-基本信息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项目计划管理-地面项目-年度计划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地面项目管理-概算管理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综合报表查询-计划类报表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字典维护-业务类型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字典维护-井组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项目计划管理-钻井项目-月度统计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项目计划管理-地面项目-月度统计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综合报表查询-计划类报表</w:t>
            </w:r>
          </w:p>
          <w:p w:rsidR="00092674" w:rsidRPr="00710776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</w:tc>
      </w:tr>
      <w:tr w:rsidR="00092674" w:rsidRPr="00710776" w:rsidTr="00010EE4">
        <w:trPr>
          <w:trHeight w:val="271"/>
        </w:trPr>
        <w:tc>
          <w:tcPr>
            <w:tcW w:w="2409" w:type="dxa"/>
          </w:tcPr>
          <w:p w:rsidR="00092674" w:rsidRPr="008419D9" w:rsidRDefault="00010EE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计划财务科</w:t>
            </w:r>
          </w:p>
        </w:tc>
        <w:tc>
          <w:tcPr>
            <w:tcW w:w="6237" w:type="dxa"/>
          </w:tcPr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科研项目管理-费用管理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前期项目管理-费用管理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钻井项目管理-费用管理-钻前阶段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钻井项目管理-费用管理-钻井阶段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钻井项目管理-费用管理-试油阶段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钻井项目管理-费用管理-公共费用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数据导入-决算管理-财务决算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lastRenderedPageBreak/>
              <w:t>综合报表查询</w:t>
            </w:r>
          </w:p>
          <w:p w:rsidR="00092674" w:rsidRPr="00710776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</w:tc>
      </w:tr>
      <w:tr w:rsidR="00092674" w:rsidRPr="00710776" w:rsidTr="00010EE4">
        <w:trPr>
          <w:trHeight w:val="271"/>
        </w:trPr>
        <w:tc>
          <w:tcPr>
            <w:tcW w:w="2409" w:type="dxa"/>
          </w:tcPr>
          <w:p w:rsidR="00092674" w:rsidRPr="008419D9" w:rsidRDefault="00010EE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lastRenderedPageBreak/>
              <w:t>工程造价部</w:t>
            </w:r>
          </w:p>
        </w:tc>
        <w:tc>
          <w:tcPr>
            <w:tcW w:w="6237" w:type="dxa"/>
          </w:tcPr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钻井项目管理-概算管理-钻前阶段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钻井项目管理-费用管理-钻前阶段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钻井项目管理-结算明细管理-钻前阶段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钻井项目管理-经济技术指标管理-钻前阶段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数据导入-概算管理-钻前概算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数据导入-结算管理-钻前结算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钻井项目管理-概算管理-钻井阶段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钻井项目管理-费用管理-钻井阶段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钻井项目管理-结算明细管理-钻井阶段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钻井项目管理-经济技术指标管理-钻井阶段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数据导入-概算管理-钻井概算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数据导入-结算管理-钻井结算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钻井项目管理-概算管理-试油阶段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钻井项目管理-费用管理-试油阶段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钻井项目管理-结算明细管理-试油阶段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钻井项目管理-经济技术指标管理-试油阶段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数据导入-概算管理-试油概算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数据导入-结算管理-试油结算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地面项目管理-费用管理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地面项目管理-结算明细管理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地面项目管理-经济技术指标管理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地面项目管理-物资管理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综合报表查询-造价类报表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综合报表查询-进度类报表-地面需求物资计划单</w:t>
            </w:r>
          </w:p>
          <w:p w:rsidR="00092674" w:rsidRPr="00710776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</w:tc>
      </w:tr>
      <w:tr w:rsidR="00092674" w:rsidRPr="00710776" w:rsidTr="00010EE4">
        <w:trPr>
          <w:trHeight w:val="271"/>
        </w:trPr>
        <w:tc>
          <w:tcPr>
            <w:tcW w:w="2409" w:type="dxa"/>
          </w:tcPr>
          <w:p w:rsidR="00092674" w:rsidRPr="008419D9" w:rsidRDefault="00010EE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项目管理科</w:t>
            </w:r>
          </w:p>
        </w:tc>
        <w:tc>
          <w:tcPr>
            <w:tcW w:w="6237" w:type="dxa"/>
          </w:tcPr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钻井项目管理-进度管理-月度运行计划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钻井项目管理-进度管理-钻前工程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钻井项目管理-进度管理-钻井工程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钻井项目管理-进度管理-试油动态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数据导入-进度管理-钻前日报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数据导入-进度管理-钻井日报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数据导入-进度管理-试油日报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钻井项目管理-费用管理-钻前阶段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钻井项目管理-费用管理-钻井阶段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钻井项目管理-费用管理-试油阶段</w:t>
            </w:r>
          </w:p>
          <w:p w:rsid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钻井项目管理-物资管理</w:t>
            </w:r>
          </w:p>
          <w:p w:rsidR="00010EE4" w:rsidRPr="00010EE4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综合报表查询-进度类报表</w:t>
            </w:r>
          </w:p>
          <w:p w:rsidR="00092674" w:rsidRPr="00710776" w:rsidRDefault="00010EE4" w:rsidP="00010EE4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0EE4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</w:tc>
      </w:tr>
      <w:tr w:rsidR="00092674" w:rsidRPr="00710776" w:rsidTr="00010EE4">
        <w:trPr>
          <w:trHeight w:val="271"/>
        </w:trPr>
        <w:tc>
          <w:tcPr>
            <w:tcW w:w="2409" w:type="dxa"/>
          </w:tcPr>
          <w:p w:rsidR="00092674" w:rsidRPr="008419D9" w:rsidRDefault="00010EE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工程技术科</w:t>
            </w:r>
          </w:p>
        </w:tc>
        <w:tc>
          <w:tcPr>
            <w:tcW w:w="6237" w:type="dxa"/>
          </w:tcPr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项目计划管理-科研项目-基本信息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项目计划管理-科研项目-年度计划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钻井项目管理-进度管理-试油静态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lastRenderedPageBreak/>
              <w:t>综合报表查询-进度类报表-试油工程动态日报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钻井项目管理-进度管理-新井产量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综合报表查询-进度类报表-钻井新井产量表</w:t>
            </w:r>
          </w:p>
          <w:p w:rsidR="00092674" w:rsidRPr="00710776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</w:tc>
      </w:tr>
      <w:tr w:rsidR="00010EE4" w:rsidRPr="00710776" w:rsidTr="00010EE4">
        <w:trPr>
          <w:trHeight w:val="271"/>
        </w:trPr>
        <w:tc>
          <w:tcPr>
            <w:tcW w:w="2409" w:type="dxa"/>
          </w:tcPr>
          <w:p w:rsidR="00010EE4" w:rsidRDefault="00010EE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lastRenderedPageBreak/>
              <w:t>地面建设部</w:t>
            </w:r>
          </w:p>
        </w:tc>
        <w:tc>
          <w:tcPr>
            <w:tcW w:w="6237" w:type="dxa"/>
          </w:tcPr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地面项目管理-进度管理-静态信息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地面项目管理-进度管理-动态信息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地面项目管理-进度管理-新建管网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地面项目管理-费用管理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地面项目管理-物资管理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数据导入-进度管理-地面项目进度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数据导入-进度管理-地面物资数据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数据导入-进度管理-新建管网数据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综合报表查询-进度类报表</w:t>
            </w:r>
          </w:p>
          <w:p w:rsidR="00010EE4" w:rsidRPr="00710776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</w:tc>
      </w:tr>
      <w:tr w:rsidR="00010EE4" w:rsidRPr="00710776" w:rsidTr="00010EE4">
        <w:trPr>
          <w:trHeight w:val="271"/>
        </w:trPr>
        <w:tc>
          <w:tcPr>
            <w:tcW w:w="2409" w:type="dxa"/>
          </w:tcPr>
          <w:p w:rsidR="00010EE4" w:rsidRDefault="00010EE4" w:rsidP="00E3398B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质量安全环保科</w:t>
            </w:r>
          </w:p>
        </w:tc>
        <w:tc>
          <w:tcPr>
            <w:tcW w:w="6237" w:type="dxa"/>
          </w:tcPr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钻井项目管理-费用管理-钻前阶段</w:t>
            </w:r>
          </w:p>
          <w:p w:rsidR="00C810F2" w:rsidRPr="00C810F2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地面项目管理-费用管理</w:t>
            </w:r>
          </w:p>
          <w:p w:rsidR="00010EE4" w:rsidRPr="00710776" w:rsidRDefault="00C810F2" w:rsidP="00C810F2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C810F2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权限管理-修改密码</w:t>
            </w:r>
          </w:p>
        </w:tc>
      </w:tr>
    </w:tbl>
    <w:p w:rsidR="00911A5B" w:rsidRPr="00911A5B" w:rsidRDefault="00911A5B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2" w:name="_Toc236733095"/>
      <w:bookmarkStart w:id="13" w:name="_Toc249417425"/>
      <w:bookmarkStart w:id="14" w:name="_Toc391755081"/>
      <w:bookmarkStart w:id="15" w:name="_Toc239151931"/>
      <w:r w:rsidRPr="00911A5B">
        <w:rPr>
          <w:rFonts w:ascii="Arial" w:hAnsi="Arial" w:cs="Arial" w:hint="eastAsia"/>
        </w:rPr>
        <w:t>通用功能</w:t>
      </w:r>
      <w:bookmarkEnd w:id="12"/>
      <w:bookmarkEnd w:id="13"/>
      <w:bookmarkEnd w:id="14"/>
    </w:p>
    <w:p w:rsidR="0005371E" w:rsidRPr="0005371E" w:rsidRDefault="0005371E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6" w:name="_Toc309290984"/>
      <w:bookmarkStart w:id="17" w:name="_Toc390695410"/>
      <w:bookmarkStart w:id="18" w:name="_Toc391396045"/>
      <w:bookmarkStart w:id="19" w:name="_Toc391755082"/>
      <w:bookmarkEnd w:id="16"/>
      <w:bookmarkEnd w:id="17"/>
      <w:bookmarkEnd w:id="18"/>
      <w:bookmarkEnd w:id="19"/>
    </w:p>
    <w:p w:rsidR="00911A5B" w:rsidRDefault="00414B08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20" w:name="_Toc391755083"/>
      <w:r>
        <w:rPr>
          <w:rFonts w:hint="eastAsia"/>
        </w:rPr>
        <w:t>登录系统</w:t>
      </w:r>
      <w:bookmarkEnd w:id="20"/>
    </w:p>
    <w:p w:rsidR="00911A5B" w:rsidRDefault="00911A5B" w:rsidP="00911A5B">
      <w:pPr>
        <w:pStyle w:val="07402"/>
        <w:ind w:firstLine="480"/>
        <w:rPr>
          <w:rFonts w:ascii="宋体" w:hAnsi="宋体"/>
          <w:i w:val="0"/>
        </w:rPr>
      </w:pPr>
      <w:bookmarkStart w:id="21" w:name="_Toc214200139"/>
      <w:bookmarkStart w:id="22" w:name="_Toc214630355"/>
      <w:bookmarkStart w:id="23" w:name="_Toc214768594"/>
      <w:bookmarkStart w:id="24" w:name="_Toc214792927"/>
      <w:bookmarkStart w:id="25" w:name="_Toc214938974"/>
      <w:r w:rsidRPr="00414B08">
        <w:rPr>
          <w:rFonts w:ascii="宋体" w:hAnsi="宋体" w:hint="eastAsia"/>
          <w:i w:val="0"/>
        </w:rPr>
        <w:t>[功能概述</w:t>
      </w:r>
      <w:bookmarkEnd w:id="21"/>
      <w:bookmarkEnd w:id="22"/>
      <w:bookmarkEnd w:id="23"/>
      <w:bookmarkEnd w:id="24"/>
      <w:bookmarkEnd w:id="25"/>
      <w:r w:rsidRPr="00414B08">
        <w:rPr>
          <w:rFonts w:ascii="宋体" w:hAnsi="宋体" w:hint="eastAsia"/>
          <w:i w:val="0"/>
        </w:rPr>
        <w:t>]</w:t>
      </w:r>
    </w:p>
    <w:p w:rsidR="00414B08" w:rsidRPr="00414B08" w:rsidRDefault="006578B5" w:rsidP="006578B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系统用户可以使用自己的用户名和密码，登录投资项目管理信息系统。</w:t>
      </w:r>
    </w:p>
    <w:p w:rsidR="00911A5B" w:rsidRDefault="00911A5B" w:rsidP="00911A5B">
      <w:pPr>
        <w:pStyle w:val="07402"/>
        <w:ind w:firstLine="480"/>
        <w:rPr>
          <w:rFonts w:ascii="宋体" w:hAnsi="宋体"/>
          <w:i w:val="0"/>
        </w:rPr>
      </w:pPr>
      <w:bookmarkStart w:id="26" w:name="_Toc214200140"/>
      <w:bookmarkStart w:id="27" w:name="_Toc214630356"/>
      <w:bookmarkStart w:id="28" w:name="_Toc214768595"/>
      <w:bookmarkStart w:id="29" w:name="_Toc214792928"/>
      <w:bookmarkStart w:id="30" w:name="_Toc214938975"/>
      <w:r w:rsidRPr="00414B08">
        <w:rPr>
          <w:rFonts w:ascii="宋体" w:hAnsi="宋体" w:hint="eastAsia"/>
          <w:i w:val="0"/>
        </w:rPr>
        <w:t>[操作说明</w:t>
      </w:r>
      <w:bookmarkEnd w:id="26"/>
      <w:bookmarkEnd w:id="27"/>
      <w:bookmarkEnd w:id="28"/>
      <w:bookmarkEnd w:id="29"/>
      <w:bookmarkEnd w:id="30"/>
      <w:r w:rsidRPr="00414B08">
        <w:rPr>
          <w:rFonts w:ascii="宋体" w:hAnsi="宋体" w:hint="eastAsia"/>
          <w:i w:val="0"/>
        </w:rPr>
        <w:t>]</w:t>
      </w:r>
    </w:p>
    <w:p w:rsidR="006578B5" w:rsidRDefault="006578B5" w:rsidP="009C113C">
      <w:pPr>
        <w:pStyle w:val="07402"/>
        <w:numPr>
          <w:ilvl w:val="0"/>
          <w:numId w:val="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在浏览器地址栏中输入</w:t>
      </w:r>
      <w:r w:rsidRPr="00E07827">
        <w:rPr>
          <w:rFonts w:ascii="宋体" w:hAnsi="宋体"/>
          <w:i w:val="0"/>
        </w:rPr>
        <w:t>h</w:t>
      </w:r>
      <w:r w:rsidR="00E07827">
        <w:rPr>
          <w:rFonts w:ascii="宋体" w:hAnsi="宋体"/>
          <w:i w:val="0"/>
        </w:rPr>
        <w:t>ttp://10.89.2.149:8080/ecpm_pro</w:t>
      </w:r>
      <w:r>
        <w:rPr>
          <w:rFonts w:ascii="宋体" w:hAnsi="宋体" w:hint="eastAsia"/>
          <w:i w:val="0"/>
        </w:rPr>
        <w:t>后，单击“回车”键。</w:t>
      </w:r>
    </w:p>
    <w:p w:rsidR="006578B5" w:rsidRDefault="006578B5" w:rsidP="009C113C">
      <w:pPr>
        <w:pStyle w:val="07402"/>
        <w:numPr>
          <w:ilvl w:val="0"/>
          <w:numId w:val="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输入“用户名”和“密码”后，单击“登录”按钮。如果选中“记住密码”，则下次登录时，不用再次输入密码。</w:t>
      </w:r>
    </w:p>
    <w:p w:rsidR="00695358" w:rsidRPr="00695358" w:rsidRDefault="001D5ADB" w:rsidP="00695358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lastRenderedPageBreak/>
        <w:pict>
          <v:shape id="_x0000_i1025" type="#_x0000_t75" style="width:318pt;height:180.75pt">
            <v:imagedata r:id="rId12" o:title=""/>
          </v:shape>
        </w:pict>
      </w:r>
    </w:p>
    <w:p w:rsidR="00695358" w:rsidRDefault="00695358" w:rsidP="009C113C">
      <w:pPr>
        <w:pStyle w:val="07402"/>
        <w:numPr>
          <w:ilvl w:val="0"/>
          <w:numId w:val="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如果输入的用户名和密码正确，则成功进入到系统主界面。</w:t>
      </w:r>
    </w:p>
    <w:p w:rsidR="00A93A87" w:rsidRDefault="001D5ADB" w:rsidP="00A93A87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26" type="#_x0000_t75" style="width:372.75pt;height:171pt">
            <v:imagedata r:id="rId13" o:title=""/>
          </v:shape>
        </w:pict>
      </w:r>
    </w:p>
    <w:p w:rsidR="00A93A87" w:rsidRDefault="00A93A87" w:rsidP="009C113C">
      <w:pPr>
        <w:pStyle w:val="07402"/>
        <w:numPr>
          <w:ilvl w:val="0"/>
          <w:numId w:val="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区域1：显示您的用户名和当前系统时间；</w:t>
      </w:r>
    </w:p>
    <w:p w:rsidR="00A93A87" w:rsidRDefault="00A93A87" w:rsidP="009C113C">
      <w:pPr>
        <w:pStyle w:val="07402"/>
        <w:numPr>
          <w:ilvl w:val="0"/>
          <w:numId w:val="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区域2：单击“开启全屏”可将系统设置为全屏显示；单击“退出系统”可退出当前用户登录；</w:t>
      </w:r>
    </w:p>
    <w:p w:rsidR="00A93A87" w:rsidRDefault="00A93A87" w:rsidP="009C113C">
      <w:pPr>
        <w:pStyle w:val="07402"/>
        <w:numPr>
          <w:ilvl w:val="0"/>
          <w:numId w:val="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区域3：</w:t>
      </w:r>
      <w:r w:rsidR="00531321">
        <w:rPr>
          <w:rFonts w:ascii="宋体" w:hAnsi="宋体" w:hint="eastAsia"/>
          <w:i w:val="0"/>
        </w:rPr>
        <w:t>导航菜单</w:t>
      </w:r>
      <w:r>
        <w:rPr>
          <w:rFonts w:ascii="宋体" w:hAnsi="宋体" w:hint="eastAsia"/>
          <w:i w:val="0"/>
        </w:rPr>
        <w:t>，单击树节点可进入到相应的功能界面。</w:t>
      </w:r>
    </w:p>
    <w:p w:rsidR="00A93A87" w:rsidRPr="00A93A87" w:rsidRDefault="00A93A87" w:rsidP="009C113C">
      <w:pPr>
        <w:pStyle w:val="07402"/>
        <w:numPr>
          <w:ilvl w:val="0"/>
          <w:numId w:val="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区域4：主体功能区，已添加的信息或查询出的报表将会在此区域显示。</w:t>
      </w:r>
    </w:p>
    <w:p w:rsidR="00911A5B" w:rsidRDefault="00911A5B" w:rsidP="00911A5B">
      <w:pPr>
        <w:pStyle w:val="07402"/>
        <w:ind w:firstLine="480"/>
        <w:rPr>
          <w:rFonts w:ascii="宋体" w:hAnsi="宋体"/>
          <w:i w:val="0"/>
        </w:rPr>
      </w:pPr>
      <w:bookmarkStart w:id="31" w:name="_Toc214939020"/>
      <w:r w:rsidRPr="00414B08">
        <w:rPr>
          <w:rFonts w:ascii="宋体" w:hAnsi="宋体" w:hint="eastAsia"/>
          <w:i w:val="0"/>
        </w:rPr>
        <w:t>[注意事项</w:t>
      </w:r>
      <w:bookmarkEnd w:id="31"/>
      <w:r w:rsidRPr="00414B08">
        <w:rPr>
          <w:rFonts w:ascii="宋体" w:hAnsi="宋体" w:hint="eastAsia"/>
          <w:i w:val="0"/>
        </w:rPr>
        <w:t>]</w:t>
      </w:r>
    </w:p>
    <w:p w:rsidR="00D51C58" w:rsidRPr="00414B08" w:rsidRDefault="00D51C58" w:rsidP="00D51C58">
      <w:pPr>
        <w:pStyle w:val="07402"/>
        <w:ind w:left="480" w:firstLineChars="0" w:firstLine="42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如果忘记用户名或密码，请联系管理员协助修改；如果浏览器版本有问题，无法登录进入系统，请联系管理员帮助检查设置或安装适合的浏览器。</w:t>
      </w:r>
    </w:p>
    <w:p w:rsidR="00F664E3" w:rsidRDefault="00F664E3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32" w:name="_Toc391755084"/>
      <w:r>
        <w:rPr>
          <w:rFonts w:hint="eastAsia"/>
        </w:rPr>
        <w:t>修改密码</w:t>
      </w:r>
      <w:bookmarkEnd w:id="32"/>
    </w:p>
    <w:p w:rsidR="00A365A0" w:rsidRDefault="00A365A0" w:rsidP="00A365A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A365A0" w:rsidRPr="00414B08" w:rsidRDefault="00A365A0" w:rsidP="00A365A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系统用户的初设密码均为“123456”，登录以后可以修改自己的密码。</w:t>
      </w:r>
    </w:p>
    <w:p w:rsidR="00A365A0" w:rsidRDefault="00A365A0" w:rsidP="00A365A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A365A0" w:rsidRDefault="00531321" w:rsidP="009C113C">
      <w:pPr>
        <w:pStyle w:val="07402"/>
        <w:numPr>
          <w:ilvl w:val="0"/>
          <w:numId w:val="1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在“导航菜单”中单击“权限管理-修改密码”。</w:t>
      </w:r>
    </w:p>
    <w:p w:rsidR="00A365A0" w:rsidRDefault="00531321" w:rsidP="009C113C">
      <w:pPr>
        <w:pStyle w:val="07402"/>
        <w:numPr>
          <w:ilvl w:val="0"/>
          <w:numId w:val="1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输入正确的旧密码和两次新密码，单击“提交”</w:t>
      </w:r>
      <w:r w:rsidR="00A365A0">
        <w:rPr>
          <w:rFonts w:ascii="宋体" w:hAnsi="宋体" w:hint="eastAsia"/>
          <w:i w:val="0"/>
        </w:rPr>
        <w:t>。</w:t>
      </w:r>
    </w:p>
    <w:p w:rsidR="00A365A0" w:rsidRPr="00531321" w:rsidRDefault="001D5ADB" w:rsidP="00A365A0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27" type="#_x0000_t75" style="width:342.75pt;height:111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365A0" w:rsidRPr="00531321" w:rsidRDefault="00531321" w:rsidP="0053132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A365A0" w:rsidRPr="00414B08">
        <w:rPr>
          <w:rFonts w:ascii="宋体" w:hAnsi="宋体" w:hint="eastAsia"/>
          <w:i w:val="0"/>
        </w:rPr>
        <w:t>[注意事项]</w:t>
      </w:r>
    </w:p>
    <w:p w:rsidR="00911A5B" w:rsidRDefault="002723A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33" w:name="_Toc391755085"/>
      <w:r>
        <w:rPr>
          <w:rFonts w:hint="eastAsia"/>
        </w:rPr>
        <w:t>常用操作</w:t>
      </w:r>
      <w:bookmarkEnd w:id="33"/>
    </w:p>
    <w:p w:rsidR="00911A5B" w:rsidRDefault="00911A5B" w:rsidP="00911A5B">
      <w:pPr>
        <w:pStyle w:val="07402"/>
        <w:ind w:firstLine="480"/>
        <w:rPr>
          <w:rFonts w:ascii="宋体" w:hAnsi="宋体"/>
          <w:i w:val="0"/>
        </w:rPr>
      </w:pPr>
      <w:r w:rsidRPr="002723AE">
        <w:rPr>
          <w:rFonts w:ascii="宋体" w:hAnsi="宋体" w:hint="eastAsia"/>
          <w:i w:val="0"/>
        </w:rPr>
        <w:t>[功能概述]</w:t>
      </w:r>
    </w:p>
    <w:p w:rsidR="002723AE" w:rsidRPr="002723AE" w:rsidRDefault="002723AE" w:rsidP="00911A5B">
      <w:pPr>
        <w:pStyle w:val="07402"/>
        <w:ind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</w:r>
      <w:r w:rsidR="00F532FC" w:rsidRPr="00D82744">
        <w:rPr>
          <w:rFonts w:ascii="宋体" w:hAnsi="宋体" w:hint="eastAsia"/>
          <w:b/>
          <w:i w:val="0"/>
        </w:rPr>
        <w:t>以</w:t>
      </w:r>
      <w:r w:rsidR="00F664E3" w:rsidRPr="00D82744">
        <w:rPr>
          <w:rFonts w:ascii="宋体" w:hAnsi="宋体" w:hint="eastAsia"/>
          <w:b/>
          <w:i w:val="0"/>
        </w:rPr>
        <w:t>“科研项目管理-费用管理”为例</w:t>
      </w:r>
      <w:r w:rsidR="00F532FC">
        <w:rPr>
          <w:rFonts w:ascii="宋体" w:hAnsi="宋体" w:hint="eastAsia"/>
          <w:i w:val="0"/>
        </w:rPr>
        <w:t>，</w:t>
      </w:r>
      <w:r>
        <w:rPr>
          <w:rFonts w:ascii="宋体" w:hAnsi="宋体" w:hint="eastAsia"/>
          <w:i w:val="0"/>
        </w:rPr>
        <w:t>介绍</w:t>
      </w:r>
      <w:r w:rsidR="00344D97">
        <w:rPr>
          <w:rFonts w:ascii="宋体" w:hAnsi="宋体" w:hint="eastAsia"/>
          <w:i w:val="0"/>
        </w:rPr>
        <w:t>系统中常用的操作，包括增加、删除、修改、查看、导入数据和查看报表。</w:t>
      </w:r>
    </w:p>
    <w:p w:rsidR="00911A5B" w:rsidRDefault="00911A5B" w:rsidP="00911A5B">
      <w:pPr>
        <w:pStyle w:val="07402"/>
        <w:ind w:firstLine="480"/>
        <w:rPr>
          <w:rFonts w:ascii="宋体" w:hAnsi="宋体"/>
          <w:i w:val="0"/>
        </w:rPr>
      </w:pPr>
      <w:r w:rsidRPr="002723AE">
        <w:rPr>
          <w:rFonts w:ascii="宋体" w:hAnsi="宋体" w:hint="eastAsia"/>
          <w:i w:val="0"/>
        </w:rPr>
        <w:t>[操作说明]</w:t>
      </w:r>
    </w:p>
    <w:p w:rsidR="00111EC5" w:rsidRPr="00111EC5" w:rsidRDefault="00111EC5" w:rsidP="00911A5B">
      <w:pPr>
        <w:pStyle w:val="07402"/>
        <w:ind w:firstLine="480"/>
        <w:rPr>
          <w:rFonts w:ascii="宋体" w:hAnsi="宋体"/>
          <w:b/>
          <w:i w:val="0"/>
        </w:rPr>
      </w:pPr>
      <w:r>
        <w:rPr>
          <w:rFonts w:ascii="宋体" w:hAnsi="宋体" w:hint="eastAsia"/>
          <w:i w:val="0"/>
        </w:rPr>
        <w:t xml:space="preserve">   </w:t>
      </w:r>
      <w:r w:rsidRPr="00111EC5">
        <w:rPr>
          <w:rFonts w:ascii="宋体" w:hAnsi="宋体" w:hint="eastAsia"/>
          <w:b/>
          <w:i w:val="0"/>
        </w:rPr>
        <w:t>增删改查</w:t>
      </w:r>
    </w:p>
    <w:p w:rsidR="00F664E3" w:rsidRDefault="00F664E3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</w:t>
      </w:r>
      <w:r w:rsidR="00531321">
        <w:rPr>
          <w:rFonts w:ascii="宋体" w:hAnsi="宋体" w:hint="eastAsia"/>
          <w:i w:val="0"/>
        </w:rPr>
        <w:t>导航菜单</w:t>
      </w:r>
      <w:r>
        <w:rPr>
          <w:rFonts w:ascii="宋体" w:hAnsi="宋体" w:hint="eastAsia"/>
          <w:i w:val="0"/>
        </w:rPr>
        <w:t>”</w:t>
      </w:r>
      <w:r w:rsidR="00DE68EA">
        <w:rPr>
          <w:rFonts w:ascii="宋体" w:hAnsi="宋体" w:hint="eastAsia"/>
          <w:i w:val="0"/>
        </w:rPr>
        <w:t>中</w:t>
      </w:r>
      <w:r>
        <w:rPr>
          <w:rFonts w:ascii="宋体" w:hAnsi="宋体" w:hint="eastAsia"/>
          <w:i w:val="0"/>
        </w:rPr>
        <w:t>，单击“科研项目管理-费用管理”</w:t>
      </w:r>
      <w:r w:rsidR="00CD28D1">
        <w:rPr>
          <w:rFonts w:ascii="宋体" w:hAnsi="宋体" w:hint="eastAsia"/>
          <w:i w:val="0"/>
        </w:rPr>
        <w:t>。</w:t>
      </w:r>
    </w:p>
    <w:p w:rsidR="00CD28D1" w:rsidRPr="00CD28D1" w:rsidRDefault="001D5ADB" w:rsidP="00CD28D1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28" type="#_x0000_t75" style="width:358.5pt;height:117.75pt">
            <v:imagedata r:id="rId15" o:title=""/>
          </v:shape>
        </w:pict>
      </w:r>
    </w:p>
    <w:p w:rsidR="00F664E3" w:rsidRDefault="00CD28D1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单击“新增”按钮。</w:t>
      </w:r>
    </w:p>
    <w:p w:rsidR="00CD28D1" w:rsidRDefault="001D5ADB" w:rsidP="00CD28D1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29" type="#_x0000_t75" style="width:359.25pt;height:128.25pt">
            <v:imagedata r:id="rId16" o:title=""/>
          </v:shape>
        </w:pict>
      </w:r>
    </w:p>
    <w:p w:rsidR="00CD28D1" w:rsidRDefault="00CD28D1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在弹出的界面中，录入信息后单击“提交”，则新增一条费用记录。</w:t>
      </w:r>
    </w:p>
    <w:p w:rsidR="00CD28D1" w:rsidRDefault="001D5ADB" w:rsidP="00CD28D1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  <w:i w:val="0"/>
        </w:rPr>
        <w:pict>
          <v:shape id="_x0000_i1030" type="#_x0000_t75" style="width:366.75pt;height:121.5pt">
            <v:imagedata r:id="rId17" o:title=""/>
          </v:shape>
        </w:pict>
      </w:r>
    </w:p>
    <w:p w:rsidR="00CD28D1" w:rsidRDefault="00CD28D1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单击“查看”按钮，可以查看已增加的记录。</w:t>
      </w:r>
    </w:p>
    <w:p w:rsidR="00CD28D1" w:rsidRDefault="001D5ADB" w:rsidP="00CD28D1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31" type="#_x0000_t75" style="width:394.5pt;height:69.75pt">
            <v:imagedata r:id="rId18" o:title=""/>
          </v:shape>
        </w:pict>
      </w:r>
    </w:p>
    <w:p w:rsidR="00CD28D1" w:rsidRDefault="00CD28D1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查看页面如下图所示。</w:t>
      </w:r>
    </w:p>
    <w:p w:rsidR="00CD28D1" w:rsidRDefault="001D5ADB" w:rsidP="00CD28D1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32" type="#_x0000_t75" style="width:380.25pt;height:161.25pt">
            <v:imagedata r:id="rId19" o:title=""/>
          </v:shape>
        </w:pict>
      </w:r>
    </w:p>
    <w:p w:rsidR="00CD28D1" w:rsidRDefault="00CD28D1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单击“修改”按钮，可以对已增加的信息进行修改。</w:t>
      </w:r>
    </w:p>
    <w:p w:rsidR="00CD28D1" w:rsidRDefault="001D5ADB" w:rsidP="00CD28D1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33" type="#_x0000_t75" style="width:387.75pt;height:74.25pt">
            <v:imagedata r:id="rId20" o:title=""/>
          </v:shape>
        </w:pict>
      </w:r>
    </w:p>
    <w:p w:rsidR="00CD28D1" w:rsidRDefault="00CD28D1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修改页面如下图所示。修改完成后单击“提交”按钮。</w:t>
      </w:r>
    </w:p>
    <w:p w:rsidR="00AE6030" w:rsidRDefault="001D5ADB" w:rsidP="00CD28D1">
      <w:pPr>
        <w:pStyle w:val="07402"/>
        <w:ind w:left="78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lastRenderedPageBreak/>
        <w:pict>
          <v:shape id="_x0000_i1034" type="#_x0000_t75" style="width:390.75pt;height:131.25pt">
            <v:imagedata r:id="rId21" o:title=""/>
          </v:shape>
        </w:pict>
      </w:r>
    </w:p>
    <w:p w:rsidR="00111EC5" w:rsidRDefault="00111EC5" w:rsidP="009C113C">
      <w:pPr>
        <w:pStyle w:val="07402"/>
        <w:numPr>
          <w:ilvl w:val="0"/>
          <w:numId w:val="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如果要删除某条记录，请示单击该记录右边的“删除”按钮。</w:t>
      </w:r>
    </w:p>
    <w:p w:rsidR="00111EC5" w:rsidRDefault="001D5ADB" w:rsidP="00111EC5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35" type="#_x0000_t75" style="width:390.75pt;height:77.25pt">
            <v:imagedata r:id="rId22" o:title=""/>
          </v:shape>
        </w:pict>
      </w:r>
    </w:p>
    <w:p w:rsidR="00111EC5" w:rsidRPr="00111EC5" w:rsidRDefault="00111EC5" w:rsidP="00111EC5">
      <w:pPr>
        <w:pStyle w:val="07402"/>
        <w:ind w:firstLineChars="0"/>
        <w:rPr>
          <w:rFonts w:ascii="宋体" w:hAnsi="宋体"/>
          <w:b/>
          <w:i w:val="0"/>
        </w:rPr>
      </w:pPr>
      <w:r>
        <w:rPr>
          <w:rFonts w:ascii="宋体" w:hAnsi="宋体" w:hint="eastAsia"/>
          <w:i w:val="0"/>
        </w:rPr>
        <w:t xml:space="preserve">     </w:t>
      </w:r>
      <w:r w:rsidRPr="00111EC5">
        <w:rPr>
          <w:rFonts w:ascii="宋体" w:hAnsi="宋体" w:hint="eastAsia"/>
          <w:b/>
          <w:i w:val="0"/>
        </w:rPr>
        <w:t>导入数据</w:t>
      </w:r>
    </w:p>
    <w:p w:rsidR="004F49B3" w:rsidRDefault="004F49B3" w:rsidP="009C113C">
      <w:pPr>
        <w:pStyle w:val="07402"/>
        <w:numPr>
          <w:ilvl w:val="0"/>
          <w:numId w:val="1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打开数据导入模板，录入数据。</w:t>
      </w:r>
    </w:p>
    <w:p w:rsidR="00111EC5" w:rsidRDefault="00111EC5" w:rsidP="009C113C">
      <w:pPr>
        <w:pStyle w:val="07402"/>
        <w:numPr>
          <w:ilvl w:val="0"/>
          <w:numId w:val="1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</w:t>
      </w:r>
      <w:r w:rsidR="00531321">
        <w:rPr>
          <w:rFonts w:ascii="宋体" w:hAnsi="宋体" w:hint="eastAsia"/>
          <w:i w:val="0"/>
        </w:rPr>
        <w:t>导航菜单</w:t>
      </w:r>
      <w:r>
        <w:rPr>
          <w:rFonts w:ascii="宋体" w:hAnsi="宋体" w:hint="eastAsia"/>
          <w:i w:val="0"/>
        </w:rPr>
        <w:t>中，单击“数据导入-决算管理-财务决算”。</w:t>
      </w:r>
    </w:p>
    <w:p w:rsidR="004F49B3" w:rsidRDefault="001D5ADB" w:rsidP="004F49B3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36" type="#_x0000_t75" style="width:379.5pt;height:62.25pt">
            <v:imagedata r:id="rId23" o:title=""/>
          </v:shape>
        </w:pict>
      </w:r>
    </w:p>
    <w:p w:rsidR="00111EC5" w:rsidRDefault="00293A5F" w:rsidP="009C113C">
      <w:pPr>
        <w:pStyle w:val="07402"/>
        <w:numPr>
          <w:ilvl w:val="0"/>
          <w:numId w:val="1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单击新增，弹出界面如下图所示</w:t>
      </w:r>
      <w:r w:rsidR="00111EC5">
        <w:rPr>
          <w:rFonts w:ascii="宋体" w:hAnsi="宋体" w:hint="eastAsia"/>
          <w:i w:val="0"/>
        </w:rPr>
        <w:t>。</w:t>
      </w:r>
    </w:p>
    <w:p w:rsidR="00293A5F" w:rsidRDefault="001D5ADB" w:rsidP="00293A5F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37" type="#_x0000_t75" style="width:337.5pt;height:108pt">
            <v:imagedata r:id="rId24" o:title=""/>
          </v:shape>
        </w:pict>
      </w:r>
    </w:p>
    <w:p w:rsidR="00293A5F" w:rsidRDefault="00293A5F" w:rsidP="009C113C">
      <w:pPr>
        <w:pStyle w:val="07402"/>
        <w:numPr>
          <w:ilvl w:val="0"/>
          <w:numId w:val="1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单击“点击上传”，在弹出的对话框中选择要导入的文件，然后单击“打开”。</w:t>
      </w:r>
    </w:p>
    <w:p w:rsidR="00111EC5" w:rsidRDefault="001D5ADB" w:rsidP="00CD28D1">
      <w:pPr>
        <w:pStyle w:val="07402"/>
        <w:ind w:left="78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lastRenderedPageBreak/>
        <w:pict>
          <v:shape id="_x0000_i1038" type="#_x0000_t75" style="width:376.5pt;height:234.75pt">
            <v:imagedata r:id="rId25" o:title=""/>
          </v:shape>
        </w:pict>
      </w:r>
    </w:p>
    <w:p w:rsidR="00DE754C" w:rsidRDefault="00DE754C" w:rsidP="009C113C">
      <w:pPr>
        <w:pStyle w:val="07402"/>
        <w:numPr>
          <w:ilvl w:val="0"/>
          <w:numId w:val="1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数据导入成功后，显示如下图所示。</w:t>
      </w:r>
    </w:p>
    <w:p w:rsidR="00DE754C" w:rsidRPr="00DE754C" w:rsidRDefault="001D5ADB" w:rsidP="00DE754C">
      <w:pPr>
        <w:pStyle w:val="07402"/>
        <w:ind w:left="1260" w:firstLineChars="0" w:firstLine="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39" type="#_x0000_t75" style="width:391.5pt;height:116.25pt">
            <v:imagedata r:id="rId26" o:title=""/>
          </v:shape>
        </w:pict>
      </w:r>
    </w:p>
    <w:p w:rsidR="009C60EC" w:rsidRPr="00111EC5" w:rsidRDefault="009C60EC" w:rsidP="009C60EC">
      <w:pPr>
        <w:pStyle w:val="07402"/>
        <w:ind w:left="360" w:firstLineChars="0" w:firstLine="420"/>
        <w:rPr>
          <w:rFonts w:ascii="宋体" w:hAnsi="宋体"/>
          <w:b/>
          <w:i w:val="0"/>
        </w:rPr>
      </w:pPr>
      <w:r>
        <w:rPr>
          <w:rFonts w:ascii="宋体" w:hAnsi="宋体" w:hint="eastAsia"/>
          <w:b/>
          <w:i w:val="0"/>
        </w:rPr>
        <w:t>查看报表</w:t>
      </w:r>
    </w:p>
    <w:p w:rsidR="00DE754C" w:rsidRDefault="00DE754C" w:rsidP="009C113C">
      <w:pPr>
        <w:pStyle w:val="07402"/>
        <w:numPr>
          <w:ilvl w:val="0"/>
          <w:numId w:val="1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</w:t>
      </w:r>
      <w:r w:rsidR="00531321">
        <w:rPr>
          <w:rFonts w:ascii="宋体" w:hAnsi="宋体" w:hint="eastAsia"/>
          <w:i w:val="0"/>
        </w:rPr>
        <w:t>导航菜单</w:t>
      </w:r>
      <w:r>
        <w:rPr>
          <w:rFonts w:ascii="宋体" w:hAnsi="宋体" w:hint="eastAsia"/>
          <w:i w:val="0"/>
        </w:rPr>
        <w:t>中，单击“综合报表查询-费用类报表-科研项目完成情况明细表”。</w:t>
      </w:r>
    </w:p>
    <w:p w:rsidR="00DE754C" w:rsidRPr="00DE754C" w:rsidRDefault="00A365A0" w:rsidP="009C60EC">
      <w:pPr>
        <w:pStyle w:val="07402"/>
        <w:ind w:left="78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2）设置查询条件后，单击“查询”按钮。</w:t>
      </w:r>
    </w:p>
    <w:p w:rsidR="000F5650" w:rsidRDefault="001D5ADB" w:rsidP="009C60EC">
      <w:pPr>
        <w:pStyle w:val="07402"/>
        <w:ind w:left="78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40" type="#_x0000_t75" style="width:377.25pt;height:139.5pt">
            <v:imagedata r:id="rId27" o:title=""/>
          </v:shape>
        </w:pict>
      </w:r>
    </w:p>
    <w:p w:rsidR="00A365A0" w:rsidRPr="00DE754C" w:rsidRDefault="00A365A0" w:rsidP="00A365A0">
      <w:pPr>
        <w:pStyle w:val="07402"/>
        <w:ind w:left="78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3）单击“导出”，可以将查询结果保存为EXCEL表格。</w:t>
      </w:r>
    </w:p>
    <w:p w:rsidR="00A365A0" w:rsidRPr="00A365A0" w:rsidRDefault="001D5ADB" w:rsidP="009C60EC">
      <w:pPr>
        <w:pStyle w:val="07402"/>
        <w:ind w:left="78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lastRenderedPageBreak/>
        <w:pict>
          <v:shape id="_x0000_i1041" type="#_x0000_t75" style="width:381.75pt;height:117pt">
            <v:imagedata r:id="rId28" o:title=""/>
          </v:shape>
        </w:pict>
      </w:r>
    </w:p>
    <w:p w:rsidR="00911A5B" w:rsidRDefault="00837414" w:rsidP="00911A5B">
      <w:pPr>
        <w:pStyle w:val="07402"/>
        <w:ind w:firstLine="480"/>
        <w:rPr>
          <w:rFonts w:ascii="宋体" w:hAnsi="宋体"/>
          <w:i w:val="0"/>
        </w:rPr>
      </w:pPr>
      <w:r w:rsidRPr="002723AE">
        <w:rPr>
          <w:rFonts w:ascii="宋体" w:hAnsi="宋体" w:hint="eastAsia"/>
          <w:i w:val="0"/>
        </w:rPr>
        <w:t xml:space="preserve"> </w:t>
      </w:r>
      <w:r w:rsidR="00911A5B" w:rsidRPr="002723AE">
        <w:rPr>
          <w:rFonts w:ascii="宋体" w:hAnsi="宋体" w:hint="eastAsia"/>
          <w:i w:val="0"/>
        </w:rPr>
        <w:t>[注意事项]</w:t>
      </w:r>
    </w:p>
    <w:p w:rsidR="00C1770B" w:rsidRPr="00911A5B" w:rsidRDefault="00C1770B" w:rsidP="00C1770B">
      <w:pPr>
        <w:pStyle w:val="07402"/>
        <w:ind w:left="840" w:firstLine="480"/>
        <w:rPr>
          <w:rFonts w:ascii="宋体" w:hAnsi="宋体"/>
        </w:rPr>
      </w:pPr>
      <w:r>
        <w:rPr>
          <w:rFonts w:ascii="宋体" w:hAnsi="宋体" w:hint="eastAsia"/>
          <w:i w:val="0"/>
        </w:rPr>
        <w:t>由于网络原因，数据导入可能会失败。如果网络异常，请在网络正常后重新导入数据。</w:t>
      </w:r>
    </w:p>
    <w:p w:rsidR="00911A5B" w:rsidRPr="005863F1" w:rsidRDefault="00EF18DA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34" w:name="_Toc391755086"/>
      <w:r>
        <w:rPr>
          <w:rFonts w:ascii="Arial" w:hAnsi="Arial" w:cs="Arial" w:hint="eastAsia"/>
        </w:rPr>
        <w:t>项目计划管理</w:t>
      </w:r>
      <w:bookmarkEnd w:id="34"/>
    </w:p>
    <w:p w:rsidR="00911A5B" w:rsidRPr="00911A5B" w:rsidRDefault="00911A5B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35" w:name="_Toc309290989"/>
      <w:bookmarkStart w:id="36" w:name="_Toc390695415"/>
      <w:bookmarkStart w:id="37" w:name="_Toc391396050"/>
      <w:bookmarkStart w:id="38" w:name="_Toc391755087"/>
      <w:bookmarkStart w:id="39" w:name="_Toc236733099"/>
      <w:bookmarkStart w:id="40" w:name="_Toc249417429"/>
      <w:bookmarkEnd w:id="35"/>
      <w:bookmarkEnd w:id="36"/>
      <w:bookmarkEnd w:id="37"/>
      <w:bookmarkEnd w:id="38"/>
    </w:p>
    <w:p w:rsidR="005863F1" w:rsidRDefault="006A0681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41" w:name="_Toc391755088"/>
      <w:bookmarkEnd w:id="39"/>
      <w:bookmarkEnd w:id="40"/>
      <w:r>
        <w:rPr>
          <w:rFonts w:hint="eastAsia"/>
        </w:rPr>
        <w:t>科研项目</w:t>
      </w:r>
      <w:bookmarkEnd w:id="41"/>
    </w:p>
    <w:p w:rsidR="00E44F16" w:rsidRDefault="00E44F16" w:rsidP="00E44F16">
      <w:pPr>
        <w:pStyle w:val="a0"/>
        <w:ind w:firstLine="482"/>
        <w:rPr>
          <w:b/>
          <w:sz w:val="24"/>
          <w:szCs w:val="24"/>
        </w:rPr>
      </w:pPr>
      <w:r w:rsidRPr="00E44F16">
        <w:rPr>
          <w:rFonts w:hint="eastAsia"/>
          <w:b/>
          <w:sz w:val="24"/>
          <w:szCs w:val="24"/>
        </w:rPr>
        <w:t>基本信息</w:t>
      </w:r>
    </w:p>
    <w:p w:rsidR="00E44F16" w:rsidRDefault="00E44F16" w:rsidP="00E44F1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44F16" w:rsidRPr="00414B08" w:rsidRDefault="001A6FA6" w:rsidP="00E44F1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工程技术科负责创建科研项目，以及填报科研项目基本信息</w:t>
      </w:r>
      <w:r w:rsidR="00E44F16">
        <w:rPr>
          <w:rFonts w:ascii="宋体" w:hAnsi="宋体" w:hint="eastAsia"/>
          <w:i w:val="0"/>
        </w:rPr>
        <w:t>。</w:t>
      </w:r>
    </w:p>
    <w:p w:rsidR="00E44F16" w:rsidRDefault="00E44F16" w:rsidP="00E44F1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1E2296" w:rsidRDefault="001E2296" w:rsidP="009C113C">
      <w:pPr>
        <w:pStyle w:val="07402"/>
        <w:numPr>
          <w:ilvl w:val="0"/>
          <w:numId w:val="1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在“导航菜单”中，单击“项目计划管理-科研项目</w:t>
      </w:r>
      <w:r w:rsidR="00E7736B">
        <w:rPr>
          <w:rFonts w:ascii="宋体" w:hAnsi="宋体" w:hint="eastAsia"/>
          <w:i w:val="0"/>
        </w:rPr>
        <w:t>-基本信息</w:t>
      </w:r>
      <w:r>
        <w:rPr>
          <w:rFonts w:ascii="宋体" w:hAnsi="宋体" w:hint="eastAsia"/>
          <w:i w:val="0"/>
        </w:rPr>
        <w:t>”。</w:t>
      </w:r>
    </w:p>
    <w:p w:rsidR="00E44F16" w:rsidRDefault="00DE68EA" w:rsidP="00E7736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E7736B">
        <w:rPr>
          <w:rFonts w:ascii="宋体" w:hAnsi="宋体" w:hint="eastAsia"/>
          <w:i w:val="0"/>
        </w:rPr>
        <w:t>单击“新增”按钮。</w:t>
      </w:r>
    </w:p>
    <w:p w:rsidR="00E7736B" w:rsidRDefault="00E7736B" w:rsidP="00E7736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</w:t>
      </w:r>
      <w:r w:rsidR="001F5B2C">
        <w:rPr>
          <w:rFonts w:ascii="宋体" w:hAnsi="宋体" w:hint="eastAsia"/>
          <w:i w:val="0"/>
        </w:rPr>
        <w:t>“</w:t>
      </w:r>
      <w:r>
        <w:rPr>
          <w:rFonts w:ascii="宋体" w:hAnsi="宋体" w:hint="eastAsia"/>
          <w:i w:val="0"/>
        </w:rPr>
        <w:t>提交</w:t>
      </w:r>
      <w:r w:rsidR="001F5B2C">
        <w:rPr>
          <w:rFonts w:ascii="宋体" w:hAnsi="宋体" w:hint="eastAsia"/>
          <w:i w:val="0"/>
        </w:rPr>
        <w:t>”</w:t>
      </w:r>
      <w:r>
        <w:rPr>
          <w:rFonts w:ascii="宋体" w:hAnsi="宋体" w:hint="eastAsia"/>
          <w:i w:val="0"/>
        </w:rPr>
        <w:t>。</w:t>
      </w:r>
    </w:p>
    <w:p w:rsidR="00D9404B" w:rsidRDefault="00D9404B" w:rsidP="00D9404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D9404B" w:rsidRDefault="00D9404B" w:rsidP="00D9404B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每个项目创建一次，项目名称不可重复。</w:t>
      </w:r>
    </w:p>
    <w:p w:rsidR="00611004" w:rsidRPr="00E44F16" w:rsidRDefault="00B96665" w:rsidP="00611004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2"/>
        <w:gridCol w:w="1711"/>
        <w:gridCol w:w="4206"/>
      </w:tblGrid>
      <w:tr w:rsidR="00611004" w:rsidRPr="000F61A6" w:rsidTr="00CD684D">
        <w:trPr>
          <w:trHeight w:val="300"/>
        </w:trPr>
        <w:tc>
          <w:tcPr>
            <w:tcW w:w="15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273CBC" w:rsidRDefault="00611004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101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273CBC" w:rsidRDefault="00611004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48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273CBC" w:rsidRDefault="00611004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611004" w:rsidRPr="000F61A6" w:rsidTr="00CD684D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273CBC" w:rsidRDefault="00611004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0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273CBC" w:rsidRDefault="00611004" w:rsidP="005405A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7618B3" w:rsidRDefault="00611004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11004" w:rsidRPr="000F61A6" w:rsidTr="00CD684D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273CBC" w:rsidRDefault="00611004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资金渠道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004" w:rsidRPr="00273CBC" w:rsidRDefault="00611004" w:rsidP="005405A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004" w:rsidRPr="00273CBC" w:rsidRDefault="00611004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枚举</w:t>
            </w:r>
            <w:r w:rsidR="001418F9">
              <w:rPr>
                <w:rFonts w:ascii="宋体" w:hAnsi="宋体" w:cs="宋体" w:hint="eastAsia"/>
                <w:kern w:val="0"/>
                <w:szCs w:val="21"/>
              </w:rPr>
              <w:t>型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：</w:t>
            </w:r>
            <w:r>
              <w:rPr>
                <w:rFonts w:ascii="宋体" w:hAnsi="宋体" w:cs="宋体" w:hint="eastAsia"/>
                <w:kern w:val="0"/>
                <w:szCs w:val="21"/>
              </w:rPr>
              <w:t>投资、费用、分控科研、自控科研</w:t>
            </w:r>
          </w:p>
        </w:tc>
      </w:tr>
      <w:tr w:rsidR="00611004" w:rsidRPr="000F61A6" w:rsidTr="00CD684D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004" w:rsidRPr="00273CBC" w:rsidRDefault="00611004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计划</w:t>
            </w:r>
            <w:r>
              <w:rPr>
                <w:rFonts w:ascii="宋体" w:hAnsi="宋体" w:cs="宋体" w:hint="eastAsia"/>
                <w:kern w:val="0"/>
                <w:szCs w:val="21"/>
              </w:rPr>
              <w:t>批复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文号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004" w:rsidRPr="00273CBC" w:rsidRDefault="00611004" w:rsidP="005405A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004" w:rsidRPr="00273CBC" w:rsidRDefault="00611004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C654AD" w:rsidRDefault="00C654AD" w:rsidP="00C654AD">
      <w:pPr>
        <w:pStyle w:val="a0"/>
        <w:ind w:firstLine="482"/>
        <w:rPr>
          <w:b/>
          <w:sz w:val="24"/>
          <w:szCs w:val="24"/>
        </w:rPr>
      </w:pPr>
    </w:p>
    <w:p w:rsidR="00C654AD" w:rsidRDefault="00C654AD" w:rsidP="00C654AD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年度计划</w:t>
      </w:r>
    </w:p>
    <w:p w:rsidR="00C654AD" w:rsidRDefault="00C654AD" w:rsidP="00C654A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C654AD" w:rsidRPr="00414B08" w:rsidRDefault="00C654AD" w:rsidP="00C654A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工程技术科负责填报科研项目的年度计划信息。</w:t>
      </w:r>
    </w:p>
    <w:p w:rsidR="00C654AD" w:rsidRDefault="00C654AD" w:rsidP="00C654A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C654AD" w:rsidRDefault="00C654AD" w:rsidP="009C113C">
      <w:pPr>
        <w:pStyle w:val="07402"/>
        <w:numPr>
          <w:ilvl w:val="0"/>
          <w:numId w:val="1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在“导航菜单”中，单击“项目计划管理-科研项目-</w:t>
      </w:r>
      <w:r w:rsidR="00CF4C3D">
        <w:rPr>
          <w:rFonts w:ascii="宋体" w:hAnsi="宋体" w:hint="eastAsia"/>
          <w:i w:val="0"/>
        </w:rPr>
        <w:t>年度计划</w:t>
      </w:r>
      <w:r>
        <w:rPr>
          <w:rFonts w:ascii="宋体" w:hAnsi="宋体" w:hint="eastAsia"/>
          <w:i w:val="0"/>
        </w:rPr>
        <w:t>”。</w:t>
      </w:r>
    </w:p>
    <w:p w:rsidR="00C654AD" w:rsidRDefault="00C654AD" w:rsidP="00C654A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C654AD" w:rsidRDefault="00C654AD" w:rsidP="00C654A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</w:t>
      </w:r>
      <w:r w:rsidR="001F5B2C">
        <w:rPr>
          <w:rFonts w:ascii="宋体" w:hAnsi="宋体" w:hint="eastAsia"/>
          <w:i w:val="0"/>
        </w:rPr>
        <w:t>“</w:t>
      </w:r>
      <w:r>
        <w:rPr>
          <w:rFonts w:ascii="宋体" w:hAnsi="宋体" w:hint="eastAsia"/>
          <w:i w:val="0"/>
        </w:rPr>
        <w:t>提交</w:t>
      </w:r>
      <w:r w:rsidR="001F5B2C">
        <w:rPr>
          <w:rFonts w:ascii="宋体" w:hAnsi="宋体" w:hint="eastAsia"/>
          <w:i w:val="0"/>
        </w:rPr>
        <w:t>”</w:t>
      </w:r>
      <w:r>
        <w:rPr>
          <w:rFonts w:ascii="宋体" w:hAnsi="宋体" w:hint="eastAsia"/>
          <w:i w:val="0"/>
        </w:rPr>
        <w:t>。</w:t>
      </w:r>
    </w:p>
    <w:p w:rsidR="00C654AD" w:rsidRDefault="00C654AD" w:rsidP="00C654AD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C654AD" w:rsidRDefault="00C654AD" w:rsidP="00C654AD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</w:t>
      </w:r>
      <w:r w:rsidR="00523828">
        <w:rPr>
          <w:rFonts w:ascii="宋体" w:hAnsi="宋体" w:hint="eastAsia"/>
          <w:i w:val="0"/>
        </w:rPr>
        <w:t>每年只能有一个年度计划，不可重复</w:t>
      </w:r>
      <w:r>
        <w:rPr>
          <w:rFonts w:ascii="宋体" w:hAnsi="宋体" w:hint="eastAsia"/>
          <w:i w:val="0"/>
        </w:rPr>
        <w:t>。</w:t>
      </w:r>
    </w:p>
    <w:p w:rsidR="00C654AD" w:rsidRPr="00E44F16" w:rsidRDefault="00C654AD" w:rsidP="00C654AD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2"/>
        <w:gridCol w:w="1711"/>
        <w:gridCol w:w="4206"/>
      </w:tblGrid>
      <w:tr w:rsidR="00C654AD" w:rsidRPr="000F61A6" w:rsidTr="00CD684D">
        <w:trPr>
          <w:trHeight w:val="300"/>
        </w:trPr>
        <w:tc>
          <w:tcPr>
            <w:tcW w:w="15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273CBC" w:rsidRDefault="00C654AD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101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273CBC" w:rsidRDefault="00C654AD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48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273CBC" w:rsidRDefault="00C654AD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C654AD" w:rsidRPr="000F61A6" w:rsidTr="00CD684D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273CBC" w:rsidRDefault="00C654AD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0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273CBC" w:rsidRDefault="00C654AD" w:rsidP="005405A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7618B3" w:rsidRDefault="00CD684D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枚举型，来源于项目基本信息</w:t>
            </w:r>
          </w:p>
        </w:tc>
      </w:tr>
      <w:tr w:rsidR="00C654AD" w:rsidRPr="000F61A6" w:rsidTr="00CD684D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273CBC" w:rsidRDefault="00CD684D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年份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4AD" w:rsidRPr="00273CBC" w:rsidRDefault="00C654AD" w:rsidP="005405A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4AD" w:rsidRPr="00273CBC" w:rsidRDefault="00CD684D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654AD" w:rsidRPr="000F61A6" w:rsidTr="00CD684D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54AD" w:rsidRPr="00273CBC" w:rsidRDefault="00CD684D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计划金额（万元）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4AD" w:rsidRPr="00273CBC" w:rsidRDefault="00C654AD" w:rsidP="005405A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54AD" w:rsidRPr="00273CBC" w:rsidRDefault="00644D8C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CD684D" w:rsidRPr="000F61A6" w:rsidTr="00CD684D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84D" w:rsidRDefault="00CD684D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调整计划金额（万元）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684D" w:rsidRPr="00CD684D" w:rsidRDefault="00CD684D" w:rsidP="005405A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684D" w:rsidRDefault="00644D8C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</w:tbl>
    <w:p w:rsidR="005863F1" w:rsidRPr="005863F1" w:rsidRDefault="005863F1" w:rsidP="009C113C">
      <w:pPr>
        <w:pStyle w:val="ad"/>
        <w:keepNext/>
        <w:keepLines/>
        <w:widowControl/>
        <w:numPr>
          <w:ilvl w:val="0"/>
          <w:numId w:val="5"/>
        </w:numPr>
        <w:spacing w:before="340" w:after="330"/>
        <w:ind w:firstLineChars="0"/>
        <w:jc w:val="left"/>
        <w:outlineLvl w:val="0"/>
        <w:rPr>
          <w:rFonts w:ascii="黑体" w:eastAsia="黑体"/>
          <w:b/>
          <w:vanish/>
          <w:kern w:val="44"/>
          <w:sz w:val="32"/>
          <w:szCs w:val="44"/>
        </w:rPr>
      </w:pPr>
      <w:bookmarkStart w:id="42" w:name="_Toc390695417"/>
      <w:bookmarkStart w:id="43" w:name="_Toc391396052"/>
      <w:bookmarkStart w:id="44" w:name="_Toc391755089"/>
      <w:bookmarkEnd w:id="42"/>
      <w:bookmarkEnd w:id="43"/>
      <w:bookmarkEnd w:id="44"/>
    </w:p>
    <w:p w:rsidR="005863F1" w:rsidRPr="005863F1" w:rsidRDefault="005863F1" w:rsidP="009C113C">
      <w:pPr>
        <w:pStyle w:val="ad"/>
        <w:keepNext/>
        <w:keepLines/>
        <w:widowControl/>
        <w:numPr>
          <w:ilvl w:val="0"/>
          <w:numId w:val="5"/>
        </w:numPr>
        <w:spacing w:before="340" w:after="330"/>
        <w:ind w:firstLineChars="0"/>
        <w:jc w:val="left"/>
        <w:outlineLvl w:val="0"/>
        <w:rPr>
          <w:rFonts w:ascii="黑体" w:eastAsia="黑体"/>
          <w:b/>
          <w:vanish/>
          <w:kern w:val="44"/>
          <w:sz w:val="32"/>
          <w:szCs w:val="44"/>
        </w:rPr>
      </w:pPr>
      <w:bookmarkStart w:id="45" w:name="_Toc390695418"/>
      <w:bookmarkStart w:id="46" w:name="_Toc391396053"/>
      <w:bookmarkStart w:id="47" w:name="_Toc391755090"/>
      <w:bookmarkEnd w:id="45"/>
      <w:bookmarkEnd w:id="46"/>
      <w:bookmarkEnd w:id="47"/>
    </w:p>
    <w:p w:rsidR="005863F1" w:rsidRPr="005863F1" w:rsidRDefault="005863F1" w:rsidP="009C113C">
      <w:pPr>
        <w:pStyle w:val="ad"/>
        <w:keepNext/>
        <w:keepLines/>
        <w:widowControl/>
        <w:numPr>
          <w:ilvl w:val="0"/>
          <w:numId w:val="5"/>
        </w:numPr>
        <w:spacing w:before="340" w:after="330"/>
        <w:ind w:firstLineChars="0"/>
        <w:jc w:val="left"/>
        <w:outlineLvl w:val="0"/>
        <w:rPr>
          <w:rFonts w:ascii="黑体" w:eastAsia="黑体"/>
          <w:b/>
          <w:vanish/>
          <w:kern w:val="44"/>
          <w:sz w:val="32"/>
          <w:szCs w:val="44"/>
        </w:rPr>
      </w:pPr>
      <w:bookmarkStart w:id="48" w:name="_Toc390695419"/>
      <w:bookmarkStart w:id="49" w:name="_Toc391396054"/>
      <w:bookmarkStart w:id="50" w:name="_Toc391755091"/>
      <w:bookmarkEnd w:id="48"/>
      <w:bookmarkEnd w:id="49"/>
      <w:bookmarkEnd w:id="50"/>
    </w:p>
    <w:p w:rsidR="005863F1" w:rsidRPr="005863F1" w:rsidRDefault="005863F1" w:rsidP="009C113C">
      <w:pPr>
        <w:pStyle w:val="ad"/>
        <w:keepNext/>
        <w:keepLines/>
        <w:widowControl/>
        <w:numPr>
          <w:ilvl w:val="0"/>
          <w:numId w:val="5"/>
        </w:numPr>
        <w:spacing w:before="340" w:after="330"/>
        <w:ind w:firstLineChars="0"/>
        <w:jc w:val="left"/>
        <w:outlineLvl w:val="0"/>
        <w:rPr>
          <w:rFonts w:ascii="黑体" w:eastAsia="黑体"/>
          <w:b/>
          <w:vanish/>
          <w:kern w:val="44"/>
          <w:sz w:val="32"/>
          <w:szCs w:val="44"/>
        </w:rPr>
      </w:pPr>
      <w:bookmarkStart w:id="51" w:name="_Toc390695420"/>
      <w:bookmarkStart w:id="52" w:name="_Toc391396055"/>
      <w:bookmarkStart w:id="53" w:name="_Toc391755092"/>
      <w:bookmarkEnd w:id="51"/>
      <w:bookmarkEnd w:id="52"/>
      <w:bookmarkEnd w:id="53"/>
    </w:p>
    <w:p w:rsidR="005863F1" w:rsidRPr="005863F1" w:rsidRDefault="005863F1" w:rsidP="009C113C">
      <w:pPr>
        <w:pStyle w:val="ad"/>
        <w:keepNext/>
        <w:keepLines/>
        <w:numPr>
          <w:ilvl w:val="1"/>
          <w:numId w:val="5"/>
        </w:numPr>
        <w:spacing w:before="100" w:beforeAutospacing="1" w:after="100" w:afterAutospacing="1" w:line="360" w:lineRule="auto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54" w:name="_Toc390695421"/>
      <w:bookmarkStart w:id="55" w:name="_Toc391396056"/>
      <w:bookmarkStart w:id="56" w:name="_Toc391755093"/>
      <w:bookmarkEnd w:id="54"/>
      <w:bookmarkEnd w:id="55"/>
      <w:bookmarkEnd w:id="56"/>
    </w:p>
    <w:p w:rsidR="00911A5B" w:rsidRDefault="006A0681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57" w:name="_Toc391755094"/>
      <w:r>
        <w:rPr>
          <w:rFonts w:hint="eastAsia"/>
        </w:rPr>
        <w:t>前期项目</w:t>
      </w:r>
      <w:bookmarkEnd w:id="57"/>
    </w:p>
    <w:p w:rsidR="00BD1942" w:rsidRDefault="00BD1942" w:rsidP="00BD1942">
      <w:pPr>
        <w:pStyle w:val="a0"/>
        <w:ind w:firstLine="482"/>
        <w:rPr>
          <w:b/>
          <w:sz w:val="24"/>
          <w:szCs w:val="24"/>
        </w:rPr>
      </w:pPr>
      <w:r w:rsidRPr="00E44F16">
        <w:rPr>
          <w:rFonts w:hint="eastAsia"/>
          <w:b/>
          <w:sz w:val="24"/>
          <w:szCs w:val="24"/>
        </w:rPr>
        <w:t>基本信息</w:t>
      </w:r>
    </w:p>
    <w:p w:rsidR="00BD1942" w:rsidRDefault="00BD1942" w:rsidP="00BD194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BD1942" w:rsidRPr="00414B08" w:rsidRDefault="00BD1942" w:rsidP="00BD194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规划计划科负责创建前期项目，以及填报前期项目基本信息。</w:t>
      </w:r>
    </w:p>
    <w:p w:rsidR="00BD1942" w:rsidRDefault="00BD1942" w:rsidP="00BD194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BD1942" w:rsidRDefault="00BD1942" w:rsidP="009C113C">
      <w:pPr>
        <w:pStyle w:val="07402"/>
        <w:numPr>
          <w:ilvl w:val="0"/>
          <w:numId w:val="1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在“导航菜单”中，单击“项目计划管理-前期项目-基本信息”。</w:t>
      </w:r>
    </w:p>
    <w:p w:rsidR="00BD1942" w:rsidRDefault="00BD1942" w:rsidP="00BD194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BD1942" w:rsidRDefault="00BD1942" w:rsidP="00BD194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BD1942" w:rsidRDefault="00BD1942" w:rsidP="00BD1942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BD1942" w:rsidRDefault="00BD1942" w:rsidP="00BD1942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每个项目创建一次，项目名称不可重复。</w:t>
      </w:r>
    </w:p>
    <w:p w:rsidR="00BD1942" w:rsidRPr="00E44F16" w:rsidRDefault="00BD1942" w:rsidP="00BD1942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2"/>
        <w:gridCol w:w="1711"/>
        <w:gridCol w:w="4206"/>
      </w:tblGrid>
      <w:tr w:rsidR="00BD1942" w:rsidRPr="000F61A6" w:rsidTr="00E3398B">
        <w:trPr>
          <w:trHeight w:val="300"/>
        </w:trPr>
        <w:tc>
          <w:tcPr>
            <w:tcW w:w="15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101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48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BD1942" w:rsidRPr="000F61A6" w:rsidTr="00E3398B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0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7618B3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1942" w:rsidRPr="000F61A6" w:rsidTr="00E3398B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资金渠道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枚举</w:t>
            </w:r>
            <w:r w:rsidR="001418F9">
              <w:rPr>
                <w:rFonts w:ascii="宋体" w:hAnsi="宋体" w:cs="宋体" w:hint="eastAsia"/>
                <w:kern w:val="0"/>
                <w:szCs w:val="21"/>
              </w:rPr>
              <w:t>型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：</w:t>
            </w:r>
            <w:r>
              <w:rPr>
                <w:rFonts w:ascii="宋体" w:hAnsi="宋体" w:cs="宋体" w:hint="eastAsia"/>
                <w:kern w:val="0"/>
                <w:szCs w:val="21"/>
              </w:rPr>
              <w:t>投资、费用、分控科研、自控科研</w:t>
            </w:r>
          </w:p>
        </w:tc>
      </w:tr>
      <w:tr w:rsidR="00BD1942" w:rsidRPr="000F61A6" w:rsidTr="00E3398B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计划</w:t>
            </w:r>
            <w:r>
              <w:rPr>
                <w:rFonts w:ascii="宋体" w:hAnsi="宋体" w:cs="宋体" w:hint="eastAsia"/>
                <w:kern w:val="0"/>
                <w:szCs w:val="21"/>
              </w:rPr>
              <w:t>批复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文号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BD1942" w:rsidRDefault="00BD1942" w:rsidP="00BD1942">
      <w:pPr>
        <w:pStyle w:val="a0"/>
        <w:ind w:firstLine="482"/>
        <w:rPr>
          <w:b/>
          <w:sz w:val="24"/>
          <w:szCs w:val="24"/>
        </w:rPr>
      </w:pPr>
    </w:p>
    <w:p w:rsidR="00BD1942" w:rsidRDefault="00BD1942" w:rsidP="00BD1942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年度计划</w:t>
      </w:r>
    </w:p>
    <w:p w:rsidR="00BD1942" w:rsidRDefault="00BD1942" w:rsidP="00BD194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BD1942" w:rsidRPr="00414B08" w:rsidRDefault="00BD1942" w:rsidP="00BD194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规划计划科负责填报</w:t>
      </w:r>
      <w:r w:rsidR="005F144E">
        <w:rPr>
          <w:rFonts w:ascii="宋体" w:hAnsi="宋体" w:hint="eastAsia"/>
          <w:i w:val="0"/>
        </w:rPr>
        <w:t>前期</w:t>
      </w:r>
      <w:r>
        <w:rPr>
          <w:rFonts w:ascii="宋体" w:hAnsi="宋体" w:hint="eastAsia"/>
          <w:i w:val="0"/>
        </w:rPr>
        <w:t>项目的年度计划信息。</w:t>
      </w:r>
    </w:p>
    <w:p w:rsidR="00BD1942" w:rsidRDefault="00BD1942" w:rsidP="00BD194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BD1942" w:rsidRDefault="00BD1942" w:rsidP="009C113C">
      <w:pPr>
        <w:pStyle w:val="07402"/>
        <w:numPr>
          <w:ilvl w:val="0"/>
          <w:numId w:val="1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</w:t>
      </w:r>
      <w:r w:rsidR="00E3398B">
        <w:rPr>
          <w:rFonts w:ascii="宋体" w:hAnsi="宋体" w:hint="eastAsia"/>
          <w:i w:val="0"/>
        </w:rPr>
        <w:t>前期</w:t>
      </w:r>
      <w:r>
        <w:rPr>
          <w:rFonts w:ascii="宋体" w:hAnsi="宋体" w:hint="eastAsia"/>
          <w:i w:val="0"/>
        </w:rPr>
        <w:t>项目-年度计划”。</w:t>
      </w:r>
    </w:p>
    <w:p w:rsidR="00BD1942" w:rsidRDefault="00BD1942" w:rsidP="00BD194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2）单击“新增”按钮。</w:t>
      </w:r>
    </w:p>
    <w:p w:rsidR="00BD1942" w:rsidRDefault="00BD1942" w:rsidP="00BD194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BD1942" w:rsidRDefault="00BD1942" w:rsidP="00BD1942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BD1942" w:rsidRDefault="00BD1942" w:rsidP="00BD1942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每个项目每年只能有一个年度计划，不可重复。</w:t>
      </w:r>
    </w:p>
    <w:p w:rsidR="00BD1942" w:rsidRPr="00E44F16" w:rsidRDefault="00BD1942" w:rsidP="00BD1942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2"/>
        <w:gridCol w:w="1711"/>
        <w:gridCol w:w="4206"/>
      </w:tblGrid>
      <w:tr w:rsidR="00BD1942" w:rsidRPr="000F61A6" w:rsidTr="00E3398B">
        <w:trPr>
          <w:trHeight w:val="300"/>
        </w:trPr>
        <w:tc>
          <w:tcPr>
            <w:tcW w:w="15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101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48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BD1942" w:rsidRPr="000F61A6" w:rsidTr="00E3398B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0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7618B3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枚举型，来源于项目基本信息</w:t>
            </w:r>
          </w:p>
        </w:tc>
      </w:tr>
      <w:tr w:rsidR="00BD1942" w:rsidRPr="000F61A6" w:rsidTr="00E3398B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年份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BD1942" w:rsidRPr="000F61A6" w:rsidTr="00E3398B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计划金额（万元）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273CBC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BD1942" w:rsidRPr="000F61A6" w:rsidTr="00E3398B">
        <w:trPr>
          <w:trHeight w:val="300"/>
        </w:trPr>
        <w:tc>
          <w:tcPr>
            <w:tcW w:w="15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1942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调整计划金额（万元）</w:t>
            </w:r>
          </w:p>
        </w:tc>
        <w:tc>
          <w:tcPr>
            <w:tcW w:w="101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Pr="00CD684D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8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1942" w:rsidRDefault="00BD1942" w:rsidP="00E3398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</w:tbl>
    <w:p w:rsidR="00BD1942" w:rsidRPr="00BD1942" w:rsidRDefault="00BD1942" w:rsidP="00BD1942">
      <w:pPr>
        <w:pStyle w:val="a0"/>
      </w:pPr>
    </w:p>
    <w:p w:rsidR="00B878CE" w:rsidRPr="00B878CE" w:rsidRDefault="00B878CE" w:rsidP="009C113C">
      <w:pPr>
        <w:pStyle w:val="ad"/>
        <w:keepNext/>
        <w:keepLines/>
        <w:numPr>
          <w:ilvl w:val="1"/>
          <w:numId w:val="5"/>
        </w:numPr>
        <w:spacing w:before="100" w:beforeAutospacing="1" w:after="100" w:afterAutospacing="1" w:line="360" w:lineRule="auto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58" w:name="_Toc390695423"/>
      <w:bookmarkStart w:id="59" w:name="_Toc391396058"/>
      <w:bookmarkStart w:id="60" w:name="_Toc391755095"/>
      <w:bookmarkEnd w:id="58"/>
      <w:bookmarkEnd w:id="59"/>
      <w:bookmarkEnd w:id="60"/>
    </w:p>
    <w:p w:rsidR="006A0681" w:rsidRDefault="006A0681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61" w:name="_Toc391755096"/>
      <w:r>
        <w:rPr>
          <w:rFonts w:hint="eastAsia"/>
        </w:rPr>
        <w:t>钻井项目</w:t>
      </w:r>
      <w:bookmarkEnd w:id="61"/>
    </w:p>
    <w:p w:rsidR="0095166E" w:rsidRDefault="0095166E" w:rsidP="0095166E">
      <w:pPr>
        <w:pStyle w:val="a0"/>
        <w:ind w:firstLine="482"/>
        <w:rPr>
          <w:b/>
          <w:sz w:val="24"/>
          <w:szCs w:val="24"/>
        </w:rPr>
      </w:pPr>
      <w:r w:rsidRPr="00E44F16">
        <w:rPr>
          <w:rFonts w:hint="eastAsia"/>
          <w:b/>
          <w:sz w:val="24"/>
          <w:szCs w:val="24"/>
        </w:rPr>
        <w:t>基本信息</w:t>
      </w:r>
    </w:p>
    <w:p w:rsidR="0095166E" w:rsidRDefault="0095166E" w:rsidP="0095166E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95166E" w:rsidRPr="00414B08" w:rsidRDefault="0095166E" w:rsidP="0095166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规划计划科负责创建钻井项目，以及填报钻井项目基本信息。</w:t>
      </w:r>
    </w:p>
    <w:p w:rsidR="0095166E" w:rsidRDefault="0095166E" w:rsidP="0095166E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95166E" w:rsidRDefault="0095166E" w:rsidP="009C113C">
      <w:pPr>
        <w:pStyle w:val="07402"/>
        <w:numPr>
          <w:ilvl w:val="0"/>
          <w:numId w:val="1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</w:t>
      </w:r>
      <w:r w:rsidR="00045767">
        <w:rPr>
          <w:rFonts w:ascii="宋体" w:hAnsi="宋体" w:hint="eastAsia"/>
          <w:i w:val="0"/>
        </w:rPr>
        <w:t>钻井</w:t>
      </w:r>
      <w:r>
        <w:rPr>
          <w:rFonts w:ascii="宋体" w:hAnsi="宋体" w:hint="eastAsia"/>
          <w:i w:val="0"/>
        </w:rPr>
        <w:t>项目-基本信息”。</w:t>
      </w:r>
    </w:p>
    <w:p w:rsidR="0095166E" w:rsidRDefault="0095166E" w:rsidP="0095166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5166E" w:rsidRDefault="0095166E" w:rsidP="0095166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95166E" w:rsidRDefault="0095166E" w:rsidP="0095166E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95166E" w:rsidRDefault="0095166E" w:rsidP="0095166E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每个项目创建一次，项目名称不可重复。</w:t>
      </w:r>
    </w:p>
    <w:p w:rsidR="0095166E" w:rsidRPr="00E44F16" w:rsidRDefault="0095166E" w:rsidP="0095166E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3"/>
        <w:gridCol w:w="1643"/>
        <w:gridCol w:w="4416"/>
      </w:tblGrid>
      <w:tr w:rsidR="00DD20D5" w:rsidRPr="000F61A6" w:rsidTr="00F07B2F">
        <w:trPr>
          <w:trHeight w:val="300"/>
        </w:trPr>
        <w:tc>
          <w:tcPr>
            <w:tcW w:w="148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273CBC" w:rsidRDefault="00CB244A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95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273CBC" w:rsidRDefault="00CB244A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56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273CBC" w:rsidRDefault="00CB244A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07B2F" w:rsidRPr="000F61A6" w:rsidTr="00F07B2F">
        <w:trPr>
          <w:trHeight w:val="300"/>
        </w:trPr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CB24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F07B2F" w:rsidRPr="000F61A6" w:rsidTr="00F07B2F">
        <w:trPr>
          <w:trHeight w:val="300"/>
        </w:trPr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业务类型</w:t>
            </w:r>
          </w:p>
        </w:tc>
        <w:tc>
          <w:tcPr>
            <w:tcW w:w="95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4750FB" w:rsidP="00CB24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</w:t>
            </w:r>
            <w:r w:rsidR="00CB244A" w:rsidRPr="009B68C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F07B2F" w:rsidRPr="000F61A6" w:rsidTr="00F07B2F">
        <w:trPr>
          <w:trHeight w:val="300"/>
        </w:trPr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资金渠道</w:t>
            </w:r>
          </w:p>
        </w:tc>
        <w:tc>
          <w:tcPr>
            <w:tcW w:w="95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4750FB" w:rsidP="00CB24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</w:t>
            </w:r>
            <w:r w:rsidR="00CB244A" w:rsidRPr="009B68C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04228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枚举</w:t>
            </w:r>
            <w:r w:rsidR="00042285">
              <w:rPr>
                <w:rFonts w:ascii="宋体" w:hAnsi="宋体" w:cs="宋体" w:hint="eastAsia"/>
                <w:kern w:val="0"/>
                <w:szCs w:val="21"/>
              </w:rPr>
              <w:t>型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：</w:t>
            </w:r>
            <w:r>
              <w:rPr>
                <w:rFonts w:ascii="宋体" w:hAnsi="宋体" w:cs="宋体" w:hint="eastAsia"/>
                <w:kern w:val="0"/>
                <w:szCs w:val="21"/>
              </w:rPr>
              <w:t>投资、费用、分控科研、自控科研</w:t>
            </w:r>
          </w:p>
        </w:tc>
      </w:tr>
      <w:tr w:rsidR="004750FB" w:rsidRPr="000F61A6" w:rsidTr="00F07B2F">
        <w:trPr>
          <w:trHeight w:val="300"/>
        </w:trPr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0FB" w:rsidRPr="009B68CC" w:rsidRDefault="004750FB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地区</w:t>
            </w:r>
          </w:p>
        </w:tc>
        <w:tc>
          <w:tcPr>
            <w:tcW w:w="95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0FB" w:rsidRDefault="004750FB" w:rsidP="00CB24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50FB" w:rsidRPr="009B68CC" w:rsidRDefault="004750FB" w:rsidP="0004228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没举行</w:t>
            </w:r>
          </w:p>
        </w:tc>
      </w:tr>
      <w:tr w:rsidR="00F07B2F" w:rsidRPr="000F61A6" w:rsidTr="00F07B2F">
        <w:trPr>
          <w:trHeight w:val="300"/>
        </w:trPr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区块</w:t>
            </w:r>
          </w:p>
        </w:tc>
        <w:tc>
          <w:tcPr>
            <w:tcW w:w="95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CB24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F07B2F" w:rsidRPr="000F61A6" w:rsidTr="00F07B2F">
        <w:trPr>
          <w:trHeight w:val="300"/>
        </w:trPr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井组</w:t>
            </w:r>
          </w:p>
        </w:tc>
        <w:tc>
          <w:tcPr>
            <w:tcW w:w="95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CB24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  <w:r w:rsidR="00DD20D5">
              <w:rPr>
                <w:rFonts w:ascii="宋体" w:hAnsi="宋体" w:cs="宋体" w:hint="eastAsia"/>
                <w:kern w:val="0"/>
                <w:szCs w:val="21"/>
              </w:rPr>
              <w:t>，</w:t>
            </w:r>
            <w:r w:rsidR="004219B7">
              <w:rPr>
                <w:rFonts w:ascii="宋体" w:hAnsi="宋体" w:cs="宋体" w:hint="eastAsia"/>
                <w:kern w:val="0"/>
                <w:szCs w:val="21"/>
              </w:rPr>
              <w:t>如不填则自动创建与井同名的井组。</w:t>
            </w:r>
          </w:p>
        </w:tc>
      </w:tr>
      <w:tr w:rsidR="00F07B2F" w:rsidRPr="000F61A6" w:rsidTr="00F07B2F">
        <w:trPr>
          <w:trHeight w:val="300"/>
        </w:trPr>
        <w:tc>
          <w:tcPr>
            <w:tcW w:w="14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计划批复文号</w:t>
            </w:r>
          </w:p>
        </w:tc>
        <w:tc>
          <w:tcPr>
            <w:tcW w:w="95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CB24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B244A" w:rsidRPr="009B68CC" w:rsidRDefault="00CB244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95166E" w:rsidRDefault="0095166E" w:rsidP="0095166E">
      <w:pPr>
        <w:pStyle w:val="a0"/>
        <w:ind w:firstLine="482"/>
        <w:rPr>
          <w:b/>
          <w:sz w:val="24"/>
          <w:szCs w:val="24"/>
        </w:rPr>
      </w:pPr>
    </w:p>
    <w:p w:rsidR="0095166E" w:rsidRDefault="0095166E" w:rsidP="0095166E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年度计划</w:t>
      </w:r>
    </w:p>
    <w:p w:rsidR="0095166E" w:rsidRDefault="0095166E" w:rsidP="0095166E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95166E" w:rsidRPr="00414B08" w:rsidRDefault="0095166E" w:rsidP="0095166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规划计划科负责填报</w:t>
      </w:r>
      <w:r w:rsidR="00EF23D9">
        <w:rPr>
          <w:rFonts w:ascii="宋体" w:hAnsi="宋体" w:hint="eastAsia"/>
          <w:i w:val="0"/>
        </w:rPr>
        <w:t>钻井</w:t>
      </w:r>
      <w:r>
        <w:rPr>
          <w:rFonts w:ascii="宋体" w:hAnsi="宋体" w:hint="eastAsia"/>
          <w:i w:val="0"/>
        </w:rPr>
        <w:t>项目的年度计划信息。</w:t>
      </w:r>
    </w:p>
    <w:p w:rsidR="0095166E" w:rsidRDefault="0095166E" w:rsidP="0095166E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95166E" w:rsidRDefault="0095166E" w:rsidP="009C113C">
      <w:pPr>
        <w:pStyle w:val="07402"/>
        <w:numPr>
          <w:ilvl w:val="0"/>
          <w:numId w:val="1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</w:t>
      </w:r>
      <w:r w:rsidR="00DD20D5">
        <w:rPr>
          <w:rFonts w:ascii="宋体" w:hAnsi="宋体" w:hint="eastAsia"/>
          <w:i w:val="0"/>
        </w:rPr>
        <w:t>钻井</w:t>
      </w:r>
      <w:r>
        <w:rPr>
          <w:rFonts w:ascii="宋体" w:hAnsi="宋体" w:hint="eastAsia"/>
          <w:i w:val="0"/>
        </w:rPr>
        <w:t>项目-年度计划”。</w:t>
      </w:r>
    </w:p>
    <w:p w:rsidR="0095166E" w:rsidRDefault="0095166E" w:rsidP="0095166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5166E" w:rsidRDefault="0095166E" w:rsidP="0095166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95166E" w:rsidRDefault="0095166E" w:rsidP="0095166E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95166E" w:rsidRDefault="0095166E" w:rsidP="0095166E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每个项目每年只能有一个年度计划，不可重复。</w:t>
      </w:r>
    </w:p>
    <w:p w:rsidR="0095166E" w:rsidRPr="00E44F16" w:rsidRDefault="0095166E" w:rsidP="0095166E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35"/>
        <w:gridCol w:w="1218"/>
        <w:gridCol w:w="4416"/>
      </w:tblGrid>
      <w:tr w:rsidR="00DD20D5" w:rsidRPr="000F61A6" w:rsidTr="00DD20D5">
        <w:trPr>
          <w:trHeight w:val="300"/>
        </w:trPr>
        <w:tc>
          <w:tcPr>
            <w:tcW w:w="167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273CBC" w:rsidRDefault="00DD20D5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71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273CBC" w:rsidRDefault="00DD20D5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6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273CBC" w:rsidRDefault="00DD20D5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枚举型，来源于钻井项目基本信息</w:t>
            </w:r>
          </w:p>
        </w:tc>
      </w:tr>
      <w:tr w:rsidR="00DD20D5" w:rsidRPr="00C0318C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年份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D20D5" w:rsidRPr="00C0318C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当年计划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42673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42673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开钻（口）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完钻（口）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完成（口）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进尺（米）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4267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跨年结转（万元）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42673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当年计划（万元）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42673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开钻（口）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完钻（口）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完成（口）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进尺（米）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4267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D20D5" w:rsidRPr="000F61A6" w:rsidTr="00DD20D5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DD20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D20D5" w:rsidRPr="009B68CC" w:rsidRDefault="00DD20D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95166E" w:rsidRDefault="0095166E" w:rsidP="0095166E">
      <w:pPr>
        <w:pStyle w:val="a0"/>
      </w:pPr>
    </w:p>
    <w:p w:rsidR="00426731" w:rsidRDefault="00426731" w:rsidP="00426731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月度统计</w:t>
      </w:r>
    </w:p>
    <w:p w:rsidR="00426731" w:rsidRDefault="00426731" w:rsidP="0042673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426731" w:rsidRPr="00414B08" w:rsidRDefault="00426731" w:rsidP="0042673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规划计划科负责填报钻井项目的月度统计信息。</w:t>
      </w:r>
    </w:p>
    <w:p w:rsidR="00426731" w:rsidRDefault="00426731" w:rsidP="0042673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26731" w:rsidRDefault="00426731" w:rsidP="009C113C">
      <w:pPr>
        <w:pStyle w:val="07402"/>
        <w:numPr>
          <w:ilvl w:val="0"/>
          <w:numId w:val="1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在“导航菜单”中，单击“项目计划管理-钻井项目-月度统计”。</w:t>
      </w:r>
    </w:p>
    <w:p w:rsidR="00426731" w:rsidRDefault="00426731" w:rsidP="0042673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426731" w:rsidRDefault="00426731" w:rsidP="0042673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426731" w:rsidRDefault="00426731" w:rsidP="00426731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426731" w:rsidRDefault="00426731" w:rsidP="00426731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每个项目每</w:t>
      </w:r>
      <w:r w:rsidR="003C064C">
        <w:rPr>
          <w:rFonts w:ascii="宋体" w:hAnsi="宋体" w:hint="eastAsia"/>
          <w:i w:val="0"/>
        </w:rPr>
        <w:t>月只能有一条月度统计信息</w:t>
      </w:r>
      <w:r>
        <w:rPr>
          <w:rFonts w:ascii="宋体" w:hAnsi="宋体" w:hint="eastAsia"/>
          <w:i w:val="0"/>
        </w:rPr>
        <w:t>，不可重复。</w:t>
      </w:r>
    </w:p>
    <w:p w:rsidR="00426731" w:rsidRDefault="00426731" w:rsidP="003951B2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35"/>
        <w:gridCol w:w="1218"/>
        <w:gridCol w:w="4416"/>
      </w:tblGrid>
      <w:tr w:rsidR="00F11E66" w:rsidRPr="000F61A6" w:rsidTr="008807B2">
        <w:trPr>
          <w:trHeight w:val="300"/>
        </w:trPr>
        <w:tc>
          <w:tcPr>
            <w:tcW w:w="167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273CBC" w:rsidRDefault="00F11E66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lastRenderedPageBreak/>
              <w:t>名称</w:t>
            </w:r>
          </w:p>
        </w:tc>
        <w:tc>
          <w:tcPr>
            <w:tcW w:w="71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273CBC" w:rsidRDefault="00F11E66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6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273CBC" w:rsidRDefault="00F11E66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枚举型，来源于钻井项目基本信息</w:t>
            </w:r>
          </w:p>
        </w:tc>
      </w:tr>
      <w:tr w:rsidR="00F11E66" w:rsidRPr="00C0318C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月份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F11E66" w:rsidRPr="00C0318C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投资完成（万元）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形象进展（%）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F11E66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F11E66" w:rsidRDefault="00F11E66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F11E66">
              <w:rPr>
                <w:rFonts w:ascii="宋体" w:hAnsi="宋体" w:cs="宋体" w:hint="eastAsia"/>
                <w:b/>
                <w:kern w:val="0"/>
                <w:szCs w:val="21"/>
              </w:rPr>
              <w:t>实物工作量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开钻（口）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完钻（口）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完成（口）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进尺（米）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F11E66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F11E66" w:rsidRDefault="00F11E66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F11E66">
              <w:rPr>
                <w:rFonts w:ascii="宋体" w:hAnsi="宋体" w:cs="宋体" w:hint="eastAsia"/>
                <w:b/>
                <w:kern w:val="0"/>
                <w:szCs w:val="21"/>
              </w:rPr>
              <w:t>投资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完成</w:t>
            </w:r>
            <w:r w:rsidRPr="00F11E66">
              <w:rPr>
                <w:rFonts w:ascii="宋体" w:hAnsi="宋体" w:cs="宋体" w:hint="eastAsia"/>
                <w:b/>
                <w:kern w:val="0"/>
                <w:szCs w:val="21"/>
              </w:rPr>
              <w:t>按构成分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F11E66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建筑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安装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设备工具器具购置（万元）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用于更新设备（万元）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F11E66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购置旧设备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万元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商品房购置（万元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土地购置费（万元）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3D1FD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1FD6" w:rsidRDefault="003D1FD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1FD6">
              <w:rPr>
                <w:rFonts w:ascii="宋体" w:hAnsi="宋体" w:cs="宋体" w:hint="eastAsia"/>
                <w:kern w:val="0"/>
                <w:szCs w:val="21"/>
              </w:rPr>
              <w:t>旧建筑物购置费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1FD6" w:rsidRDefault="003D1FD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1FD6" w:rsidRDefault="003D1FD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F11E66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其他费用（万元）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1E66" w:rsidRPr="009B68CC" w:rsidRDefault="00F11E66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D51652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Pr="00D51652" w:rsidRDefault="00D51652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D51652">
              <w:rPr>
                <w:rFonts w:ascii="宋体" w:hAnsi="宋体" w:cs="宋体" w:hint="eastAsia"/>
                <w:b/>
                <w:kern w:val="0"/>
                <w:szCs w:val="21"/>
              </w:rPr>
              <w:t>投资完成按用途分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生产性建设（万元）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9B68CC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非生产性建设（万元）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其中住宅（万元）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9B68CC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D51652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Pr="00D51652" w:rsidRDefault="00D51652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D51652">
              <w:rPr>
                <w:rFonts w:ascii="宋体" w:hAnsi="宋体" w:cs="宋体" w:hint="eastAsia"/>
                <w:b/>
                <w:kern w:val="0"/>
                <w:szCs w:val="21"/>
              </w:rPr>
              <w:t>房屋建设面积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本年计划（平方米）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9B68CC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本年施工（平方米）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9B68CC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本年施工住宅（平方米）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9B68CC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D5165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本年竣工（平方米）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9B68CC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51652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本年竣工住宅（平方米）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Pr="009B68CC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652" w:rsidRDefault="00D5165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</w:tbl>
    <w:p w:rsidR="00F11E66" w:rsidRPr="003951B2" w:rsidRDefault="00F11E66" w:rsidP="003951B2">
      <w:pPr>
        <w:pStyle w:val="a0"/>
        <w:ind w:firstLine="480"/>
        <w:rPr>
          <w:rFonts w:ascii="宋体" w:hAnsi="宋体" w:cs="宋体"/>
          <w:sz w:val="24"/>
        </w:rPr>
      </w:pPr>
    </w:p>
    <w:p w:rsidR="00B878CE" w:rsidRPr="00B878CE" w:rsidRDefault="00B878CE" w:rsidP="009C113C">
      <w:pPr>
        <w:pStyle w:val="ad"/>
        <w:keepNext/>
        <w:keepLines/>
        <w:numPr>
          <w:ilvl w:val="1"/>
          <w:numId w:val="5"/>
        </w:numPr>
        <w:spacing w:before="100" w:beforeAutospacing="1" w:after="100" w:afterAutospacing="1" w:line="360" w:lineRule="auto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62" w:name="_Toc390695425"/>
      <w:bookmarkStart w:id="63" w:name="_Toc391396060"/>
      <w:bookmarkStart w:id="64" w:name="_Toc391755097"/>
      <w:bookmarkEnd w:id="62"/>
      <w:bookmarkEnd w:id="63"/>
      <w:bookmarkEnd w:id="64"/>
    </w:p>
    <w:p w:rsidR="006A0681" w:rsidRDefault="006A0681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65" w:name="_Toc391755098"/>
      <w:r>
        <w:rPr>
          <w:rFonts w:hint="eastAsia"/>
        </w:rPr>
        <w:t>地面项目</w:t>
      </w:r>
      <w:bookmarkEnd w:id="65"/>
    </w:p>
    <w:p w:rsidR="007E0A48" w:rsidRDefault="007E0A48" w:rsidP="007E0A48">
      <w:pPr>
        <w:pStyle w:val="a0"/>
        <w:ind w:firstLine="482"/>
        <w:rPr>
          <w:b/>
          <w:sz w:val="24"/>
          <w:szCs w:val="24"/>
        </w:rPr>
      </w:pPr>
      <w:r w:rsidRPr="00E44F16">
        <w:rPr>
          <w:rFonts w:hint="eastAsia"/>
          <w:b/>
          <w:sz w:val="24"/>
          <w:szCs w:val="24"/>
        </w:rPr>
        <w:t>基本信息</w:t>
      </w:r>
    </w:p>
    <w:p w:rsidR="007E0A48" w:rsidRDefault="007E0A48" w:rsidP="007E0A4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E0A48" w:rsidRPr="00414B0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规划计划科负责创建地面项目，以及填报地面项目基本信息。</w:t>
      </w:r>
    </w:p>
    <w:p w:rsidR="007E0A48" w:rsidRDefault="007E0A48" w:rsidP="007E0A4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E0A48" w:rsidRDefault="007E0A48" w:rsidP="009C113C">
      <w:pPr>
        <w:pStyle w:val="07402"/>
        <w:numPr>
          <w:ilvl w:val="0"/>
          <w:numId w:val="2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在“导航菜单”中，单击“项目计划管理-地面项目-基本信息”。</w:t>
      </w:r>
    </w:p>
    <w:p w:rsidR="007E0A4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2）单击“新增”按钮。</w:t>
      </w:r>
    </w:p>
    <w:p w:rsidR="007E0A4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7E0A48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7E0A48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每个项目创建一次，项目名称不可重复。</w:t>
      </w:r>
    </w:p>
    <w:p w:rsidR="007E0A48" w:rsidRPr="00E44F16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35"/>
        <w:gridCol w:w="1361"/>
        <w:gridCol w:w="4416"/>
      </w:tblGrid>
      <w:tr w:rsidR="007E0A48" w:rsidRPr="000F61A6" w:rsidTr="00C20EA3">
        <w:trPr>
          <w:trHeight w:val="300"/>
        </w:trPr>
        <w:tc>
          <w:tcPr>
            <w:tcW w:w="1646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79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56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9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业务类型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资金渠道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枚举</w:t>
            </w:r>
            <w:r>
              <w:rPr>
                <w:rFonts w:ascii="宋体" w:hAnsi="宋体" w:cs="宋体" w:hint="eastAsia"/>
                <w:kern w:val="0"/>
                <w:szCs w:val="21"/>
              </w:rPr>
              <w:t>型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：</w:t>
            </w:r>
            <w:r>
              <w:rPr>
                <w:rFonts w:ascii="宋体" w:hAnsi="宋体" w:cs="宋体" w:hint="eastAsia"/>
                <w:kern w:val="0"/>
                <w:szCs w:val="21"/>
              </w:rPr>
              <w:t>投资、费用、分控科研、自控科研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井组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项目批复时间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计划批复文号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7E0A48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概算批复文号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C20EA3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概算批复金额（万元）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P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C20EA3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建设规模（万方/日）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C20EA3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建设起始时间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20EA3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建设截止时间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20EA3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分公司控制费用总额（万元）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P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C20EA3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分公司控制预备费（万元）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P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EA3" w:rsidRDefault="00C20EA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C76CAB" w:rsidRPr="000F61A6" w:rsidTr="00C20EA3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Default="00C76CAB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增值税（万元）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Default="00C76CAB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Default="00C76CAB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</w:tbl>
    <w:p w:rsidR="007E0A48" w:rsidRDefault="007E0A48" w:rsidP="007E0A48">
      <w:pPr>
        <w:pStyle w:val="a0"/>
        <w:ind w:firstLine="482"/>
        <w:rPr>
          <w:b/>
          <w:sz w:val="24"/>
          <w:szCs w:val="24"/>
        </w:rPr>
      </w:pPr>
    </w:p>
    <w:p w:rsidR="007E0A48" w:rsidRDefault="007E0A48" w:rsidP="007E0A48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年度计划</w:t>
      </w:r>
    </w:p>
    <w:p w:rsidR="007E0A48" w:rsidRDefault="007E0A48" w:rsidP="007E0A4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E0A48" w:rsidRPr="00414B0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规划计划科负责填报</w:t>
      </w:r>
      <w:r w:rsidR="00AD4C2D">
        <w:rPr>
          <w:rFonts w:ascii="宋体" w:hAnsi="宋体" w:hint="eastAsia"/>
          <w:i w:val="0"/>
        </w:rPr>
        <w:t>地面</w:t>
      </w:r>
      <w:r>
        <w:rPr>
          <w:rFonts w:ascii="宋体" w:hAnsi="宋体" w:hint="eastAsia"/>
          <w:i w:val="0"/>
        </w:rPr>
        <w:t>项目的年度计划信息。</w:t>
      </w:r>
    </w:p>
    <w:p w:rsidR="007E0A48" w:rsidRDefault="007E0A48" w:rsidP="007E0A4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E0A48" w:rsidRDefault="007E0A48" w:rsidP="009C113C">
      <w:pPr>
        <w:pStyle w:val="07402"/>
        <w:numPr>
          <w:ilvl w:val="0"/>
          <w:numId w:val="2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</w:t>
      </w:r>
      <w:r w:rsidR="00BA366F">
        <w:rPr>
          <w:rFonts w:ascii="宋体" w:hAnsi="宋体" w:hint="eastAsia"/>
          <w:i w:val="0"/>
        </w:rPr>
        <w:t>地面项目</w:t>
      </w:r>
      <w:r>
        <w:rPr>
          <w:rFonts w:ascii="宋体" w:hAnsi="宋体" w:hint="eastAsia"/>
          <w:i w:val="0"/>
        </w:rPr>
        <w:t>-年度计划”。</w:t>
      </w:r>
    </w:p>
    <w:p w:rsidR="007E0A4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E0A4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7E0A48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7E0A48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每个项目每年只能有一个年度计划，不可重复。</w:t>
      </w:r>
    </w:p>
    <w:p w:rsidR="007E0A48" w:rsidRPr="00E44F16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77"/>
        <w:gridCol w:w="1076"/>
        <w:gridCol w:w="4416"/>
      </w:tblGrid>
      <w:tr w:rsidR="007E0A48" w:rsidRPr="000F61A6" w:rsidTr="00DF6C8E">
        <w:trPr>
          <w:trHeight w:val="300"/>
        </w:trPr>
        <w:tc>
          <w:tcPr>
            <w:tcW w:w="1758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35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6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7E0A48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63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DF6C8E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</w:t>
            </w:r>
            <w:r w:rsidR="00DF6C8E">
              <w:rPr>
                <w:rFonts w:ascii="宋体" w:hAnsi="宋体" w:cs="宋体" w:hint="eastAsia"/>
                <w:kern w:val="0"/>
                <w:szCs w:val="21"/>
              </w:rPr>
              <w:t>地面</w:t>
            </w:r>
            <w:r>
              <w:rPr>
                <w:rFonts w:ascii="宋体" w:hAnsi="宋体" w:cs="宋体" w:hint="eastAsia"/>
                <w:kern w:val="0"/>
                <w:szCs w:val="21"/>
              </w:rPr>
              <w:t>项目基本信息</w:t>
            </w:r>
          </w:p>
        </w:tc>
      </w:tr>
      <w:tr w:rsidR="007E0A48" w:rsidRPr="00C0318C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年份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7E0A48" w:rsidRPr="00C0318C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当年计划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年度计划-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DF6C8E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="00DF6C8E">
              <w:rPr>
                <w:rFonts w:ascii="宋体" w:hAnsi="宋体" w:cs="宋体" w:hint="eastAsia"/>
                <w:kern w:val="0"/>
                <w:szCs w:val="21"/>
              </w:rPr>
              <w:t>井场装置（套）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7E0A48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DF6C8E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="00DF6C8E">
              <w:rPr>
                <w:rFonts w:ascii="宋体" w:hAnsi="宋体" w:cs="宋体" w:hint="eastAsia"/>
                <w:kern w:val="0"/>
                <w:szCs w:val="21"/>
              </w:rPr>
              <w:t>集气支干线（千米）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DF6C8E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="00DF6C8E">
              <w:rPr>
                <w:rFonts w:ascii="宋体" w:hAnsi="宋体" w:cs="宋体" w:hint="eastAsia"/>
                <w:kern w:val="0"/>
                <w:szCs w:val="21"/>
              </w:rPr>
              <w:t>产能-油（万吨）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年度计划-</w:t>
            </w:r>
            <w:r w:rsidR="00DF6C8E">
              <w:rPr>
                <w:rFonts w:ascii="宋体" w:hAnsi="宋体" w:cs="宋体" w:hint="eastAsia"/>
                <w:kern w:val="0"/>
                <w:szCs w:val="21"/>
              </w:rPr>
              <w:t>产能-气（亿方）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F6C8E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当年计划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F6C8E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F6C8E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调整计划-井场装置（套）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DF6C8E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调整计划-集气支干线（千米）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F6C8E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调整计划-产能-油（万吨）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F6C8E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调整计划-产能-气（亿方）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6C8E" w:rsidRPr="009B68CC" w:rsidRDefault="00DF6C8E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DF6C8E">
        <w:trPr>
          <w:trHeight w:val="300"/>
        </w:trPr>
        <w:tc>
          <w:tcPr>
            <w:tcW w:w="175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6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7E0A48" w:rsidRDefault="007E0A48" w:rsidP="007E0A48">
      <w:pPr>
        <w:pStyle w:val="a0"/>
      </w:pPr>
    </w:p>
    <w:p w:rsidR="007E0A48" w:rsidRDefault="007E0A48" w:rsidP="007E0A48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月度统计</w:t>
      </w:r>
    </w:p>
    <w:p w:rsidR="007E0A48" w:rsidRDefault="007E0A48" w:rsidP="007E0A4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E0A48" w:rsidRPr="00414B0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规划计划科负责填报</w:t>
      </w:r>
      <w:r w:rsidR="00FF0BE1">
        <w:rPr>
          <w:rFonts w:ascii="宋体" w:hAnsi="宋体" w:hint="eastAsia"/>
          <w:i w:val="0"/>
        </w:rPr>
        <w:t>地面</w:t>
      </w:r>
      <w:r>
        <w:rPr>
          <w:rFonts w:ascii="宋体" w:hAnsi="宋体" w:hint="eastAsia"/>
          <w:i w:val="0"/>
        </w:rPr>
        <w:t>项目的月度统计信息。</w:t>
      </w:r>
    </w:p>
    <w:p w:rsidR="007E0A48" w:rsidRDefault="007E0A48" w:rsidP="007E0A4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E0A48" w:rsidRDefault="007E0A48" w:rsidP="009C113C">
      <w:pPr>
        <w:pStyle w:val="07402"/>
        <w:numPr>
          <w:ilvl w:val="0"/>
          <w:numId w:val="1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在“导航菜单”中，单击“项目计划管理-</w:t>
      </w:r>
      <w:r w:rsidR="00FF0BE1">
        <w:rPr>
          <w:rFonts w:ascii="宋体" w:hAnsi="宋体" w:hint="eastAsia"/>
          <w:i w:val="0"/>
        </w:rPr>
        <w:t>地面</w:t>
      </w:r>
      <w:r>
        <w:rPr>
          <w:rFonts w:ascii="宋体" w:hAnsi="宋体" w:hint="eastAsia"/>
          <w:i w:val="0"/>
        </w:rPr>
        <w:t>项目-月度统计”。</w:t>
      </w:r>
    </w:p>
    <w:p w:rsidR="007E0A4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E0A48" w:rsidRDefault="007E0A48" w:rsidP="007E0A4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3）在弹出的对话框中输入项目基本信息，然后单击“提交”。</w:t>
      </w:r>
    </w:p>
    <w:p w:rsidR="007E0A48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7E0A48" w:rsidRDefault="007E0A48" w:rsidP="007E0A48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ab/>
        <w:t>每个项目每月只能有一条月度统计信息，不可重复。</w:t>
      </w:r>
    </w:p>
    <w:p w:rsidR="007E0A48" w:rsidRDefault="007E0A48" w:rsidP="007E0A48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4560" w:type="pct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35"/>
        <w:gridCol w:w="1218"/>
        <w:gridCol w:w="4416"/>
      </w:tblGrid>
      <w:tr w:rsidR="007E0A48" w:rsidRPr="000F61A6" w:rsidTr="008807B2">
        <w:trPr>
          <w:trHeight w:val="300"/>
        </w:trPr>
        <w:tc>
          <w:tcPr>
            <w:tcW w:w="167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71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60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273CBC" w:rsidRDefault="007E0A48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枚举型，来源于钻井项目基本信息</w:t>
            </w:r>
          </w:p>
        </w:tc>
      </w:tr>
      <w:tr w:rsidR="007E0A48" w:rsidRPr="00C0318C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月份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7E0A48" w:rsidRPr="00C0318C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投资完成（万元）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形象进展（%）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F11E66" w:rsidRDefault="007E0A48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F11E66">
              <w:rPr>
                <w:rFonts w:ascii="宋体" w:hAnsi="宋体" w:cs="宋体" w:hint="eastAsia"/>
                <w:b/>
                <w:kern w:val="0"/>
                <w:szCs w:val="21"/>
              </w:rPr>
              <w:t>实物工作量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FF0BE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井场装置（套）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FF0BE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集气支干线（千米）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FF0BE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FF0BE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产能-油（万吨）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FF0BE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FF0BE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产能-气（亿方）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F11E66" w:rsidRDefault="007E0A48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F11E66">
              <w:rPr>
                <w:rFonts w:ascii="宋体" w:hAnsi="宋体" w:cs="宋体" w:hint="eastAsia"/>
                <w:b/>
                <w:kern w:val="0"/>
                <w:szCs w:val="21"/>
              </w:rPr>
              <w:t>投资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完成</w:t>
            </w:r>
            <w:r w:rsidRPr="00F11E66">
              <w:rPr>
                <w:rFonts w:ascii="宋体" w:hAnsi="宋体" w:cs="宋体" w:hint="eastAsia"/>
                <w:b/>
                <w:kern w:val="0"/>
                <w:szCs w:val="21"/>
              </w:rPr>
              <w:t>按构成分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建筑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安装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设备工具器具购置（万元）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用于更新设备（万元）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购置旧设备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万元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商品房购置（万元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土地购置费（万元）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9350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3508" w:rsidRDefault="00D9350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93508">
              <w:rPr>
                <w:rFonts w:ascii="宋体" w:hAnsi="宋体" w:cs="宋体" w:hint="eastAsia"/>
                <w:kern w:val="0"/>
                <w:szCs w:val="21"/>
              </w:rPr>
              <w:t>旧建筑物购置费</w:t>
            </w:r>
            <w:r>
              <w:rPr>
                <w:rFonts w:ascii="宋体" w:hAnsi="宋体" w:cs="宋体" w:hint="eastAsia"/>
                <w:kern w:val="0"/>
                <w:szCs w:val="21"/>
              </w:rPr>
              <w:t>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508" w:rsidRPr="00D93508" w:rsidRDefault="00D9350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508" w:rsidRDefault="00D9350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其他费用（万元）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D51652" w:rsidRDefault="007E0A48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D51652">
              <w:rPr>
                <w:rFonts w:ascii="宋体" w:hAnsi="宋体" w:cs="宋体" w:hint="eastAsia"/>
                <w:b/>
                <w:kern w:val="0"/>
                <w:szCs w:val="21"/>
              </w:rPr>
              <w:t>投资完成按用途分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生产性建设（万元）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非生产性建设（万元）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D51652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其中住宅（万元）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Pr="00D51652" w:rsidRDefault="007E0A48" w:rsidP="008807B2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D51652">
              <w:rPr>
                <w:rFonts w:ascii="宋体" w:hAnsi="宋体" w:cs="宋体" w:hint="eastAsia"/>
                <w:b/>
                <w:kern w:val="0"/>
                <w:szCs w:val="21"/>
              </w:rPr>
              <w:t>房屋建设面积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本年计划（平方米）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本年施工（平方米）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本年施工住宅（平方米）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本年竣工（平方米）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7E0A48" w:rsidRPr="000F61A6" w:rsidTr="008807B2">
        <w:trPr>
          <w:trHeight w:val="300"/>
        </w:trPr>
        <w:tc>
          <w:tcPr>
            <w:tcW w:w="167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本年竣工住宅（平方米）</w:t>
            </w:r>
          </w:p>
        </w:tc>
        <w:tc>
          <w:tcPr>
            <w:tcW w:w="7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Pr="009B68CC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0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E0A48" w:rsidRDefault="007E0A48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</w:tbl>
    <w:p w:rsidR="00911A5B" w:rsidRPr="00384239" w:rsidRDefault="00F17929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66" w:name="_Toc391755099"/>
      <w:bookmarkStart w:id="67" w:name="_Toc236733101"/>
      <w:r>
        <w:rPr>
          <w:rFonts w:ascii="Arial" w:hAnsi="Arial" w:cs="Arial" w:hint="eastAsia"/>
        </w:rPr>
        <w:t>科研项目管理</w:t>
      </w:r>
      <w:bookmarkEnd w:id="66"/>
    </w:p>
    <w:p w:rsidR="00911A5B" w:rsidRPr="00911A5B" w:rsidRDefault="00911A5B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68" w:name="_Toc309290993"/>
      <w:bookmarkStart w:id="69" w:name="_Toc390695428"/>
      <w:bookmarkStart w:id="70" w:name="_Toc391396063"/>
      <w:bookmarkStart w:id="71" w:name="_Toc391755100"/>
      <w:bookmarkStart w:id="72" w:name="_Toc249417432"/>
      <w:bookmarkEnd w:id="68"/>
      <w:bookmarkEnd w:id="69"/>
      <w:bookmarkEnd w:id="70"/>
      <w:bookmarkEnd w:id="71"/>
    </w:p>
    <w:p w:rsidR="00911A5B" w:rsidRDefault="00936826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73" w:name="_Toc391755101"/>
      <w:bookmarkEnd w:id="72"/>
      <w:r>
        <w:rPr>
          <w:rFonts w:hint="eastAsia"/>
        </w:rPr>
        <w:t>费用管理</w:t>
      </w:r>
      <w:bookmarkEnd w:id="73"/>
    </w:p>
    <w:p w:rsidR="0084327B" w:rsidRDefault="0084327B" w:rsidP="0084327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84327B" w:rsidRPr="00414B08" w:rsidRDefault="0084327B" w:rsidP="0084327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计划财务科负责填报科研项目的财务决算信息。</w:t>
      </w:r>
    </w:p>
    <w:p w:rsidR="0084327B" w:rsidRDefault="0084327B" w:rsidP="0084327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84327B" w:rsidRDefault="0084327B" w:rsidP="009C113C">
      <w:pPr>
        <w:pStyle w:val="07402"/>
        <w:numPr>
          <w:ilvl w:val="0"/>
          <w:numId w:val="2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F415C9">
        <w:rPr>
          <w:rFonts w:ascii="宋体" w:hAnsi="宋体" w:hint="eastAsia"/>
          <w:i w:val="0"/>
        </w:rPr>
        <w:t>科研项目-费用管理</w:t>
      </w:r>
      <w:r>
        <w:rPr>
          <w:rFonts w:ascii="宋体" w:hAnsi="宋体" w:hint="eastAsia"/>
          <w:i w:val="0"/>
        </w:rPr>
        <w:t>”。</w:t>
      </w:r>
    </w:p>
    <w:p w:rsidR="0084327B" w:rsidRDefault="0084327B" w:rsidP="0084327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84327B" w:rsidRDefault="0084327B" w:rsidP="0082321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DC7A37">
        <w:rPr>
          <w:rFonts w:ascii="宋体" w:hAnsi="宋体" w:hint="eastAsia"/>
          <w:i w:val="0"/>
        </w:rPr>
        <w:t>财务决算信息</w:t>
      </w:r>
      <w:r>
        <w:rPr>
          <w:rFonts w:ascii="宋体" w:hAnsi="宋体" w:hint="eastAsia"/>
          <w:i w:val="0"/>
        </w:rPr>
        <w:t>，然后单击“提交”。</w:t>
      </w:r>
    </w:p>
    <w:p w:rsidR="00936826" w:rsidRDefault="0084327B" w:rsidP="0084327B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2"/>
        <w:gridCol w:w="2644"/>
        <w:gridCol w:w="3726"/>
      </w:tblGrid>
      <w:tr w:rsidR="00823214" w:rsidRPr="000F61A6" w:rsidTr="00F00191">
        <w:trPr>
          <w:trHeight w:val="300"/>
        </w:trPr>
        <w:tc>
          <w:tcPr>
            <w:tcW w:w="130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FE20DE" w:rsidRDefault="00823214" w:rsidP="008807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535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6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823214" w:rsidRPr="000F61A6" w:rsidTr="00F00191">
        <w:trPr>
          <w:trHeight w:val="273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FE20DE" w:rsidRDefault="00823214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53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2321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1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7618B3" w:rsidRDefault="00823214" w:rsidP="0082321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枚举型，来源于项目基本信息</w:t>
            </w:r>
          </w:p>
        </w:tc>
      </w:tr>
      <w:tr w:rsidR="00823214" w:rsidRPr="000F61A6" w:rsidTr="00F00191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费用项目类型</w:t>
            </w:r>
          </w:p>
        </w:tc>
        <w:tc>
          <w:tcPr>
            <w:tcW w:w="153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7618B3" w:rsidRDefault="00823214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枚举型，字典数据</w:t>
            </w:r>
          </w:p>
        </w:tc>
      </w:tr>
      <w:tr w:rsidR="00823214" w:rsidRPr="000F61A6" w:rsidTr="00F00191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214" w:rsidRPr="00273CBC" w:rsidRDefault="00823214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214" w:rsidRPr="00273CBC" w:rsidRDefault="00823214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枚举型，字典数据</w:t>
            </w:r>
          </w:p>
        </w:tc>
      </w:tr>
      <w:tr w:rsidR="00823214" w:rsidRPr="000F61A6" w:rsidTr="00F00191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费用项目名称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273CBC" w:rsidRDefault="00823214" w:rsidP="0082321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5441F0"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214" w:rsidRPr="007618B3" w:rsidRDefault="00823214" w:rsidP="005441F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618B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B24FAF"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F00191" w:rsidRPr="000F61A6" w:rsidTr="00F00191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0191" w:rsidRPr="00FE20DE" w:rsidRDefault="00F0019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凭证编号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F00191" w:rsidRPr="000F61A6" w:rsidTr="00F00191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0191" w:rsidRPr="00273CBC" w:rsidRDefault="00F0019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结算金额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小数型</w:t>
            </w:r>
          </w:p>
        </w:tc>
      </w:tr>
      <w:tr w:rsidR="00F00191" w:rsidRPr="000F61A6" w:rsidTr="00F00191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0191" w:rsidRPr="00FE20DE" w:rsidRDefault="00F0019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</w:t>
            </w:r>
            <w:r w:rsidRPr="00FE20DE">
              <w:rPr>
                <w:rFonts w:ascii="宋体" w:hAnsi="宋体" w:cs="宋体"/>
                <w:kern w:val="0"/>
                <w:szCs w:val="21"/>
              </w:rPr>
              <w:t>日期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2321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F00191" w:rsidRPr="000F61A6" w:rsidTr="00F00191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0191" w:rsidRPr="00FE20DE" w:rsidRDefault="00F0019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erp录入时间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0191" w:rsidRPr="00273CBC" w:rsidRDefault="00F00191" w:rsidP="0082321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</w:tbl>
    <w:p w:rsidR="00823214" w:rsidRPr="0084327B" w:rsidRDefault="00823214" w:rsidP="0084327B">
      <w:pPr>
        <w:pStyle w:val="a0"/>
        <w:ind w:firstLine="480"/>
        <w:rPr>
          <w:rFonts w:ascii="宋体" w:hAnsi="宋体" w:cs="宋体"/>
          <w:sz w:val="24"/>
        </w:rPr>
      </w:pPr>
    </w:p>
    <w:p w:rsidR="00F17929" w:rsidRPr="00384239" w:rsidRDefault="00F17929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74" w:name="_Toc391755102"/>
      <w:r>
        <w:rPr>
          <w:rFonts w:ascii="Arial" w:hAnsi="Arial" w:cs="Arial" w:hint="eastAsia"/>
        </w:rPr>
        <w:lastRenderedPageBreak/>
        <w:t>前期项目管理</w:t>
      </w:r>
      <w:bookmarkEnd w:id="74"/>
    </w:p>
    <w:p w:rsidR="00F17929" w:rsidRPr="00911A5B" w:rsidRDefault="00F17929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75" w:name="_Toc390695431"/>
      <w:bookmarkStart w:id="76" w:name="_Toc391396066"/>
      <w:bookmarkStart w:id="77" w:name="_Toc391755103"/>
      <w:bookmarkEnd w:id="75"/>
      <w:bookmarkEnd w:id="76"/>
      <w:bookmarkEnd w:id="77"/>
    </w:p>
    <w:p w:rsidR="00F17929" w:rsidRDefault="00936826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78" w:name="_Toc391755104"/>
      <w:r>
        <w:rPr>
          <w:rFonts w:hint="eastAsia"/>
        </w:rPr>
        <w:t>费用管理</w:t>
      </w:r>
      <w:bookmarkEnd w:id="78"/>
    </w:p>
    <w:p w:rsidR="00606569" w:rsidRDefault="00606569" w:rsidP="0060656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606569" w:rsidRPr="00414B08" w:rsidRDefault="00606569" w:rsidP="006065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计划财务科负责填报前期项目的财务决算信息。</w:t>
      </w:r>
    </w:p>
    <w:p w:rsidR="00606569" w:rsidRDefault="00606569" w:rsidP="0060656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606569" w:rsidRDefault="00606569" w:rsidP="009C113C">
      <w:pPr>
        <w:pStyle w:val="07402"/>
        <w:numPr>
          <w:ilvl w:val="0"/>
          <w:numId w:val="2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在“导航菜单”中，单击“前期项目-费用管理”。</w:t>
      </w:r>
    </w:p>
    <w:p w:rsidR="00606569" w:rsidRDefault="00606569" w:rsidP="006065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606569" w:rsidRDefault="00606569" w:rsidP="006065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3）在弹出的对话框中输入财务决算信息，然后单击“提交”。</w:t>
      </w:r>
    </w:p>
    <w:p w:rsidR="00606569" w:rsidRDefault="00606569" w:rsidP="00606569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2"/>
        <w:gridCol w:w="2644"/>
        <w:gridCol w:w="3726"/>
      </w:tblGrid>
      <w:tr w:rsidR="00606569" w:rsidRPr="000F61A6" w:rsidTr="008807B2">
        <w:trPr>
          <w:trHeight w:val="300"/>
        </w:trPr>
        <w:tc>
          <w:tcPr>
            <w:tcW w:w="130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FE20DE" w:rsidRDefault="00606569" w:rsidP="008807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535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273CBC" w:rsidRDefault="00606569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6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273CBC" w:rsidRDefault="00606569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606569" w:rsidRPr="000F61A6" w:rsidTr="008807B2">
        <w:trPr>
          <w:trHeight w:val="273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FE20DE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53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1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7618B3" w:rsidRDefault="00606569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枚举型，来源于项目基本信息</w:t>
            </w:r>
          </w:p>
        </w:tc>
      </w:tr>
      <w:tr w:rsidR="00606569" w:rsidRPr="000F61A6" w:rsidTr="008807B2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费用项目类型</w:t>
            </w:r>
          </w:p>
        </w:tc>
        <w:tc>
          <w:tcPr>
            <w:tcW w:w="153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7618B3" w:rsidRDefault="00606569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枚举型，字典数据</w:t>
            </w:r>
          </w:p>
        </w:tc>
      </w:tr>
      <w:tr w:rsidR="00606569" w:rsidRPr="000F61A6" w:rsidTr="008807B2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枚举型，字典数据</w:t>
            </w:r>
          </w:p>
        </w:tc>
      </w:tr>
      <w:tr w:rsidR="00767DED" w:rsidRPr="000F61A6" w:rsidTr="008807B2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费用项目名称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7618B3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618B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06569" w:rsidRPr="000F61A6" w:rsidTr="008807B2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FE20DE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凭证编号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606569" w:rsidRPr="000F61A6" w:rsidTr="008807B2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结算金额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小数型</w:t>
            </w:r>
          </w:p>
        </w:tc>
      </w:tr>
      <w:tr w:rsidR="00606569" w:rsidRPr="000F61A6" w:rsidTr="008807B2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FE20DE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</w:t>
            </w:r>
            <w:r w:rsidRPr="00FE20DE">
              <w:rPr>
                <w:rFonts w:ascii="宋体" w:hAnsi="宋体" w:cs="宋体"/>
                <w:kern w:val="0"/>
                <w:szCs w:val="21"/>
              </w:rPr>
              <w:t>日期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606569" w:rsidRPr="000F61A6" w:rsidTr="008807B2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569" w:rsidRPr="00FE20DE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erp录入时间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569" w:rsidRPr="00273CBC" w:rsidRDefault="00606569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</w:tbl>
    <w:p w:rsidR="00F17929" w:rsidRPr="00384239" w:rsidRDefault="00F17929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79" w:name="_Toc391755105"/>
      <w:r>
        <w:rPr>
          <w:rFonts w:ascii="Arial" w:hAnsi="Arial" w:cs="Arial" w:hint="eastAsia"/>
        </w:rPr>
        <w:t>钻井项目管理</w:t>
      </w:r>
      <w:bookmarkEnd w:id="79"/>
    </w:p>
    <w:p w:rsidR="00F17929" w:rsidRPr="00911A5B" w:rsidRDefault="00F17929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80" w:name="_Toc390695434"/>
      <w:bookmarkStart w:id="81" w:name="_Toc391396069"/>
      <w:bookmarkStart w:id="82" w:name="_Toc391755106"/>
      <w:bookmarkEnd w:id="80"/>
      <w:bookmarkEnd w:id="81"/>
      <w:bookmarkEnd w:id="82"/>
    </w:p>
    <w:p w:rsidR="00F17929" w:rsidRDefault="00B83F3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83" w:name="_Toc391755107"/>
      <w:r>
        <w:rPr>
          <w:rFonts w:hint="eastAsia"/>
        </w:rPr>
        <w:t>进度管理</w:t>
      </w:r>
      <w:bookmarkEnd w:id="83"/>
    </w:p>
    <w:p w:rsidR="00C76CAB" w:rsidRDefault="002B5A80" w:rsidP="00C76CA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月度运行计划</w:t>
      </w:r>
    </w:p>
    <w:p w:rsidR="00C76CAB" w:rsidRDefault="00C76CAB" w:rsidP="00C76CA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C76CAB" w:rsidRPr="00414B08" w:rsidRDefault="002B5A80" w:rsidP="00C76CA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</w:t>
      </w:r>
      <w:r w:rsidR="00C76CAB">
        <w:rPr>
          <w:rFonts w:ascii="宋体" w:hAnsi="宋体" w:hint="eastAsia"/>
          <w:i w:val="0"/>
        </w:rPr>
        <w:t>科负责</w:t>
      </w:r>
      <w:r>
        <w:rPr>
          <w:rFonts w:ascii="宋体" w:hAnsi="宋体" w:hint="eastAsia"/>
          <w:i w:val="0"/>
        </w:rPr>
        <w:t>填报月度运行计划信息，每个项目每月一次</w:t>
      </w:r>
      <w:r w:rsidR="00C76CAB">
        <w:rPr>
          <w:rFonts w:ascii="宋体" w:hAnsi="宋体" w:hint="eastAsia"/>
          <w:i w:val="0"/>
        </w:rPr>
        <w:t>。</w:t>
      </w:r>
    </w:p>
    <w:p w:rsidR="00C76CAB" w:rsidRDefault="00C76CAB" w:rsidP="00C76CA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C76CAB" w:rsidRDefault="00C76CAB" w:rsidP="00C76CAB">
      <w:pPr>
        <w:pStyle w:val="07402"/>
        <w:numPr>
          <w:ilvl w:val="0"/>
          <w:numId w:val="3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863B60">
        <w:rPr>
          <w:rFonts w:ascii="宋体" w:hAnsi="宋体" w:hint="eastAsia"/>
          <w:i w:val="0"/>
        </w:rPr>
        <w:t>钻井项目</w:t>
      </w:r>
      <w:r>
        <w:rPr>
          <w:rFonts w:ascii="宋体" w:hAnsi="宋体" w:hint="eastAsia"/>
          <w:i w:val="0"/>
        </w:rPr>
        <w:t>管理-</w:t>
      </w:r>
      <w:r w:rsidR="00863B60">
        <w:rPr>
          <w:rFonts w:ascii="宋体" w:hAnsi="宋体" w:hint="eastAsia"/>
          <w:i w:val="0"/>
        </w:rPr>
        <w:t>进度管理</w:t>
      </w:r>
      <w:r>
        <w:rPr>
          <w:rFonts w:ascii="宋体" w:hAnsi="宋体" w:hint="eastAsia"/>
          <w:i w:val="0"/>
        </w:rPr>
        <w:t>-</w:t>
      </w:r>
      <w:r w:rsidR="00863B60">
        <w:rPr>
          <w:rFonts w:ascii="宋体" w:hAnsi="宋体" w:hint="eastAsia"/>
          <w:i w:val="0"/>
        </w:rPr>
        <w:t>月度运行计划</w:t>
      </w:r>
      <w:r>
        <w:rPr>
          <w:rFonts w:ascii="宋体" w:hAnsi="宋体" w:hint="eastAsia"/>
          <w:i w:val="0"/>
        </w:rPr>
        <w:t>”。</w:t>
      </w:r>
    </w:p>
    <w:p w:rsidR="00C76CAB" w:rsidRDefault="00C76CAB" w:rsidP="00C76CA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C76CAB" w:rsidRDefault="00C76CAB" w:rsidP="007E3F3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8807F8">
        <w:rPr>
          <w:rFonts w:ascii="宋体" w:hAnsi="宋体" w:hint="eastAsia"/>
          <w:i w:val="0"/>
        </w:rPr>
        <w:t>月度运行计划信息</w:t>
      </w:r>
      <w:r>
        <w:rPr>
          <w:rFonts w:ascii="宋体" w:hAnsi="宋体" w:hint="eastAsia"/>
          <w:i w:val="0"/>
        </w:rPr>
        <w:t>，然后单击“提交”。</w:t>
      </w:r>
    </w:p>
    <w:p w:rsidR="00C76CAB" w:rsidRPr="00E44F16" w:rsidRDefault="00C76CAB" w:rsidP="00C76CA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35"/>
        <w:gridCol w:w="1361"/>
        <w:gridCol w:w="4416"/>
      </w:tblGrid>
      <w:tr w:rsidR="00C76CAB" w:rsidRPr="000F61A6" w:rsidTr="00C75CE4">
        <w:trPr>
          <w:trHeight w:val="300"/>
        </w:trPr>
        <w:tc>
          <w:tcPr>
            <w:tcW w:w="1646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273CBC" w:rsidRDefault="00C76CAB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lastRenderedPageBreak/>
              <w:t>名称</w:t>
            </w:r>
          </w:p>
        </w:tc>
        <w:tc>
          <w:tcPr>
            <w:tcW w:w="79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273CBC" w:rsidRDefault="00C76CAB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56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273CBC" w:rsidRDefault="00C76CAB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C76CA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9B68CC" w:rsidRDefault="00C76CA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9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9B68CC" w:rsidRDefault="00C76CA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9B68CC" w:rsidRDefault="00C76CA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C76CA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月份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Pr="009B68CC" w:rsidRDefault="00C76CA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76CA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设计完钻井深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</w:t>
            </w:r>
            <w:r w:rsidR="00C76CAB" w:rsidRPr="009B68C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C76CA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测设审查计划时间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76CA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6CA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计划开工时间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Default="00C76CA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CAB" w:rsidRPr="009B68CC" w:rsidRDefault="00C76CA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计划完工时间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地质设计计划时间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钻井设计计划时间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计划开钻时间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C20EA3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计划完钻时间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计划完井时间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计划钻井交试油时间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钻井设计完成时间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C20EA3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A387B" w:rsidRPr="000F61A6" w:rsidTr="00C75CE4">
        <w:trPr>
          <w:trHeight w:val="300"/>
        </w:trPr>
        <w:tc>
          <w:tcPr>
            <w:tcW w:w="164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387B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实际钻井交试油时间</w:t>
            </w:r>
          </w:p>
        </w:tc>
        <w:tc>
          <w:tcPr>
            <w:tcW w:w="7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C20EA3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564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387B" w:rsidRPr="009B68CC" w:rsidRDefault="00CA387B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</w:tbl>
    <w:p w:rsidR="00C76CAB" w:rsidRDefault="00C76CAB" w:rsidP="00C76CAB">
      <w:pPr>
        <w:pStyle w:val="a0"/>
      </w:pPr>
    </w:p>
    <w:p w:rsidR="00BD3481" w:rsidRDefault="00BD3481" w:rsidP="00BD3481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钻前工程</w:t>
      </w:r>
      <w:r w:rsidR="006C509E">
        <w:rPr>
          <w:rFonts w:hint="eastAsia"/>
          <w:b/>
          <w:sz w:val="24"/>
          <w:szCs w:val="24"/>
        </w:rPr>
        <w:t xml:space="preserve"> </w:t>
      </w:r>
    </w:p>
    <w:p w:rsidR="00BD3481" w:rsidRDefault="00BD3481" w:rsidP="00BD348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BD3481" w:rsidRPr="00414B08" w:rsidRDefault="00BD3481" w:rsidP="00BD348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项目科负责填报钻前工程日报信息，每个项目每天</w:t>
      </w:r>
      <w:r w:rsidR="0022031D">
        <w:rPr>
          <w:rFonts w:ascii="宋体" w:hAnsi="宋体" w:hint="eastAsia"/>
          <w:i w:val="0"/>
        </w:rPr>
        <w:t>填报</w:t>
      </w:r>
      <w:r w:rsidR="008E562C">
        <w:rPr>
          <w:rFonts w:ascii="宋体" w:hAnsi="宋体" w:hint="eastAsia"/>
          <w:i w:val="0"/>
        </w:rPr>
        <w:t>一条记录</w:t>
      </w:r>
      <w:r>
        <w:rPr>
          <w:rFonts w:ascii="宋体" w:hAnsi="宋体" w:hint="eastAsia"/>
          <w:i w:val="0"/>
        </w:rPr>
        <w:t>。</w:t>
      </w:r>
    </w:p>
    <w:p w:rsidR="00BD3481" w:rsidRDefault="00BD3481" w:rsidP="00BD348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BD3481" w:rsidRDefault="00BD3481" w:rsidP="00BD3481">
      <w:pPr>
        <w:pStyle w:val="07402"/>
        <w:numPr>
          <w:ilvl w:val="0"/>
          <w:numId w:val="3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在“导航菜单”中，单击“钻井项目管理-进度管理-</w:t>
      </w:r>
      <w:r w:rsidR="0038023A">
        <w:rPr>
          <w:rFonts w:ascii="宋体" w:hAnsi="宋体" w:hint="eastAsia"/>
          <w:i w:val="0"/>
        </w:rPr>
        <w:t>钻前工程</w:t>
      </w:r>
      <w:r>
        <w:rPr>
          <w:rFonts w:ascii="宋体" w:hAnsi="宋体" w:hint="eastAsia"/>
          <w:i w:val="0"/>
        </w:rPr>
        <w:t>”。</w:t>
      </w:r>
    </w:p>
    <w:p w:rsidR="00BD3481" w:rsidRDefault="00BD3481" w:rsidP="00BD348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BD3481" w:rsidRDefault="00BD3481" w:rsidP="00BD348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38023A">
        <w:rPr>
          <w:rFonts w:ascii="宋体" w:hAnsi="宋体" w:hint="eastAsia"/>
          <w:i w:val="0"/>
        </w:rPr>
        <w:t>钻前工程日报信息</w:t>
      </w:r>
      <w:r>
        <w:rPr>
          <w:rFonts w:ascii="宋体" w:hAnsi="宋体" w:hint="eastAsia"/>
          <w:i w:val="0"/>
        </w:rPr>
        <w:t>，然后单击“提交”。</w:t>
      </w:r>
    </w:p>
    <w:p w:rsidR="00BD3481" w:rsidRPr="00E44F16" w:rsidRDefault="00BD3481" w:rsidP="00BD3481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04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11"/>
        <w:gridCol w:w="1561"/>
        <w:gridCol w:w="4393"/>
      </w:tblGrid>
      <w:tr w:rsidR="002910A6" w:rsidRPr="000F61A6" w:rsidTr="002910A6">
        <w:trPr>
          <w:trHeight w:val="300"/>
        </w:trPr>
        <w:tc>
          <w:tcPr>
            <w:tcW w:w="1441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933" w:type="pct"/>
            <w:shd w:val="clear" w:color="auto" w:fill="F3F3F3"/>
          </w:tcPr>
          <w:p w:rsidR="002910A6" w:rsidRPr="00273CBC" w:rsidRDefault="002910A6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62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273CBC" w:rsidRDefault="002910A6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933" w:type="pct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</w:t>
            </w:r>
          </w:p>
        </w:tc>
        <w:tc>
          <w:tcPr>
            <w:tcW w:w="933" w:type="pct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施工单位</w:t>
            </w:r>
          </w:p>
        </w:tc>
        <w:tc>
          <w:tcPr>
            <w:tcW w:w="933" w:type="pct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监理单位</w:t>
            </w:r>
          </w:p>
        </w:tc>
        <w:tc>
          <w:tcPr>
            <w:tcW w:w="933" w:type="pct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建设单位</w:t>
            </w:r>
          </w:p>
        </w:tc>
        <w:tc>
          <w:tcPr>
            <w:tcW w:w="933" w:type="pct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项目经理联系电话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井位地址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新建Km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改建Km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维修Km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挖方（方）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填方（方）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条石（方）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砼（方）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井场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钻机型号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设计井深（米）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 w:hint="eastAsia"/>
                <w:kern w:val="0"/>
                <w:szCs w:val="21"/>
              </w:rPr>
              <w:t>拟搬钻机位置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钻机目前状态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开工时间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完工时间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验收时间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计划提供搬安时间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目前动态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综合进度(%)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形象进度</w:t>
            </w:r>
            <w:r w:rsidR="00FA3052">
              <w:rPr>
                <w:rFonts w:ascii="宋体" w:hAnsi="宋体" w:cs="宋体" w:hint="eastAsia"/>
                <w:kern w:val="0"/>
                <w:szCs w:val="21"/>
              </w:rPr>
              <w:t>(%)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7E5863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2910A6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影响施工进度因素</w:t>
            </w:r>
          </w:p>
        </w:tc>
        <w:tc>
          <w:tcPr>
            <w:tcW w:w="933" w:type="pct"/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7618B3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4C1E92" w:rsidRPr="000F61A6" w:rsidTr="002910A6">
        <w:trPr>
          <w:trHeight w:val="30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E92" w:rsidRPr="006723C1" w:rsidRDefault="004C1E9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测设审查完成时间</w:t>
            </w:r>
          </w:p>
        </w:tc>
        <w:tc>
          <w:tcPr>
            <w:tcW w:w="933" w:type="pct"/>
          </w:tcPr>
          <w:p w:rsidR="004C1E92" w:rsidRDefault="004C1E9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E92" w:rsidRDefault="004C1E9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910A6" w:rsidRPr="000F61A6" w:rsidTr="002910A6">
        <w:trPr>
          <w:trHeight w:val="60"/>
        </w:trPr>
        <w:tc>
          <w:tcPr>
            <w:tcW w:w="14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10A6" w:rsidRPr="006723C1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723C1">
              <w:rPr>
                <w:rFonts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933" w:type="pct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2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10A6" w:rsidRPr="00273CBC" w:rsidRDefault="002910A6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E92607" w:rsidRDefault="00E92607" w:rsidP="00E92607"/>
    <w:p w:rsidR="00E92607" w:rsidRDefault="00E92607" w:rsidP="00E92607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钻井工程</w:t>
      </w:r>
      <w:r>
        <w:rPr>
          <w:rFonts w:hint="eastAsia"/>
          <w:b/>
          <w:sz w:val="24"/>
          <w:szCs w:val="24"/>
        </w:rPr>
        <w:t xml:space="preserve"> 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92607" w:rsidRPr="00414B08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项目科负责填报</w:t>
      </w:r>
      <w:r w:rsidR="0022031D">
        <w:rPr>
          <w:rFonts w:ascii="宋体" w:hAnsi="宋体" w:hint="eastAsia"/>
          <w:i w:val="0"/>
        </w:rPr>
        <w:t>钻井</w:t>
      </w:r>
      <w:r>
        <w:rPr>
          <w:rFonts w:ascii="宋体" w:hAnsi="宋体" w:hint="eastAsia"/>
          <w:i w:val="0"/>
        </w:rPr>
        <w:t>工程日报信息，每个项目每天</w:t>
      </w:r>
      <w:r w:rsidR="00C253FC">
        <w:rPr>
          <w:rFonts w:ascii="宋体" w:hAnsi="宋体" w:hint="eastAsia"/>
          <w:i w:val="0"/>
        </w:rPr>
        <w:t>填报一条记录</w:t>
      </w:r>
      <w:r>
        <w:rPr>
          <w:rFonts w:ascii="宋体" w:hAnsi="宋体" w:hint="eastAsia"/>
          <w:i w:val="0"/>
        </w:rPr>
        <w:t>。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E92607" w:rsidRDefault="00E92607" w:rsidP="00E92607">
      <w:pPr>
        <w:pStyle w:val="07402"/>
        <w:numPr>
          <w:ilvl w:val="0"/>
          <w:numId w:val="3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在“导航菜单”中，单击“钻井项目管理-进度管理-钻</w:t>
      </w:r>
      <w:r w:rsidR="00AF4CA6">
        <w:rPr>
          <w:rFonts w:ascii="宋体" w:hAnsi="宋体" w:hint="eastAsia"/>
          <w:i w:val="0"/>
        </w:rPr>
        <w:t>井</w:t>
      </w:r>
      <w:r>
        <w:rPr>
          <w:rFonts w:ascii="宋体" w:hAnsi="宋体" w:hint="eastAsia"/>
          <w:i w:val="0"/>
        </w:rPr>
        <w:t>工程”。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3）在弹出的对话框中输入钻</w:t>
      </w:r>
      <w:r w:rsidR="00631861">
        <w:rPr>
          <w:rFonts w:ascii="宋体" w:hAnsi="宋体" w:hint="eastAsia"/>
          <w:i w:val="0"/>
        </w:rPr>
        <w:t>井</w:t>
      </w:r>
      <w:r>
        <w:rPr>
          <w:rFonts w:ascii="宋体" w:hAnsi="宋体" w:hint="eastAsia"/>
          <w:i w:val="0"/>
        </w:rPr>
        <w:t>工程日报信息，然后单击“提交”。</w:t>
      </w:r>
    </w:p>
    <w:p w:rsidR="00E92607" w:rsidRPr="00E44F16" w:rsidRDefault="00E92607" w:rsidP="00E92607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09"/>
        <w:gridCol w:w="1986"/>
        <w:gridCol w:w="443"/>
        <w:gridCol w:w="3774"/>
      </w:tblGrid>
      <w:tr w:rsidR="001550EE" w:rsidRPr="000F61A6" w:rsidTr="001550EE">
        <w:trPr>
          <w:trHeight w:val="300"/>
        </w:trPr>
        <w:tc>
          <w:tcPr>
            <w:tcW w:w="139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106F2D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153" w:type="pct"/>
            <w:shd w:val="clear" w:color="auto" w:fill="F3F3F3"/>
          </w:tcPr>
          <w:p w:rsidR="001550EE" w:rsidRPr="00273CBC" w:rsidRDefault="001550EE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448" w:type="pct"/>
            <w:gridSpan w:val="2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273CBC" w:rsidRDefault="001550EE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153" w:type="pct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A1190">
              <w:rPr>
                <w:rFonts w:ascii="宋体" w:hAnsi="宋体" w:cs="宋体" w:hint="eastAsia"/>
                <w:kern w:val="0"/>
                <w:szCs w:val="21"/>
              </w:rPr>
              <w:t>井型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8A1190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A1190">
              <w:rPr>
                <w:rFonts w:ascii="宋体" w:hAnsi="宋体" w:cs="宋体" w:hint="eastAsia"/>
                <w:kern w:val="0"/>
                <w:szCs w:val="21"/>
              </w:rPr>
              <w:t>井别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8A1190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A1190">
              <w:rPr>
                <w:rFonts w:ascii="宋体" w:hAnsi="宋体" w:cs="宋体" w:hint="eastAsia"/>
                <w:kern w:val="0"/>
                <w:szCs w:val="21"/>
              </w:rPr>
              <w:t>构造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钻井队号</w:t>
            </w:r>
          </w:p>
        </w:tc>
        <w:tc>
          <w:tcPr>
            <w:tcW w:w="1153" w:type="pct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B82F59">
              <w:rPr>
                <w:rFonts w:ascii="宋体" w:hAnsi="宋体" w:cs="宋体" w:hint="eastAsia"/>
                <w:kern w:val="0"/>
                <w:szCs w:val="21"/>
              </w:rPr>
              <w:t>开钻时间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B82F59">
              <w:rPr>
                <w:rFonts w:ascii="宋体" w:hAnsi="宋体" w:cs="宋体" w:hint="eastAsia"/>
                <w:kern w:val="0"/>
                <w:szCs w:val="21"/>
              </w:rPr>
              <w:t>完钻时间</w:t>
            </w:r>
          </w:p>
        </w:tc>
        <w:tc>
          <w:tcPr>
            <w:tcW w:w="1153" w:type="pct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B82F59">
              <w:rPr>
                <w:rFonts w:ascii="宋体" w:hAnsi="宋体" w:cs="宋体" w:hint="eastAsia"/>
                <w:kern w:val="0"/>
                <w:szCs w:val="21"/>
              </w:rPr>
              <w:t>完井时间</w:t>
            </w:r>
          </w:p>
        </w:tc>
        <w:tc>
          <w:tcPr>
            <w:tcW w:w="1153" w:type="pct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设计钻机型号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实际钻机型号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AF4B2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06F2D">
              <w:rPr>
                <w:rFonts w:ascii="宋体" w:hAnsi="宋体" w:cs="宋体"/>
                <w:kern w:val="0"/>
                <w:szCs w:val="21"/>
              </w:rPr>
              <w:t>设计井深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="00AF4B2A">
              <w:rPr>
                <w:rFonts w:ascii="宋体" w:hAnsi="宋体" w:cs="宋体" w:hint="eastAsia"/>
                <w:kern w:val="0"/>
                <w:szCs w:val="21"/>
              </w:rPr>
              <w:t>米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153" w:type="pct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06F2D">
              <w:rPr>
                <w:rFonts w:ascii="宋体" w:hAnsi="宋体" w:cs="宋体"/>
                <w:kern w:val="0"/>
                <w:szCs w:val="21"/>
              </w:rPr>
              <w:t>实际井深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="00AF4B2A">
              <w:rPr>
                <w:rFonts w:ascii="宋体" w:hAnsi="宋体" w:cs="宋体" w:hint="eastAsia"/>
                <w:kern w:val="0"/>
                <w:szCs w:val="21"/>
              </w:rPr>
              <w:t>米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153" w:type="pct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日进尺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="00AF4B2A">
              <w:rPr>
                <w:rFonts w:ascii="宋体" w:hAnsi="宋体" w:cs="宋体" w:hint="eastAsia"/>
                <w:kern w:val="0"/>
                <w:szCs w:val="21"/>
              </w:rPr>
              <w:t>米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lastRenderedPageBreak/>
              <w:t>套管尺寸及下深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="00F85C50">
              <w:rPr>
                <w:rFonts w:ascii="宋体" w:hAnsi="宋体" w:cs="宋体" w:hint="eastAsia"/>
                <w:kern w:val="0"/>
                <w:szCs w:val="21"/>
              </w:rPr>
              <w:t>米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钻头型号及尺寸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设计层位</w:t>
            </w:r>
          </w:p>
        </w:tc>
        <w:tc>
          <w:tcPr>
            <w:tcW w:w="1153" w:type="pct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钻达地/岩性</w:t>
            </w:r>
          </w:p>
        </w:tc>
        <w:tc>
          <w:tcPr>
            <w:tcW w:w="1153" w:type="pct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48" w:type="pct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  <w:tr w:rsidR="001550EE" w:rsidRPr="000F61A6" w:rsidTr="001550EE">
        <w:trPr>
          <w:trHeight w:val="300"/>
        </w:trPr>
        <w:tc>
          <w:tcPr>
            <w:tcW w:w="50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286AFB" w:rsidRDefault="001550EE" w:rsidP="00C75CE4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286AFB">
              <w:rPr>
                <w:rFonts w:ascii="宋体" w:hAnsi="宋体" w:cs="宋体" w:hint="eastAsia"/>
                <w:b/>
                <w:kern w:val="0"/>
                <w:szCs w:val="21"/>
              </w:rPr>
              <w:t>时间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10DF8">
              <w:rPr>
                <w:rFonts w:ascii="宋体" w:hAnsi="宋体" w:cs="宋体" w:hint="eastAsia"/>
                <w:kern w:val="0"/>
                <w:szCs w:val="21"/>
              </w:rPr>
              <w:t>总时间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10DF8">
              <w:rPr>
                <w:rFonts w:ascii="宋体" w:hAnsi="宋体" w:cs="宋体" w:hint="eastAsia"/>
                <w:kern w:val="0"/>
                <w:szCs w:val="21"/>
              </w:rPr>
              <w:t>生产时间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B37C4">
              <w:rPr>
                <w:rFonts w:ascii="宋体" w:hAnsi="宋体" w:cs="宋体" w:hint="eastAsia"/>
                <w:kern w:val="0"/>
                <w:szCs w:val="21"/>
              </w:rPr>
              <w:t>纯钻时间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B37C4">
              <w:rPr>
                <w:rFonts w:ascii="宋体" w:hAnsi="宋体" w:cs="宋体" w:hint="eastAsia"/>
                <w:kern w:val="0"/>
                <w:szCs w:val="21"/>
              </w:rPr>
              <w:t>非生产时间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B37C4">
              <w:rPr>
                <w:rFonts w:ascii="宋体" w:hAnsi="宋体" w:cs="宋体" w:hint="eastAsia"/>
                <w:kern w:val="0"/>
                <w:szCs w:val="21"/>
              </w:rPr>
              <w:t>事故时间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B37C4">
              <w:rPr>
                <w:rFonts w:ascii="宋体" w:hAnsi="宋体" w:cs="宋体" w:hint="eastAsia"/>
                <w:kern w:val="0"/>
                <w:szCs w:val="21"/>
              </w:rPr>
              <w:t>复杂时间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B37C4">
              <w:rPr>
                <w:rFonts w:ascii="宋体" w:hAnsi="宋体" w:cs="宋体" w:hint="eastAsia"/>
                <w:kern w:val="0"/>
                <w:szCs w:val="21"/>
              </w:rPr>
              <w:t>组停时间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06F2D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B37C4">
              <w:rPr>
                <w:rFonts w:ascii="宋体" w:hAnsi="宋体" w:cs="宋体" w:hint="eastAsia"/>
                <w:kern w:val="0"/>
                <w:szCs w:val="21"/>
              </w:rPr>
              <w:t>其他时间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（h）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50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36EE1" w:rsidRDefault="001550EE" w:rsidP="00C75CE4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136EE1">
              <w:rPr>
                <w:rFonts w:ascii="宋体" w:hAnsi="宋体" w:cs="宋体" w:hint="eastAsia"/>
                <w:b/>
                <w:kern w:val="0"/>
                <w:szCs w:val="21"/>
              </w:rPr>
              <w:t>设计钻井参数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设计钻压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BF3411">
              <w:rPr>
                <w:rFonts w:ascii="宋体" w:hAnsi="宋体" w:cs="宋体"/>
                <w:kern w:val="0"/>
                <w:szCs w:val="21"/>
              </w:rPr>
              <w:t>KN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设计转速</w:t>
            </w:r>
            <w:r>
              <w:rPr>
                <w:rFonts w:ascii="宋体" w:hAnsi="宋体" w:cs="宋体" w:hint="eastAsia"/>
                <w:kern w:val="0"/>
                <w:szCs w:val="21"/>
              </w:rPr>
              <w:t>（rpm）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设计排量</w:t>
            </w:r>
            <w:r>
              <w:rPr>
                <w:rFonts w:ascii="宋体" w:hAnsi="宋体" w:cs="宋体" w:hint="eastAsia"/>
                <w:kern w:val="0"/>
                <w:szCs w:val="21"/>
              </w:rPr>
              <w:t>（l/s）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设计泵压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1502D1">
              <w:rPr>
                <w:rFonts w:ascii="宋体" w:hAnsi="宋体" w:cs="宋体"/>
                <w:kern w:val="0"/>
                <w:szCs w:val="21"/>
              </w:rPr>
              <w:t>MPa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50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36EE1" w:rsidRDefault="001550EE" w:rsidP="00C75CE4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136EE1">
              <w:rPr>
                <w:rFonts w:ascii="宋体" w:hAnsi="宋体" w:cs="宋体" w:hint="eastAsia"/>
                <w:b/>
                <w:kern w:val="0"/>
                <w:szCs w:val="21"/>
              </w:rPr>
              <w:t>实际钻井参数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实际钻压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BF3411">
              <w:rPr>
                <w:rFonts w:ascii="宋体" w:hAnsi="宋体" w:cs="宋体"/>
                <w:kern w:val="0"/>
                <w:szCs w:val="21"/>
              </w:rPr>
              <w:t>KN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实际转速</w:t>
            </w:r>
            <w:r>
              <w:rPr>
                <w:rFonts w:ascii="宋体" w:hAnsi="宋体" w:cs="宋体" w:hint="eastAsia"/>
                <w:kern w:val="0"/>
                <w:szCs w:val="21"/>
              </w:rPr>
              <w:t>（rpm）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实际排量</w:t>
            </w:r>
            <w:r>
              <w:rPr>
                <w:rFonts w:ascii="宋体" w:hAnsi="宋体" w:cs="宋体" w:hint="eastAsia"/>
                <w:kern w:val="0"/>
                <w:szCs w:val="21"/>
              </w:rPr>
              <w:t>（l/s）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01638">
              <w:rPr>
                <w:rFonts w:ascii="宋体" w:hAnsi="宋体" w:cs="宋体" w:hint="eastAsia"/>
                <w:kern w:val="0"/>
                <w:szCs w:val="21"/>
              </w:rPr>
              <w:t>实际泵压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1502D1">
              <w:rPr>
                <w:rFonts w:ascii="宋体" w:hAnsi="宋体" w:cs="宋体"/>
                <w:kern w:val="0"/>
                <w:szCs w:val="21"/>
              </w:rPr>
              <w:t>MPa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50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36EE1" w:rsidRDefault="001550EE" w:rsidP="00C75CE4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136EE1">
              <w:rPr>
                <w:rFonts w:ascii="宋体" w:hAnsi="宋体" w:cs="宋体" w:hint="eastAsia"/>
                <w:b/>
                <w:kern w:val="0"/>
                <w:szCs w:val="21"/>
              </w:rPr>
              <w:t>设计钻井液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B4FE9">
              <w:rPr>
                <w:rFonts w:ascii="宋体" w:hAnsi="宋体" w:cs="宋体" w:hint="eastAsia"/>
                <w:kern w:val="0"/>
                <w:szCs w:val="21"/>
              </w:rPr>
              <w:t>设计密度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F175A9">
              <w:rPr>
                <w:rFonts w:ascii="宋体" w:hAnsi="宋体" w:cs="宋体"/>
                <w:kern w:val="0"/>
                <w:szCs w:val="21"/>
              </w:rPr>
              <w:t>g/cm3)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B4FE9">
              <w:rPr>
                <w:rFonts w:ascii="宋体" w:hAnsi="宋体" w:cs="宋体" w:hint="eastAsia"/>
                <w:kern w:val="0"/>
                <w:szCs w:val="21"/>
              </w:rPr>
              <w:t>设计粘度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F175A9">
              <w:rPr>
                <w:rFonts w:ascii="宋体" w:hAnsi="宋体" w:cs="宋体"/>
                <w:kern w:val="0"/>
                <w:szCs w:val="21"/>
              </w:rPr>
              <w:t>s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B4FE9">
              <w:rPr>
                <w:rFonts w:ascii="宋体" w:hAnsi="宋体" w:cs="宋体" w:hint="eastAsia"/>
                <w:kern w:val="0"/>
                <w:szCs w:val="21"/>
              </w:rPr>
              <w:t>设计失水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563C26">
              <w:rPr>
                <w:rFonts w:ascii="宋体" w:hAnsi="宋体" w:cs="宋体"/>
                <w:kern w:val="0"/>
                <w:szCs w:val="21"/>
              </w:rPr>
              <w:t>ml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B4FE9">
              <w:rPr>
                <w:rFonts w:ascii="宋体" w:hAnsi="宋体" w:cs="宋体" w:hint="eastAsia"/>
                <w:kern w:val="0"/>
                <w:szCs w:val="21"/>
              </w:rPr>
              <w:t>设计泥饼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563C26">
              <w:rPr>
                <w:rFonts w:ascii="宋体" w:hAnsi="宋体" w:cs="宋体"/>
                <w:kern w:val="0"/>
                <w:szCs w:val="21"/>
              </w:rPr>
              <w:t>mm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B4FE9">
              <w:rPr>
                <w:rFonts w:ascii="宋体" w:hAnsi="宋体" w:cs="宋体" w:hint="eastAsia"/>
                <w:kern w:val="0"/>
                <w:szCs w:val="21"/>
              </w:rPr>
              <w:t>设计含</w:t>
            </w:r>
            <w:r>
              <w:rPr>
                <w:rFonts w:ascii="宋体" w:hAnsi="宋体" w:cs="宋体" w:hint="eastAsia"/>
                <w:kern w:val="0"/>
                <w:szCs w:val="21"/>
              </w:rPr>
              <w:t>砂（</w:t>
            </w:r>
            <w:r w:rsidRPr="00563C26">
              <w:rPr>
                <w:rFonts w:ascii="宋体" w:hAnsi="宋体" w:cs="宋体"/>
                <w:kern w:val="0"/>
                <w:szCs w:val="21"/>
              </w:rPr>
              <w:t>%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B4FE9">
              <w:rPr>
                <w:rFonts w:ascii="宋体" w:hAnsi="宋体" w:cs="宋体" w:hint="eastAsia"/>
                <w:kern w:val="0"/>
                <w:szCs w:val="21"/>
              </w:rPr>
              <w:t>设计PH值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设计切力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 xml:space="preserve"> (初/终)</w:t>
            </w:r>
            <w:r>
              <w:rPr>
                <w:rFonts w:ascii="宋体" w:hAnsi="宋体" w:cs="宋体" w:hint="eastAsia"/>
                <w:kern w:val="0"/>
                <w:szCs w:val="21"/>
              </w:rPr>
              <w:t>（Pa）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50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136EE1" w:rsidRDefault="001550EE" w:rsidP="00C75CE4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136EE1">
              <w:rPr>
                <w:rFonts w:ascii="宋体" w:hAnsi="宋体" w:cs="宋体" w:hint="eastAsia"/>
                <w:b/>
                <w:kern w:val="0"/>
                <w:szCs w:val="21"/>
              </w:rPr>
              <w:t>实际钻井液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>密度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F175A9">
              <w:rPr>
                <w:rFonts w:ascii="宋体" w:hAnsi="宋体" w:cs="宋体"/>
                <w:kern w:val="0"/>
                <w:szCs w:val="21"/>
              </w:rPr>
              <w:t>g/cm3)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>粘度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F175A9">
              <w:rPr>
                <w:rFonts w:ascii="宋体" w:hAnsi="宋体" w:cs="宋体"/>
                <w:kern w:val="0"/>
                <w:szCs w:val="21"/>
              </w:rPr>
              <w:t>s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>失水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563C26">
              <w:rPr>
                <w:rFonts w:ascii="宋体" w:hAnsi="宋体" w:cs="宋体"/>
                <w:kern w:val="0"/>
                <w:szCs w:val="21"/>
              </w:rPr>
              <w:t>ml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>泥饼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563C26">
              <w:rPr>
                <w:rFonts w:ascii="宋体" w:hAnsi="宋体" w:cs="宋体"/>
                <w:kern w:val="0"/>
                <w:szCs w:val="21"/>
              </w:rPr>
              <w:t>mm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>含</w:t>
            </w:r>
            <w:r>
              <w:rPr>
                <w:rFonts w:ascii="宋体" w:hAnsi="宋体" w:cs="宋体" w:hint="eastAsia"/>
                <w:kern w:val="0"/>
                <w:szCs w:val="21"/>
              </w:rPr>
              <w:t>砂（</w:t>
            </w:r>
            <w:r w:rsidRPr="00563C26">
              <w:rPr>
                <w:rFonts w:ascii="宋体" w:hAnsi="宋体" w:cs="宋体"/>
                <w:kern w:val="0"/>
                <w:szCs w:val="21"/>
              </w:rPr>
              <w:t>%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>PH值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701638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实际切力</w:t>
            </w:r>
            <w:r w:rsidRPr="00DB4FE9">
              <w:rPr>
                <w:rFonts w:ascii="宋体" w:hAnsi="宋体" w:cs="宋体" w:hint="eastAsia"/>
                <w:kern w:val="0"/>
                <w:szCs w:val="21"/>
              </w:rPr>
              <w:t xml:space="preserve"> (初/终)</w:t>
            </w:r>
            <w:r>
              <w:rPr>
                <w:rFonts w:ascii="宋体" w:hAnsi="宋体" w:cs="宋体" w:hint="eastAsia"/>
                <w:kern w:val="0"/>
                <w:szCs w:val="21"/>
              </w:rPr>
              <w:t>（Pa）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50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38443C" w:rsidRDefault="001550EE" w:rsidP="00C75CE4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38443C">
              <w:rPr>
                <w:rFonts w:ascii="宋体" w:hAnsi="宋体" w:cs="宋体" w:hint="eastAsia"/>
                <w:b/>
                <w:kern w:val="0"/>
                <w:szCs w:val="21"/>
              </w:rPr>
              <w:t>储备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F42B2">
              <w:rPr>
                <w:rFonts w:ascii="宋体" w:hAnsi="宋体" w:cs="宋体" w:hint="eastAsia"/>
                <w:kern w:val="0"/>
                <w:szCs w:val="21"/>
              </w:rPr>
              <w:t xml:space="preserve">泥 </w:t>
            </w:r>
            <w:r>
              <w:rPr>
                <w:rFonts w:ascii="宋体" w:hAnsi="宋体" w:cs="宋体" w:hint="eastAsia"/>
                <w:kern w:val="0"/>
                <w:szCs w:val="21"/>
              </w:rPr>
              <w:t>浆（</w:t>
            </w:r>
            <w:r w:rsidRPr="009F42B2">
              <w:rPr>
                <w:rFonts w:ascii="宋体" w:hAnsi="宋体" w:cs="宋体" w:hint="eastAsia"/>
                <w:kern w:val="0"/>
                <w:szCs w:val="21"/>
              </w:rPr>
              <w:t>g/cm3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  <w:r w:rsidRPr="009F42B2">
              <w:rPr>
                <w:rFonts w:ascii="宋体" w:hAnsi="宋体" w:cs="宋体" w:hint="eastAsia"/>
                <w:kern w:val="0"/>
                <w:szCs w:val="21"/>
              </w:rPr>
              <w:t>×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9F42B2">
              <w:rPr>
                <w:rFonts w:ascii="宋体" w:hAnsi="宋体" w:cs="宋体" w:hint="eastAsia"/>
                <w:kern w:val="0"/>
                <w:szCs w:val="21"/>
              </w:rPr>
              <w:t>m3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Pr="009F42B2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加重剂（</w:t>
            </w:r>
            <w:r w:rsidRPr="009F42B2">
              <w:rPr>
                <w:rFonts w:ascii="宋体" w:hAnsi="宋体" w:cs="宋体" w:hint="eastAsia"/>
                <w:kern w:val="0"/>
                <w:szCs w:val="21"/>
              </w:rPr>
              <w:t>t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油料（</w:t>
            </w:r>
            <w:r w:rsidRPr="009F42B2">
              <w:rPr>
                <w:rFonts w:ascii="宋体" w:hAnsi="宋体" w:cs="宋体" w:hint="eastAsia"/>
                <w:kern w:val="0"/>
                <w:szCs w:val="21"/>
              </w:rPr>
              <w:t>t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500B2">
              <w:rPr>
                <w:rFonts w:ascii="宋体" w:hAnsi="宋体" w:cs="宋体" w:hint="eastAsia"/>
                <w:kern w:val="0"/>
                <w:szCs w:val="21"/>
              </w:rPr>
              <w:t>钻具组合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500B2">
              <w:rPr>
                <w:rFonts w:ascii="宋体" w:hAnsi="宋体" w:cs="宋体" w:hint="eastAsia"/>
                <w:kern w:val="0"/>
                <w:szCs w:val="21"/>
              </w:rPr>
              <w:t>重要提示</w:t>
            </w:r>
          </w:p>
        </w:tc>
        <w:tc>
          <w:tcPr>
            <w:tcW w:w="1410" w:type="pct"/>
            <w:gridSpan w:val="2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  <w:tr w:rsidR="001550EE" w:rsidRPr="000F61A6" w:rsidTr="001550EE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0EE" w:rsidRPr="002500B2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每日</w:t>
            </w:r>
            <w:r w:rsidR="006309DF">
              <w:rPr>
                <w:rFonts w:ascii="宋体" w:hAnsi="宋体" w:cs="宋体" w:hint="eastAsia"/>
                <w:kern w:val="0"/>
                <w:szCs w:val="21"/>
              </w:rPr>
              <w:t>综合</w:t>
            </w:r>
            <w:r>
              <w:rPr>
                <w:rFonts w:ascii="宋体" w:hAnsi="宋体" w:cs="宋体" w:hint="eastAsia"/>
                <w:kern w:val="0"/>
                <w:szCs w:val="21"/>
              </w:rPr>
              <w:t>动态</w:t>
            </w:r>
          </w:p>
        </w:tc>
        <w:tc>
          <w:tcPr>
            <w:tcW w:w="1410" w:type="pct"/>
            <w:gridSpan w:val="2"/>
          </w:tcPr>
          <w:p w:rsidR="001550EE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9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550EE" w:rsidRPr="00273CBC" w:rsidRDefault="001550E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</w:tbl>
    <w:p w:rsidR="00E92607" w:rsidRDefault="00E92607" w:rsidP="00E92607">
      <w:pPr>
        <w:pStyle w:val="a0"/>
        <w:ind w:firstLine="482"/>
        <w:rPr>
          <w:b/>
          <w:sz w:val="24"/>
          <w:szCs w:val="24"/>
        </w:rPr>
      </w:pPr>
    </w:p>
    <w:p w:rsidR="00E92607" w:rsidRDefault="00E92607" w:rsidP="00E92607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试油静态</w:t>
      </w:r>
      <w:r>
        <w:rPr>
          <w:rFonts w:hint="eastAsia"/>
          <w:b/>
          <w:sz w:val="24"/>
          <w:szCs w:val="24"/>
        </w:rPr>
        <w:t xml:space="preserve"> 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92607" w:rsidRPr="00414B08" w:rsidRDefault="00072C24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技术</w:t>
      </w:r>
      <w:r w:rsidR="00E92607">
        <w:rPr>
          <w:rFonts w:ascii="宋体" w:hAnsi="宋体" w:hint="eastAsia"/>
          <w:i w:val="0"/>
        </w:rPr>
        <w:t>科负责填报</w:t>
      </w:r>
      <w:r>
        <w:rPr>
          <w:rFonts w:ascii="宋体" w:hAnsi="宋体" w:hint="eastAsia"/>
          <w:i w:val="0"/>
        </w:rPr>
        <w:t>试油</w:t>
      </w:r>
      <w:r w:rsidR="00E92607">
        <w:rPr>
          <w:rFonts w:ascii="宋体" w:hAnsi="宋体" w:hint="eastAsia"/>
          <w:i w:val="0"/>
        </w:rPr>
        <w:t>工程</w:t>
      </w:r>
      <w:r>
        <w:rPr>
          <w:rFonts w:ascii="宋体" w:hAnsi="宋体" w:hint="eastAsia"/>
          <w:i w:val="0"/>
        </w:rPr>
        <w:t>静态</w:t>
      </w:r>
      <w:r w:rsidR="00E92607">
        <w:rPr>
          <w:rFonts w:ascii="宋体" w:hAnsi="宋体" w:hint="eastAsia"/>
          <w:i w:val="0"/>
        </w:rPr>
        <w:t>信息，每个项目</w:t>
      </w:r>
      <w:r>
        <w:rPr>
          <w:rFonts w:ascii="宋体" w:hAnsi="宋体" w:hint="eastAsia"/>
          <w:i w:val="0"/>
        </w:rPr>
        <w:t>填报</w:t>
      </w:r>
      <w:r w:rsidR="00E92607">
        <w:rPr>
          <w:rFonts w:ascii="宋体" w:hAnsi="宋体" w:hint="eastAsia"/>
          <w:i w:val="0"/>
        </w:rPr>
        <w:t>一次</w:t>
      </w:r>
      <w:r>
        <w:rPr>
          <w:rFonts w:ascii="宋体" w:hAnsi="宋体" w:hint="eastAsia"/>
          <w:i w:val="0"/>
        </w:rPr>
        <w:t>，后续进行维护</w:t>
      </w:r>
      <w:r w:rsidR="00E92607">
        <w:rPr>
          <w:rFonts w:ascii="宋体" w:hAnsi="宋体" w:hint="eastAsia"/>
          <w:i w:val="0"/>
        </w:rPr>
        <w:t>。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E92607" w:rsidRDefault="00E92607" w:rsidP="00E92607">
      <w:pPr>
        <w:pStyle w:val="07402"/>
        <w:numPr>
          <w:ilvl w:val="0"/>
          <w:numId w:val="3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在“导航菜单”中，单击“钻井项目管理-进度管理-</w:t>
      </w:r>
      <w:r w:rsidR="00083666">
        <w:rPr>
          <w:rFonts w:ascii="宋体" w:hAnsi="宋体" w:hint="eastAsia"/>
          <w:i w:val="0"/>
        </w:rPr>
        <w:t>试油静态</w:t>
      </w:r>
      <w:r>
        <w:rPr>
          <w:rFonts w:ascii="宋体" w:hAnsi="宋体" w:hint="eastAsia"/>
          <w:i w:val="0"/>
        </w:rPr>
        <w:t>”。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0F13B2">
        <w:rPr>
          <w:rFonts w:ascii="宋体" w:hAnsi="宋体" w:hint="eastAsia"/>
          <w:i w:val="0"/>
        </w:rPr>
        <w:t>试油</w:t>
      </w:r>
      <w:r>
        <w:rPr>
          <w:rFonts w:ascii="宋体" w:hAnsi="宋体" w:hint="eastAsia"/>
          <w:i w:val="0"/>
        </w:rPr>
        <w:t>工程</w:t>
      </w:r>
      <w:r w:rsidR="000F13B2">
        <w:rPr>
          <w:rFonts w:ascii="宋体" w:hAnsi="宋体" w:hint="eastAsia"/>
          <w:i w:val="0"/>
        </w:rPr>
        <w:t>静态</w:t>
      </w:r>
      <w:r>
        <w:rPr>
          <w:rFonts w:ascii="宋体" w:hAnsi="宋体" w:hint="eastAsia"/>
          <w:i w:val="0"/>
        </w:rPr>
        <w:t>信息，然后单击“提交”。</w:t>
      </w:r>
    </w:p>
    <w:p w:rsidR="00E92607" w:rsidRPr="00E44F16" w:rsidRDefault="00E92607" w:rsidP="00E92607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351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3259"/>
        <w:gridCol w:w="1135"/>
        <w:gridCol w:w="3687"/>
      </w:tblGrid>
      <w:tr w:rsidR="00D217A5" w:rsidRPr="000F61A6" w:rsidTr="00D217A5">
        <w:trPr>
          <w:trHeight w:val="300"/>
        </w:trPr>
        <w:tc>
          <w:tcPr>
            <w:tcW w:w="201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702" w:type="pct"/>
            <w:shd w:val="clear" w:color="auto" w:fill="F3F3F3"/>
          </w:tcPr>
          <w:p w:rsidR="00D217A5" w:rsidRPr="00273CBC" w:rsidRDefault="00D217A5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281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273CBC" w:rsidRDefault="00D217A5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井位批复时间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井位审查时间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设计目的层位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地址设计完成时间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计划开试时间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作业开始时间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预计完工时间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作业结束时间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钻井交试油时间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试油定产时间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试油交地建时间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AD725C" w:rsidRDefault="00D217A5" w:rsidP="00C75CE4">
            <w:pPr>
              <w:widowControl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油气水分析报告时间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AD725C" w:rsidRDefault="00D217A5" w:rsidP="00C75CE4">
            <w:pPr>
              <w:widowControl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井下节流器安装完成时间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Default="00D217A5" w:rsidP="00C75CE4">
            <w:pPr>
              <w:widowControl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第一口获气井试油时间</w:t>
            </w:r>
          </w:p>
        </w:tc>
        <w:tc>
          <w:tcPr>
            <w:tcW w:w="702" w:type="pct"/>
          </w:tcPr>
          <w:p w:rsidR="00D217A5" w:rsidRP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Default="00D217A5" w:rsidP="00C75CE4">
            <w:pPr>
              <w:widowControl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最后一口井试油时间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Default="00D217A5" w:rsidP="00C75CE4">
            <w:pPr>
              <w:widowControl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验收时间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测试获气-产气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测试获气-产油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测试获气-产水</w:t>
            </w:r>
          </w:p>
        </w:tc>
        <w:tc>
          <w:tcPr>
            <w:tcW w:w="702" w:type="pct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Pr="00273CBC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Pr="00693C41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定产-天然气（</w:t>
            </w:r>
            <w:r>
              <w:rPr>
                <w:color w:val="3F3F3F"/>
                <w:sz w:val="18"/>
                <w:szCs w:val="18"/>
              </w:rPr>
              <w:t>10</w:t>
            </w:r>
            <w:r>
              <w:rPr>
                <w:color w:val="3F3F3F"/>
                <w:sz w:val="18"/>
                <w:szCs w:val="18"/>
                <w:vertAlign w:val="superscript"/>
              </w:rPr>
              <w:t>4</w:t>
            </w:r>
            <w:r>
              <w:rPr>
                <w:color w:val="3F3F3F"/>
                <w:sz w:val="18"/>
                <w:szCs w:val="18"/>
              </w:rPr>
              <w:t>m</w:t>
            </w:r>
            <w:r>
              <w:rPr>
                <w:color w:val="3F3F3F"/>
                <w:sz w:val="18"/>
                <w:szCs w:val="18"/>
                <w:vertAlign w:val="superscript"/>
              </w:rPr>
              <w:t>3</w:t>
            </w:r>
            <w:r>
              <w:rPr>
                <w:color w:val="3F3F3F"/>
                <w:sz w:val="18"/>
                <w:szCs w:val="18"/>
              </w:rPr>
              <w:t>/d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定产-油</w:t>
            </w:r>
            <w:r>
              <w:rPr>
                <w:color w:val="3F3F3F"/>
                <w:sz w:val="18"/>
                <w:szCs w:val="18"/>
              </w:rPr>
              <w:t>（</w:t>
            </w:r>
            <w:r>
              <w:rPr>
                <w:color w:val="3F3F3F"/>
                <w:sz w:val="18"/>
                <w:szCs w:val="18"/>
              </w:rPr>
              <w:t>t/d</w:t>
            </w:r>
            <w:r>
              <w:rPr>
                <w:color w:val="3F3F3F"/>
                <w:sz w:val="18"/>
                <w:szCs w:val="18"/>
              </w:rPr>
              <w:t>）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217A5" w:rsidRPr="000F61A6" w:rsidTr="00D217A5">
        <w:trPr>
          <w:trHeight w:val="300"/>
        </w:trPr>
        <w:tc>
          <w:tcPr>
            <w:tcW w:w="201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是否获气井</w:t>
            </w:r>
          </w:p>
        </w:tc>
        <w:tc>
          <w:tcPr>
            <w:tcW w:w="702" w:type="pct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28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7A5" w:rsidRDefault="00D217A5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枚举型：是，否</w:t>
            </w:r>
          </w:p>
        </w:tc>
      </w:tr>
    </w:tbl>
    <w:p w:rsidR="00E92607" w:rsidRDefault="00E92607" w:rsidP="00E92607">
      <w:pPr>
        <w:pStyle w:val="a0"/>
        <w:ind w:firstLine="482"/>
        <w:rPr>
          <w:b/>
          <w:sz w:val="24"/>
          <w:szCs w:val="24"/>
        </w:rPr>
      </w:pPr>
    </w:p>
    <w:p w:rsidR="00E92607" w:rsidRDefault="00E92607" w:rsidP="00E92607">
      <w:pPr>
        <w:pStyle w:val="a0"/>
        <w:ind w:firstLine="482"/>
        <w:rPr>
          <w:b/>
          <w:sz w:val="24"/>
          <w:szCs w:val="24"/>
        </w:rPr>
      </w:pPr>
    </w:p>
    <w:p w:rsidR="00E92607" w:rsidRDefault="00E92607" w:rsidP="00E92607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试油动态</w:t>
      </w:r>
      <w:r>
        <w:rPr>
          <w:rFonts w:hint="eastAsia"/>
          <w:b/>
          <w:sz w:val="24"/>
          <w:szCs w:val="24"/>
        </w:rPr>
        <w:t xml:space="preserve"> 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92607" w:rsidRPr="00414B08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项目科负责填报</w:t>
      </w:r>
      <w:r w:rsidR="00332074">
        <w:rPr>
          <w:rFonts w:ascii="宋体" w:hAnsi="宋体" w:hint="eastAsia"/>
          <w:i w:val="0"/>
        </w:rPr>
        <w:t>试油</w:t>
      </w:r>
      <w:r>
        <w:rPr>
          <w:rFonts w:ascii="宋体" w:hAnsi="宋体" w:hint="eastAsia"/>
          <w:i w:val="0"/>
        </w:rPr>
        <w:t>工程</w:t>
      </w:r>
      <w:r w:rsidR="00332074">
        <w:rPr>
          <w:rFonts w:ascii="宋体" w:hAnsi="宋体" w:hint="eastAsia"/>
          <w:i w:val="0"/>
        </w:rPr>
        <w:t>动态</w:t>
      </w:r>
      <w:r>
        <w:rPr>
          <w:rFonts w:ascii="宋体" w:hAnsi="宋体" w:hint="eastAsia"/>
          <w:i w:val="0"/>
        </w:rPr>
        <w:t>信息，每个项目每天</w:t>
      </w:r>
      <w:r w:rsidR="00332074">
        <w:rPr>
          <w:rFonts w:ascii="宋体" w:hAnsi="宋体" w:hint="eastAsia"/>
          <w:i w:val="0"/>
        </w:rPr>
        <w:t>填报</w:t>
      </w:r>
      <w:r>
        <w:rPr>
          <w:rFonts w:ascii="宋体" w:hAnsi="宋体" w:hint="eastAsia"/>
          <w:i w:val="0"/>
        </w:rPr>
        <w:t>一次。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E92607" w:rsidRDefault="00E92607" w:rsidP="00E92607">
      <w:pPr>
        <w:pStyle w:val="07402"/>
        <w:numPr>
          <w:ilvl w:val="0"/>
          <w:numId w:val="3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在“导航菜单”中，单击“钻井项目管理-进度管理-</w:t>
      </w:r>
      <w:r w:rsidR="00332074">
        <w:rPr>
          <w:rFonts w:ascii="宋体" w:hAnsi="宋体" w:hint="eastAsia"/>
          <w:i w:val="0"/>
        </w:rPr>
        <w:t>试油动态</w:t>
      </w:r>
      <w:r>
        <w:rPr>
          <w:rFonts w:ascii="宋体" w:hAnsi="宋体" w:hint="eastAsia"/>
          <w:i w:val="0"/>
        </w:rPr>
        <w:t>”。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332074">
        <w:rPr>
          <w:rFonts w:ascii="宋体" w:hAnsi="宋体" w:hint="eastAsia"/>
          <w:i w:val="0"/>
        </w:rPr>
        <w:t>试油动态</w:t>
      </w:r>
      <w:r>
        <w:rPr>
          <w:rFonts w:ascii="宋体" w:hAnsi="宋体" w:hint="eastAsia"/>
          <w:i w:val="0"/>
        </w:rPr>
        <w:t>信息，然后单击“提交”。</w:t>
      </w:r>
    </w:p>
    <w:p w:rsidR="00E92607" w:rsidRDefault="00E92607" w:rsidP="00E92607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04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28"/>
        <w:gridCol w:w="2714"/>
        <w:gridCol w:w="3523"/>
      </w:tblGrid>
      <w:tr w:rsidR="00CE13CD" w:rsidRPr="000F61A6" w:rsidTr="00FE141A">
        <w:trPr>
          <w:trHeight w:val="300"/>
        </w:trPr>
        <w:tc>
          <w:tcPr>
            <w:tcW w:w="127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693C41" w:rsidRDefault="00CE13CD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622" w:type="pct"/>
            <w:shd w:val="clear" w:color="auto" w:fill="F3F3F3"/>
          </w:tcPr>
          <w:p w:rsidR="00CE13CD" w:rsidRPr="00273CBC" w:rsidRDefault="00CE13CD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06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273CBC" w:rsidRDefault="00CE13CD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693C41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622" w:type="pct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</w:t>
            </w:r>
          </w:p>
        </w:tc>
        <w:tc>
          <w:tcPr>
            <w:tcW w:w="1622" w:type="pct"/>
          </w:tcPr>
          <w:p w:rsidR="00CE13CD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13CD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作业队号</w:t>
            </w:r>
          </w:p>
        </w:tc>
        <w:tc>
          <w:tcPr>
            <w:tcW w:w="1622" w:type="pct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作业机型</w:t>
            </w:r>
          </w:p>
        </w:tc>
        <w:tc>
          <w:tcPr>
            <w:tcW w:w="1622" w:type="pct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693C41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试油层位</w:t>
            </w:r>
          </w:p>
        </w:tc>
        <w:tc>
          <w:tcPr>
            <w:tcW w:w="1622" w:type="pct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693C41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试油井段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693C41">
              <w:rPr>
                <w:rFonts w:ascii="宋体" w:hAnsi="宋体" w:cs="宋体"/>
                <w:kern w:val="0"/>
                <w:szCs w:val="21"/>
              </w:rPr>
              <w:t>m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622" w:type="pct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693C41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累计作业层数</w:t>
            </w:r>
          </w:p>
        </w:tc>
        <w:tc>
          <w:tcPr>
            <w:tcW w:w="1622" w:type="pct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13CD" w:rsidRPr="00273CBC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693C41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每日工作摘要</w:t>
            </w:r>
          </w:p>
        </w:tc>
        <w:tc>
          <w:tcPr>
            <w:tcW w:w="1622" w:type="pct"/>
          </w:tcPr>
          <w:p w:rsidR="00CE13CD" w:rsidRDefault="00CE13CD" w:rsidP="00C75CE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Default="00CE13CD" w:rsidP="00C75CE4"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CE13CD" w:rsidRPr="000F61A6" w:rsidTr="00FE141A">
        <w:trPr>
          <w:trHeight w:val="300"/>
        </w:trPr>
        <w:tc>
          <w:tcPr>
            <w:tcW w:w="127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Pr="00693C41" w:rsidRDefault="00CE13C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1622" w:type="pct"/>
          </w:tcPr>
          <w:p w:rsidR="00CE13CD" w:rsidRDefault="00CE13CD" w:rsidP="00C75CE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13CD" w:rsidRDefault="00CE13CD" w:rsidP="00C75CE4"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E92607" w:rsidRDefault="00E92607" w:rsidP="00E92607"/>
    <w:p w:rsidR="00E92607" w:rsidRDefault="00E92607" w:rsidP="00E92607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新井产量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92607" w:rsidRPr="00414B08" w:rsidRDefault="000015D9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技术</w:t>
      </w:r>
      <w:r w:rsidR="00E92607">
        <w:rPr>
          <w:rFonts w:ascii="宋体" w:hAnsi="宋体" w:hint="eastAsia"/>
          <w:i w:val="0"/>
        </w:rPr>
        <w:t>科负责填报</w:t>
      </w:r>
      <w:r w:rsidR="0040314D">
        <w:rPr>
          <w:rFonts w:ascii="宋体" w:hAnsi="宋体" w:hint="eastAsia"/>
          <w:i w:val="0"/>
        </w:rPr>
        <w:t>新井产量</w:t>
      </w:r>
      <w:r w:rsidR="00E92607">
        <w:rPr>
          <w:rFonts w:ascii="宋体" w:hAnsi="宋体" w:hint="eastAsia"/>
          <w:i w:val="0"/>
        </w:rPr>
        <w:t>信息，每个项目每</w:t>
      </w:r>
      <w:r w:rsidR="00B06CC2">
        <w:rPr>
          <w:rFonts w:ascii="宋体" w:hAnsi="宋体" w:hint="eastAsia"/>
          <w:i w:val="0"/>
        </w:rPr>
        <w:t>月</w:t>
      </w:r>
      <w:r w:rsidR="0040314D">
        <w:rPr>
          <w:rFonts w:ascii="宋体" w:hAnsi="宋体" w:hint="eastAsia"/>
          <w:i w:val="0"/>
        </w:rPr>
        <w:t>填报</w:t>
      </w:r>
      <w:r w:rsidR="00E92607">
        <w:rPr>
          <w:rFonts w:ascii="宋体" w:hAnsi="宋体" w:hint="eastAsia"/>
          <w:i w:val="0"/>
        </w:rPr>
        <w:t>一次。</w:t>
      </w:r>
    </w:p>
    <w:p w:rsidR="00E92607" w:rsidRDefault="00E92607" w:rsidP="00E9260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E92607" w:rsidRDefault="00E92607" w:rsidP="00E92607">
      <w:pPr>
        <w:pStyle w:val="07402"/>
        <w:numPr>
          <w:ilvl w:val="0"/>
          <w:numId w:val="4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在“导航菜单”中，单击“钻井项目管理-进度管理-</w:t>
      </w:r>
      <w:r w:rsidR="0040314D">
        <w:rPr>
          <w:rFonts w:ascii="宋体" w:hAnsi="宋体" w:hint="eastAsia"/>
          <w:i w:val="0"/>
        </w:rPr>
        <w:t>新井产量</w:t>
      </w:r>
      <w:r>
        <w:rPr>
          <w:rFonts w:ascii="宋体" w:hAnsi="宋体" w:hint="eastAsia"/>
          <w:i w:val="0"/>
        </w:rPr>
        <w:t>”。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E92607" w:rsidRDefault="00E92607" w:rsidP="00E9260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40314D">
        <w:rPr>
          <w:rFonts w:ascii="宋体" w:hAnsi="宋体" w:hint="eastAsia"/>
          <w:i w:val="0"/>
        </w:rPr>
        <w:t>新井产量</w:t>
      </w:r>
      <w:r>
        <w:rPr>
          <w:rFonts w:ascii="宋体" w:hAnsi="宋体" w:hint="eastAsia"/>
          <w:i w:val="0"/>
        </w:rPr>
        <w:t>信息，然后单击“提交”。</w:t>
      </w:r>
    </w:p>
    <w:p w:rsidR="00E92607" w:rsidRPr="00E44F16" w:rsidRDefault="00E92607" w:rsidP="00E92607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504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694"/>
        <w:gridCol w:w="2148"/>
        <w:gridCol w:w="3523"/>
      </w:tblGrid>
      <w:tr w:rsidR="00257187" w:rsidRPr="000F61A6" w:rsidTr="00257187">
        <w:trPr>
          <w:trHeight w:val="300"/>
        </w:trPr>
        <w:tc>
          <w:tcPr>
            <w:tcW w:w="161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693C41" w:rsidRDefault="00257187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284" w:type="pct"/>
            <w:shd w:val="clear" w:color="auto" w:fill="F3F3F3"/>
          </w:tcPr>
          <w:p w:rsidR="00257187" w:rsidRPr="00273CBC" w:rsidRDefault="00257187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06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273CBC" w:rsidRDefault="00257187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693C41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284" w:type="pct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月份</w:t>
            </w:r>
          </w:p>
        </w:tc>
        <w:tc>
          <w:tcPr>
            <w:tcW w:w="1284" w:type="pct"/>
          </w:tcPr>
          <w:p w:rsidR="00257187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7187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计划投产时间</w:t>
            </w:r>
          </w:p>
        </w:tc>
        <w:tc>
          <w:tcPr>
            <w:tcW w:w="1284" w:type="pct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实际投产时间</w:t>
            </w:r>
          </w:p>
        </w:tc>
        <w:tc>
          <w:tcPr>
            <w:tcW w:w="1284" w:type="pct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693C41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计划日产量（</w:t>
            </w:r>
            <w:r w:rsidR="00AE63E3">
              <w:rPr>
                <w:rFonts w:ascii="宋体" w:hAnsi="宋体" w:cs="宋体" w:hint="eastAsia"/>
                <w:kern w:val="0"/>
                <w:szCs w:val="21"/>
              </w:rPr>
              <w:t>10</w:t>
            </w:r>
            <w:r w:rsidR="00AE63E3" w:rsidRPr="00AE63E3"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4</w:t>
            </w:r>
            <w:r w:rsidR="00AE63E3">
              <w:rPr>
                <w:rFonts w:ascii="宋体" w:hAnsi="宋体" w:cs="宋体" w:hint="eastAsia"/>
                <w:kern w:val="0"/>
                <w:szCs w:val="21"/>
              </w:rPr>
              <w:t>m</w:t>
            </w:r>
            <w:r w:rsidR="00AE63E3" w:rsidRPr="00AE63E3"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3</w:t>
            </w:r>
            <w:r w:rsidR="00AE63E3">
              <w:rPr>
                <w:rFonts w:ascii="宋体" w:hAnsi="宋体" w:cs="宋体" w:hint="eastAsia"/>
                <w:kern w:val="0"/>
                <w:szCs w:val="21"/>
              </w:rPr>
              <w:t>/d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284" w:type="pct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693C41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实际日产量（</w:t>
            </w:r>
            <w:r w:rsidR="004B262D">
              <w:rPr>
                <w:rFonts w:ascii="宋体" w:hAnsi="宋体" w:cs="宋体" w:hint="eastAsia"/>
                <w:kern w:val="0"/>
                <w:szCs w:val="21"/>
              </w:rPr>
              <w:t>10</w:t>
            </w:r>
            <w:r w:rsidR="004B262D" w:rsidRPr="00AE63E3"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4</w:t>
            </w:r>
            <w:r w:rsidR="004B262D">
              <w:rPr>
                <w:rFonts w:ascii="宋体" w:hAnsi="宋体" w:cs="宋体" w:hint="eastAsia"/>
                <w:kern w:val="0"/>
                <w:szCs w:val="21"/>
              </w:rPr>
              <w:t>m</w:t>
            </w:r>
            <w:r w:rsidR="004B262D" w:rsidRPr="00AE63E3"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3</w:t>
            </w:r>
            <w:r w:rsidR="004B262D">
              <w:rPr>
                <w:rFonts w:ascii="宋体" w:hAnsi="宋体" w:cs="宋体" w:hint="eastAsia"/>
                <w:kern w:val="0"/>
                <w:szCs w:val="21"/>
              </w:rPr>
              <w:t>/d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284" w:type="pct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693C41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月实际产量累计（</w:t>
            </w:r>
            <w:r w:rsidR="004B262D">
              <w:rPr>
                <w:rFonts w:ascii="宋体" w:hAnsi="宋体" w:cs="宋体" w:hint="eastAsia"/>
                <w:kern w:val="0"/>
                <w:szCs w:val="21"/>
              </w:rPr>
              <w:t>10</w:t>
            </w:r>
            <w:r w:rsidR="004B262D" w:rsidRPr="00AE63E3"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4</w:t>
            </w:r>
            <w:r w:rsidR="004B262D">
              <w:rPr>
                <w:rFonts w:ascii="宋体" w:hAnsi="宋体" w:cs="宋体" w:hint="eastAsia"/>
                <w:kern w:val="0"/>
                <w:szCs w:val="21"/>
              </w:rPr>
              <w:t>m</w:t>
            </w:r>
            <w:r w:rsidR="004B262D" w:rsidRPr="00AE63E3">
              <w:rPr>
                <w:rFonts w:ascii="宋体" w:hAnsi="宋体" w:cs="宋体" w:hint="eastAsia"/>
                <w:kern w:val="0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284" w:type="pct"/>
          </w:tcPr>
          <w:p w:rsidR="00257187" w:rsidRPr="00273CBC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7187" w:rsidRPr="00273CBC" w:rsidRDefault="00DF28FA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</w:t>
            </w:r>
            <w:r w:rsidR="00257187">
              <w:rPr>
                <w:rFonts w:ascii="宋体" w:hAnsi="宋体" w:cs="宋体" w:hint="eastAsia"/>
                <w:kern w:val="0"/>
                <w:szCs w:val="21"/>
              </w:rPr>
              <w:t>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693C41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油压（MPa）</w:t>
            </w:r>
          </w:p>
        </w:tc>
        <w:tc>
          <w:tcPr>
            <w:tcW w:w="1284" w:type="pct"/>
          </w:tcPr>
          <w:p w:rsidR="00257187" w:rsidRDefault="00257187" w:rsidP="00C75CE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Default="006116C9" w:rsidP="00C75CE4"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套压（MPa）</w:t>
            </w:r>
          </w:p>
        </w:tc>
        <w:tc>
          <w:tcPr>
            <w:tcW w:w="1284" w:type="pct"/>
          </w:tcPr>
          <w:p w:rsidR="00257187" w:rsidRDefault="006116C9" w:rsidP="00C75CE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Default="006116C9" w:rsidP="00C75CE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57187" w:rsidRPr="000F61A6" w:rsidTr="00257187">
        <w:trPr>
          <w:trHeight w:val="300"/>
        </w:trPr>
        <w:tc>
          <w:tcPr>
            <w:tcW w:w="161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Pr="00693C41" w:rsidRDefault="00257187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93C41">
              <w:rPr>
                <w:rFonts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1284" w:type="pct"/>
          </w:tcPr>
          <w:p w:rsidR="00257187" w:rsidRDefault="00257187" w:rsidP="00C75CE4">
            <w:p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06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187" w:rsidRDefault="00257187" w:rsidP="00C75CE4"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  <w:r w:rsidR="006116C9">
              <w:rPr>
                <w:rFonts w:ascii="宋体" w:hAnsi="宋体" w:cs="宋体" w:hint="eastAsia"/>
                <w:kern w:val="0"/>
                <w:szCs w:val="21"/>
              </w:rPr>
              <w:t>，多行</w:t>
            </w:r>
          </w:p>
        </w:tc>
      </w:tr>
    </w:tbl>
    <w:p w:rsidR="00E92607" w:rsidRDefault="00E92607" w:rsidP="00E92607"/>
    <w:p w:rsidR="00F17929" w:rsidRDefault="00B83F3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84" w:name="_Toc391755108"/>
      <w:r>
        <w:rPr>
          <w:rFonts w:hint="eastAsia"/>
        </w:rPr>
        <w:t>概算管理</w:t>
      </w:r>
      <w:bookmarkEnd w:id="84"/>
    </w:p>
    <w:p w:rsidR="00721AEB" w:rsidRPr="00364751" w:rsidRDefault="002572F6" w:rsidP="00721AEB">
      <w:pPr>
        <w:pStyle w:val="a0"/>
        <w:ind w:firstLine="482"/>
        <w:rPr>
          <w:b/>
          <w:sz w:val="24"/>
          <w:szCs w:val="24"/>
        </w:rPr>
      </w:pPr>
      <w:r w:rsidRPr="00364751">
        <w:rPr>
          <w:rFonts w:hint="eastAsia"/>
          <w:b/>
          <w:sz w:val="24"/>
          <w:szCs w:val="24"/>
        </w:rPr>
        <w:t>钻前阶段</w:t>
      </w:r>
    </w:p>
    <w:p w:rsidR="00721AEB" w:rsidRPr="00364751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364751">
        <w:rPr>
          <w:rFonts w:ascii="宋体" w:hAnsi="宋体" w:hint="eastAsia"/>
          <w:i w:val="0"/>
        </w:rPr>
        <w:t>[功能概述]</w:t>
      </w:r>
    </w:p>
    <w:p w:rsidR="00721AEB" w:rsidRPr="00364751" w:rsidRDefault="002572F6" w:rsidP="00721AEB">
      <w:pPr>
        <w:pStyle w:val="07402"/>
        <w:ind w:left="360" w:firstLine="480"/>
        <w:rPr>
          <w:rFonts w:ascii="宋体" w:hAnsi="宋体"/>
          <w:i w:val="0"/>
        </w:rPr>
      </w:pPr>
      <w:r w:rsidRPr="00364751">
        <w:rPr>
          <w:rFonts w:ascii="宋体" w:hAnsi="宋体" w:hint="eastAsia"/>
          <w:i w:val="0"/>
        </w:rPr>
        <w:t>造价科</w:t>
      </w:r>
      <w:r w:rsidR="00721AEB" w:rsidRPr="00364751">
        <w:rPr>
          <w:rFonts w:ascii="宋体" w:hAnsi="宋体" w:hint="eastAsia"/>
          <w:i w:val="0"/>
        </w:rPr>
        <w:t>负责填报</w:t>
      </w:r>
      <w:r w:rsidRPr="00364751">
        <w:rPr>
          <w:rFonts w:ascii="宋体" w:hAnsi="宋体" w:hint="eastAsia"/>
          <w:i w:val="0"/>
        </w:rPr>
        <w:t>钻前阶段概算信息</w:t>
      </w:r>
      <w:r w:rsidR="00721AEB" w:rsidRPr="00364751">
        <w:rPr>
          <w:rFonts w:ascii="宋体" w:hAnsi="宋体" w:hint="eastAsia"/>
          <w:i w:val="0"/>
        </w:rPr>
        <w:t>，每个项目填报一次。</w:t>
      </w:r>
      <w:r w:rsidR="00160646" w:rsidRPr="00364751">
        <w:rPr>
          <w:rFonts w:ascii="宋体" w:hAnsi="宋体" w:hint="eastAsia"/>
          <w:i w:val="0"/>
        </w:rPr>
        <w:t>所有金额的单位均为千元，存储时转换为元。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721AEB">
      <w:pPr>
        <w:pStyle w:val="07402"/>
        <w:numPr>
          <w:ilvl w:val="0"/>
          <w:numId w:val="4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413993">
        <w:rPr>
          <w:rFonts w:ascii="宋体" w:hAnsi="宋体" w:hint="eastAsia"/>
          <w:i w:val="0"/>
        </w:rPr>
        <w:t>概算管理</w:t>
      </w:r>
      <w:r>
        <w:rPr>
          <w:rFonts w:ascii="宋体" w:hAnsi="宋体" w:hint="eastAsia"/>
          <w:i w:val="0"/>
        </w:rPr>
        <w:t>-</w:t>
      </w:r>
      <w:r w:rsidR="00413993">
        <w:rPr>
          <w:rFonts w:ascii="宋体" w:hAnsi="宋体" w:hint="eastAsia"/>
          <w:i w:val="0"/>
        </w:rPr>
        <w:t>钻前阶段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797E2D">
        <w:rPr>
          <w:rFonts w:ascii="宋体" w:hAnsi="宋体" w:hint="eastAsia"/>
          <w:i w:val="0"/>
        </w:rPr>
        <w:t>钻前阶段概算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6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1275"/>
        <w:gridCol w:w="4642"/>
      </w:tblGrid>
      <w:tr w:rsidR="00602D51" w:rsidRPr="000C13E4" w:rsidTr="00602D51">
        <w:trPr>
          <w:trHeight w:val="270"/>
        </w:trPr>
        <w:tc>
          <w:tcPr>
            <w:tcW w:w="2694" w:type="dxa"/>
            <w:shd w:val="clear" w:color="auto" w:fill="F2F2F2"/>
            <w:noWrap/>
            <w:vAlign w:val="center"/>
            <w:hideMark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1275" w:type="dxa"/>
            <w:shd w:val="clear" w:color="auto" w:fill="F2F2F2"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642" w:type="dxa"/>
            <w:shd w:val="clear" w:color="auto" w:fill="F2F2F2"/>
            <w:noWrap/>
            <w:vAlign w:val="center"/>
            <w:hideMark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和要求</w:t>
            </w:r>
          </w:p>
        </w:tc>
      </w:tr>
      <w:tr w:rsidR="00602D51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275" w:type="dxa"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E41883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E41883" w:rsidRDefault="00E418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钻前概算上报时间</w:t>
            </w:r>
          </w:p>
        </w:tc>
        <w:tc>
          <w:tcPr>
            <w:tcW w:w="1275" w:type="dxa"/>
          </w:tcPr>
          <w:p w:rsidR="00E41883" w:rsidRDefault="00E418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E41883" w:rsidRDefault="00E41883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E41883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E41883" w:rsidRDefault="00E418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钻前概算上报金额</w:t>
            </w:r>
          </w:p>
        </w:tc>
        <w:tc>
          <w:tcPr>
            <w:tcW w:w="1275" w:type="dxa"/>
          </w:tcPr>
          <w:p w:rsidR="00E41883" w:rsidRDefault="00E418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E41883" w:rsidRDefault="00E41883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02D51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602D51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钻前概算批复时间</w:t>
            </w:r>
          </w:p>
        </w:tc>
        <w:tc>
          <w:tcPr>
            <w:tcW w:w="1275" w:type="dxa"/>
          </w:tcPr>
          <w:p w:rsidR="00602D51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602D51" w:rsidRDefault="00602D51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602D51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钻前概算批复文号</w:t>
            </w:r>
          </w:p>
        </w:tc>
        <w:tc>
          <w:tcPr>
            <w:tcW w:w="1275" w:type="dxa"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</w:t>
            </w:r>
          </w:p>
        </w:tc>
      </w:tr>
      <w:tr w:rsidR="00602D51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602D51" w:rsidRPr="000C13E4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钻前概算批复金额</w:t>
            </w:r>
          </w:p>
        </w:tc>
        <w:tc>
          <w:tcPr>
            <w:tcW w:w="1275" w:type="dxa"/>
          </w:tcPr>
          <w:p w:rsidR="00602D51" w:rsidRPr="0079030F" w:rsidRDefault="00602D5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602D51" w:rsidRPr="00131D3E" w:rsidRDefault="00602D51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小数型，</w:t>
            </w:r>
            <w:r w:rsid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钻前概算批复</w:t>
            </w: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：十一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/>
                <w:color w:val="000000"/>
                <w:kern w:val="0"/>
                <w:szCs w:val="21"/>
              </w:rPr>
              <w:t>分公司控制费用总额</w:t>
            </w:r>
          </w:p>
        </w:tc>
        <w:tc>
          <w:tcPr>
            <w:tcW w:w="1275" w:type="dxa"/>
          </w:tcPr>
          <w:p w:rsidR="009E183D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695D40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/>
                <w:color w:val="000000"/>
                <w:kern w:val="0"/>
                <w:szCs w:val="21"/>
              </w:rPr>
              <w:t>分公司控制预备费</w:t>
            </w:r>
          </w:p>
        </w:tc>
        <w:tc>
          <w:tcPr>
            <w:tcW w:w="1275" w:type="dxa"/>
          </w:tcPr>
          <w:p w:rsidR="009E183D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131D3E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131D3E"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695D40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 w:hint="eastAsia"/>
                <w:color w:val="000000"/>
                <w:kern w:val="0"/>
                <w:szCs w:val="21"/>
              </w:rPr>
              <w:t>增值税</w:t>
            </w:r>
          </w:p>
        </w:tc>
        <w:tc>
          <w:tcPr>
            <w:tcW w:w="1275" w:type="dxa"/>
          </w:tcPr>
          <w:p w:rsidR="009E183D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6F7FE1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6F7FE1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131D3E" w:rsidRPr="006F7FE1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</w:t>
            </w:r>
            <w:r w:rsidR="006F7FE1" w:rsidRPr="006F7FE1">
              <w:rPr>
                <w:rFonts w:ascii="宋体" w:hAnsi="宋体" w:cs="宋体" w:hint="eastAsia"/>
                <w:color w:val="FF0000"/>
                <w:kern w:val="0"/>
                <w:szCs w:val="21"/>
              </w:rPr>
              <w:t>概算批复：八9</w:t>
            </w:r>
          </w:p>
        </w:tc>
      </w:tr>
      <w:tr w:rsidR="009E183D" w:rsidRPr="000C13E4" w:rsidTr="00602D51">
        <w:trPr>
          <w:trHeight w:val="270"/>
        </w:trPr>
        <w:tc>
          <w:tcPr>
            <w:tcW w:w="8611" w:type="dxa"/>
            <w:gridSpan w:val="3"/>
            <w:shd w:val="clear" w:color="auto" w:fill="auto"/>
            <w:noWrap/>
            <w:vAlign w:val="center"/>
            <w:hideMark/>
          </w:tcPr>
          <w:p w:rsidR="009E183D" w:rsidRPr="00677E2E" w:rsidRDefault="009E183D" w:rsidP="00C75CE4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分项概算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钻前工程</w:t>
            </w:r>
            <w:r w:rsidR="008915E6"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（土建工程费）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小数型，钻前概算批复：</w:t>
            </w:r>
            <w:r w:rsidR="00AD01E8"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二1+三+五+八8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土地费用</w:t>
            </w:r>
            <w:r w:rsidR="00AD01E8"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（土地费及拆迁、道路补偿）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小数型，</w:t>
            </w:r>
            <w:r w:rsidR="00AD01E8"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钻前概算批复：一+八2345+八10+八11</w:t>
            </w:r>
          </w:p>
        </w:tc>
      </w:tr>
      <w:tr w:rsidR="008915E6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915E6" w:rsidRPr="008915E6" w:rsidRDefault="008915E6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8915E6">
              <w:rPr>
                <w:rFonts w:ascii="宋体" w:hAnsi="宋体" w:cs="宋体" w:hint="eastAsia"/>
                <w:color w:val="FF0000"/>
                <w:kern w:val="0"/>
                <w:szCs w:val="21"/>
              </w:rPr>
              <w:t>土地复垦</w:t>
            </w:r>
          </w:p>
        </w:tc>
        <w:tc>
          <w:tcPr>
            <w:tcW w:w="1275" w:type="dxa"/>
          </w:tcPr>
          <w:p w:rsidR="008915E6" w:rsidRPr="008915E6" w:rsidRDefault="00364751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8915E6" w:rsidRPr="008915E6" w:rsidRDefault="00AD01E8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钻前概算批复：六</w:t>
            </w:r>
          </w:p>
        </w:tc>
      </w:tr>
      <w:tr w:rsidR="008915E6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8915E6" w:rsidRPr="008915E6" w:rsidRDefault="008915E6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8915E6">
              <w:rPr>
                <w:rFonts w:ascii="宋体" w:hAnsi="宋体" w:cs="宋体" w:hint="eastAsia"/>
                <w:color w:val="FF0000"/>
                <w:kern w:val="0"/>
                <w:szCs w:val="21"/>
              </w:rPr>
              <w:t>供水供电及</w:t>
            </w: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机泵房拆安</w:t>
            </w:r>
          </w:p>
        </w:tc>
        <w:tc>
          <w:tcPr>
            <w:tcW w:w="1275" w:type="dxa"/>
          </w:tcPr>
          <w:p w:rsidR="008915E6" w:rsidRPr="008915E6" w:rsidRDefault="00364751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8915E6" w:rsidRPr="008915E6" w:rsidRDefault="00AD01E8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钻前概算批复：四+二2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钻前设计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小数型，钻前概算批复：九-九4-九6</w:t>
            </w:r>
            <w:r w:rsidR="006470BB"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-九7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工程勘察</w:t>
            </w:r>
            <w:r w:rsidR="006470BB"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（工程地质勘察）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小数型，钻前概算批复：九4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钻前工程监理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小数型，钻前概算批复：八7</w:t>
            </w:r>
          </w:p>
        </w:tc>
      </w:tr>
      <w:tr w:rsidR="009E183D" w:rsidRPr="006470BB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钻前环境评价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小数型，钻前概算批复：八1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环境评价验收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井位论证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人居地面环境调查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小数型，钻前概算批复：九6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井区自然状况调查费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  <w:r w:rsidR="005E62B5"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，钻前概算批复：九</w:t>
            </w:r>
            <w:r w:rsidR="00F67D62"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地质灾害评估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小数型，钻前概算批复：八6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钻前其他施工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钻前概算批复：十一 -（一到十）</w:t>
            </w:r>
          </w:p>
        </w:tc>
      </w:tr>
      <w:tr w:rsidR="009E183D" w:rsidRPr="000C13E4" w:rsidTr="00602D51">
        <w:trPr>
          <w:trHeight w:val="270"/>
        </w:trPr>
        <w:tc>
          <w:tcPr>
            <w:tcW w:w="8611" w:type="dxa"/>
            <w:gridSpan w:val="3"/>
            <w:shd w:val="clear" w:color="auto" w:fill="auto"/>
            <w:noWrap/>
            <w:vAlign w:val="center"/>
            <w:hideMark/>
          </w:tcPr>
          <w:p w:rsidR="009E183D" w:rsidRPr="00677E2E" w:rsidRDefault="009E183D" w:rsidP="00C75CE4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明细概算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建设用地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钻前概算批复：一1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共用地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钻前概算批复：一2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临时用地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钻前概算批复：一3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临时房屋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钻前概算批复：二1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机泵房撤安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钻前概算批复：二2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井场修建—井场工程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钻前概算批复：三1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井场修建—设备基础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钻前概算批复：三2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井场修建—池类工程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钻前概算批复：三3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井场修建—其他工程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钻前概算批复：三4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道路修建—新建公路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钻前概算批复：五1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道路修建—改建公路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钻前概算批复：五2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道路修建—维修公路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钻前概算批复：五3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道路修建—新修桥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钻前概算批复：五4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道路修建—维修桥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钻前概算批复：五5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  <w:highlight w:val="yellow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  <w:highlight w:val="yellow"/>
              </w:rPr>
              <w:t>土地复垦</w:t>
            </w:r>
          </w:p>
        </w:tc>
        <w:tc>
          <w:tcPr>
            <w:tcW w:w="1275" w:type="dxa"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  <w:highlight w:val="yellow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  <w:highlight w:val="yellow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AD01E8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  <w:highlight w:val="yellow"/>
              </w:rPr>
            </w:pPr>
            <w:r w:rsidRPr="00AD01E8">
              <w:rPr>
                <w:rFonts w:ascii="宋体" w:hAnsi="宋体" w:cs="宋体" w:hint="eastAsia"/>
                <w:color w:val="000000"/>
                <w:kern w:val="0"/>
                <w:szCs w:val="21"/>
                <w:highlight w:val="yellow"/>
              </w:rPr>
              <w:t>小数型，钻前概算批复：六</w:t>
            </w:r>
            <w:r w:rsidR="00AD01E8">
              <w:rPr>
                <w:rFonts w:ascii="宋体" w:hAnsi="宋体" w:cs="宋体" w:hint="eastAsia"/>
                <w:color w:val="000000"/>
                <w:kern w:val="0"/>
                <w:szCs w:val="21"/>
                <w:highlight w:val="yellow"/>
              </w:rPr>
              <w:t>（从明细中删除）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建筑物撤迁补偿费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钻前概算批复：八2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道路补偿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钻前概算批复：八3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道路接线费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钻前概算批复：八4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矿产压覆矿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钻前概算批复：八5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安全文明施工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钻前概算批复：八8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原批概算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  <w:r w:rsidR="00072B44">
              <w:rPr>
                <w:rFonts w:ascii="宋体" w:hAnsi="宋体" w:cs="宋体" w:hint="eastAsia"/>
                <w:color w:val="000000"/>
                <w:kern w:val="0"/>
                <w:szCs w:val="21"/>
              </w:rPr>
              <w:t>，</w:t>
            </w:r>
            <w:r w:rsidR="00072B44" w:rsidRPr="00072B4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钻前概算批复：十一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原批预备费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  <w:r w:rsidR="00072B44">
              <w:rPr>
                <w:rFonts w:ascii="宋体" w:hAnsi="宋体" w:cs="宋体" w:hint="eastAsia"/>
                <w:color w:val="000000"/>
                <w:kern w:val="0"/>
                <w:szCs w:val="21"/>
              </w:rPr>
              <w:t>，</w:t>
            </w:r>
            <w:r w:rsidR="00072B44" w:rsidRPr="00072B4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钻前概算批复：十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动用预备费或调整概算 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调整后概算总额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9E183D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工程费批复小计</w:t>
            </w:r>
          </w:p>
        </w:tc>
        <w:tc>
          <w:tcPr>
            <w:tcW w:w="1275" w:type="dxa"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9E183D" w:rsidRPr="000C13E4" w:rsidRDefault="009E183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  <w:r w:rsidR="00072B44">
              <w:rPr>
                <w:rFonts w:ascii="宋体" w:hAnsi="宋体" w:cs="宋体" w:hint="eastAsia"/>
                <w:color w:val="000000"/>
                <w:kern w:val="0"/>
                <w:szCs w:val="21"/>
              </w:rPr>
              <w:t>，</w:t>
            </w:r>
            <w:r w:rsidR="00072B44" w:rsidRPr="00072B4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钻前概算批复：二1+三+五+六+八8</w:t>
            </w:r>
          </w:p>
        </w:tc>
      </w:tr>
      <w:tr w:rsidR="00C00C6E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C00C6E" w:rsidRPr="00131D3E" w:rsidRDefault="00C00C6E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工程供水供电</w:t>
            </w:r>
          </w:p>
        </w:tc>
        <w:tc>
          <w:tcPr>
            <w:tcW w:w="1275" w:type="dxa"/>
          </w:tcPr>
          <w:p w:rsidR="00C00C6E" w:rsidRPr="00131D3E" w:rsidRDefault="00C00C6E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  <w:hideMark/>
          </w:tcPr>
          <w:p w:rsidR="00C00C6E" w:rsidRPr="00131D3E" w:rsidRDefault="00C00C6E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小数型，钻前概算批复：四</w:t>
            </w:r>
          </w:p>
        </w:tc>
      </w:tr>
      <w:tr w:rsidR="00C00C6E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C00C6E" w:rsidRPr="00131D3E" w:rsidRDefault="00C00C6E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其他费批复概算小计</w:t>
            </w:r>
          </w:p>
        </w:tc>
        <w:tc>
          <w:tcPr>
            <w:tcW w:w="1275" w:type="dxa"/>
          </w:tcPr>
          <w:p w:rsidR="00C00C6E" w:rsidRPr="00131D3E" w:rsidRDefault="00C00C6E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C00C6E" w:rsidRPr="00131D3E" w:rsidRDefault="00C00C6E" w:rsidP="00C75CE4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1D3E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小数型，钻前概算批复：八</w:t>
            </w:r>
          </w:p>
        </w:tc>
      </w:tr>
      <w:tr w:rsidR="00016698" w:rsidRPr="000C13E4" w:rsidTr="001D5ADB">
        <w:trPr>
          <w:trHeight w:val="270"/>
        </w:trPr>
        <w:tc>
          <w:tcPr>
            <w:tcW w:w="8611" w:type="dxa"/>
            <w:gridSpan w:val="3"/>
            <w:shd w:val="clear" w:color="auto" w:fill="auto"/>
            <w:noWrap/>
            <w:vAlign w:val="center"/>
          </w:tcPr>
          <w:p w:rsidR="00016698" w:rsidRPr="00016698" w:rsidRDefault="00016698" w:rsidP="00C75CE4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经济技术指标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占地面积-建设用地（亩）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D371B1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，钻前概算批复：十二3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占地面积-共用地（亩）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D371B1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D371B1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，钻前概算批复：十二4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占地面积-临时用地（亩）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D371B1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D371B1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，钻前概算批复：十二5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复垦面积（亩）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D371B1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D371B1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，钻前概算批复：十二7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池类容积（m</w:t>
            </w: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  <w:vertAlign w:val="superscript"/>
              </w:rPr>
              <w:t>3</w:t>
            </w: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D371B1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，钻前概算批复：十二8+十二9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公路长度-新建（km）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C23B3D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C23B3D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，钻前概算批复：十二16（1）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公路长度-改建（km）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C23B3D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C23B3D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，钻前概算批复：十二16（2）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公路长度-维修（km）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C23B3D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C23B3D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，钻前概算批复：十二16（3）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新修桥（m）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C23B3D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C23B3D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，钻前概算批复：十二16（4）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维修桥（m）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C23B3D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C23B3D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，钻前概算批复：十二16（5）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61666B" w:rsidRDefault="00016698" w:rsidP="001D5AD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拆迁面积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（m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vertAlign w:val="superscript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75" w:type="dxa"/>
          </w:tcPr>
          <w:p w:rsidR="00016698" w:rsidRPr="0061666B" w:rsidRDefault="00016698" w:rsidP="001D5AD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61666B" w:rsidRDefault="00016698" w:rsidP="001D5AD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lastRenderedPageBreak/>
              <w:t>场外供水（km）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C23B3D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C23B3D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，钻前概算批复：十二13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场外供电（km）</w:t>
            </w:r>
          </w:p>
        </w:tc>
        <w:tc>
          <w:tcPr>
            <w:tcW w:w="1275" w:type="dxa"/>
          </w:tcPr>
          <w:p w:rsidR="00016698" w:rsidRPr="00130DA2" w:rsidRDefault="00016698" w:rsidP="001D5ADB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130DA2" w:rsidRDefault="00016698" w:rsidP="00C23B3D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Cs w:val="21"/>
              </w:rPr>
            </w:pPr>
            <w:r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小数型</w:t>
            </w:r>
            <w:r w:rsidR="00C23B3D" w:rsidRPr="00130DA2">
              <w:rPr>
                <w:rFonts w:ascii="宋体" w:hAnsi="宋体" w:cs="宋体" w:hint="eastAsia"/>
                <w:color w:val="FF0000"/>
                <w:kern w:val="0"/>
                <w:szCs w:val="21"/>
              </w:rPr>
              <w:t>，钻前概算批复：十二14</w:t>
            </w:r>
          </w:p>
        </w:tc>
      </w:tr>
      <w:tr w:rsidR="00016698" w:rsidRPr="000C13E4" w:rsidTr="00602D51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</w:tcPr>
          <w:p w:rsidR="00016698" w:rsidRPr="0061666B" w:rsidRDefault="00016698" w:rsidP="001D5AD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  <w:tc>
          <w:tcPr>
            <w:tcW w:w="1275" w:type="dxa"/>
          </w:tcPr>
          <w:p w:rsidR="00016698" w:rsidRPr="0061666B" w:rsidRDefault="00016698" w:rsidP="001D5AD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noWrap/>
            <w:vAlign w:val="center"/>
          </w:tcPr>
          <w:p w:rsidR="00016698" w:rsidRPr="0061666B" w:rsidRDefault="00016698" w:rsidP="001D5ADB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字符型，多行</w:t>
            </w:r>
          </w:p>
        </w:tc>
      </w:tr>
    </w:tbl>
    <w:p w:rsidR="00602D51" w:rsidRPr="00E44F16" w:rsidRDefault="00602D51" w:rsidP="00721AEB">
      <w:pPr>
        <w:pStyle w:val="07402"/>
        <w:ind w:firstLineChars="232" w:firstLine="557"/>
        <w:rPr>
          <w:rFonts w:ascii="宋体" w:hAnsi="宋体"/>
          <w:i w:val="0"/>
        </w:rPr>
      </w:pPr>
    </w:p>
    <w:p w:rsidR="00721AEB" w:rsidRDefault="00A8768E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钻井阶段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1D1F3F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造价科</w:t>
      </w:r>
      <w:r w:rsidR="00721AEB">
        <w:rPr>
          <w:rFonts w:ascii="宋体" w:hAnsi="宋体" w:hint="eastAsia"/>
          <w:i w:val="0"/>
        </w:rPr>
        <w:t>负责填报</w:t>
      </w:r>
      <w:r>
        <w:rPr>
          <w:rFonts w:ascii="宋体" w:hAnsi="宋体" w:hint="eastAsia"/>
          <w:i w:val="0"/>
        </w:rPr>
        <w:t>钻井阶段概算</w:t>
      </w:r>
      <w:r w:rsidR="00721AEB">
        <w:rPr>
          <w:rFonts w:ascii="宋体" w:hAnsi="宋体" w:hint="eastAsia"/>
          <w:i w:val="0"/>
        </w:rPr>
        <w:t>信息，每个项目填报一次。</w:t>
      </w:r>
      <w:r w:rsidR="00D34941">
        <w:rPr>
          <w:rFonts w:ascii="宋体" w:hAnsi="宋体" w:hint="eastAsia"/>
          <w:i w:val="0"/>
        </w:rPr>
        <w:t>所有金额的单位均为千元，存储时转换</w:t>
      </w:r>
      <w:r w:rsidR="00D34941" w:rsidRPr="00160646">
        <w:rPr>
          <w:rFonts w:ascii="宋体" w:hAnsi="宋体" w:hint="eastAsia"/>
          <w:i w:val="0"/>
        </w:rPr>
        <w:t>为元。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721AEB">
      <w:pPr>
        <w:pStyle w:val="07402"/>
        <w:numPr>
          <w:ilvl w:val="0"/>
          <w:numId w:val="4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1875DF">
        <w:rPr>
          <w:rFonts w:ascii="宋体" w:hAnsi="宋体" w:hint="eastAsia"/>
          <w:i w:val="0"/>
        </w:rPr>
        <w:t>概算管理</w:t>
      </w:r>
      <w:r>
        <w:rPr>
          <w:rFonts w:ascii="宋体" w:hAnsi="宋体" w:hint="eastAsia"/>
          <w:i w:val="0"/>
        </w:rPr>
        <w:t>-</w:t>
      </w:r>
      <w:r w:rsidR="001875DF">
        <w:rPr>
          <w:rFonts w:ascii="宋体" w:hAnsi="宋体" w:hint="eastAsia"/>
          <w:i w:val="0"/>
        </w:rPr>
        <w:t>钻井阶段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1875DF">
        <w:rPr>
          <w:rFonts w:ascii="宋体" w:hAnsi="宋体" w:hint="eastAsia"/>
          <w:i w:val="0"/>
        </w:rPr>
        <w:t>钻井阶段概算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6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992"/>
        <w:gridCol w:w="4925"/>
      </w:tblGrid>
      <w:tr w:rsidR="00B44AD9" w:rsidRPr="000C13E4" w:rsidTr="00B44AD9">
        <w:trPr>
          <w:trHeight w:val="270"/>
        </w:trPr>
        <w:tc>
          <w:tcPr>
            <w:tcW w:w="2694" w:type="dxa"/>
            <w:shd w:val="clear" w:color="auto" w:fill="F2F2F2"/>
            <w:noWrap/>
            <w:vAlign w:val="center"/>
            <w:hideMark/>
          </w:tcPr>
          <w:p w:rsidR="00B44AD9" w:rsidRPr="008F6C8D" w:rsidRDefault="00B44AD9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8F6C8D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992" w:type="dxa"/>
            <w:shd w:val="clear" w:color="auto" w:fill="F2F2F2"/>
          </w:tcPr>
          <w:p w:rsidR="00B44AD9" w:rsidRPr="008F6C8D" w:rsidRDefault="00B44AD9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925" w:type="dxa"/>
            <w:shd w:val="clear" w:color="auto" w:fill="F2F2F2"/>
            <w:noWrap/>
            <w:vAlign w:val="center"/>
            <w:hideMark/>
          </w:tcPr>
          <w:p w:rsidR="00B44AD9" w:rsidRPr="008F6C8D" w:rsidRDefault="00B44AD9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B44AD9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B44AD9" w:rsidRPr="000C13E4" w:rsidRDefault="00B44AD9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992" w:type="dxa"/>
          </w:tcPr>
          <w:p w:rsidR="00B44AD9" w:rsidRPr="000C13E4" w:rsidRDefault="00B44AD9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B44AD9" w:rsidRPr="000C13E4" w:rsidRDefault="00B44AD9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D34941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D34941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钻井概算上报时间</w:t>
            </w:r>
          </w:p>
        </w:tc>
        <w:tc>
          <w:tcPr>
            <w:tcW w:w="992" w:type="dxa"/>
          </w:tcPr>
          <w:p w:rsidR="00D34941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D34941" w:rsidRDefault="00D34941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34941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钻井概算上报金额</w:t>
            </w:r>
          </w:p>
        </w:tc>
        <w:tc>
          <w:tcPr>
            <w:tcW w:w="992" w:type="dxa"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D34941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D34941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钻井概算批复时间</w:t>
            </w:r>
          </w:p>
        </w:tc>
        <w:tc>
          <w:tcPr>
            <w:tcW w:w="992" w:type="dxa"/>
          </w:tcPr>
          <w:p w:rsidR="00D34941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D34941" w:rsidRDefault="00D34941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D34941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钻井概算批复文号</w:t>
            </w:r>
          </w:p>
        </w:tc>
        <w:tc>
          <w:tcPr>
            <w:tcW w:w="992" w:type="dxa"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</w:t>
            </w:r>
          </w:p>
        </w:tc>
      </w:tr>
      <w:tr w:rsidR="00D34941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钻井概算批复金额</w:t>
            </w:r>
          </w:p>
        </w:tc>
        <w:tc>
          <w:tcPr>
            <w:tcW w:w="992" w:type="dxa"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D34941" w:rsidRPr="000C13E4" w:rsidRDefault="00D34941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/>
                <w:color w:val="000000"/>
                <w:kern w:val="0"/>
                <w:szCs w:val="21"/>
              </w:rPr>
              <w:t>分公司控制费用总额</w:t>
            </w:r>
          </w:p>
        </w:tc>
        <w:tc>
          <w:tcPr>
            <w:tcW w:w="992" w:type="dxa"/>
          </w:tcPr>
          <w:p w:rsidR="0017780E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17780E" w:rsidRPr="00695D40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/>
                <w:color w:val="000000"/>
                <w:kern w:val="0"/>
                <w:szCs w:val="21"/>
              </w:rPr>
              <w:t>分公司控制预备费</w:t>
            </w:r>
          </w:p>
        </w:tc>
        <w:tc>
          <w:tcPr>
            <w:tcW w:w="992" w:type="dxa"/>
          </w:tcPr>
          <w:p w:rsidR="0017780E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:rsidR="0017780E" w:rsidRPr="00695D40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 w:hint="eastAsia"/>
                <w:color w:val="000000"/>
                <w:kern w:val="0"/>
                <w:szCs w:val="21"/>
              </w:rPr>
              <w:t>增值税</w:t>
            </w:r>
          </w:p>
        </w:tc>
        <w:tc>
          <w:tcPr>
            <w:tcW w:w="992" w:type="dxa"/>
          </w:tcPr>
          <w:p w:rsidR="0017780E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8611" w:type="dxa"/>
            <w:gridSpan w:val="3"/>
            <w:shd w:val="clear" w:color="auto" w:fill="auto"/>
            <w:noWrap/>
            <w:vAlign w:val="center"/>
            <w:hideMark/>
          </w:tcPr>
          <w:p w:rsidR="0017780E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分项概算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钻井工程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钻井概算批复sheet汇总：二+三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 xml:space="preserve">定向钻井工程 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0948C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 xml:space="preserve">地质导向 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0948C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钻井地质设计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钻井概算批复sheet汇总：十一/2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 xml:space="preserve">钻井工程设计 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钻井概算批复sheet汇总：十一/2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 xml:space="preserve">固井工程 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钻井概算批复sheet汇总：四-四1-四2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测井工程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钻井概算批复sheet汇总：五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钻井录井工程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钻井概算批复sheet汇总：六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钻井污水运输及处理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洪灾污水运输及处理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无害化治理工程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钻井概算批复sheet废弃物处理：10-5-6-7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无害化治理监理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钻井概算批复sheet废弃物处理：5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无害化治理检测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钻井概算批复sheet废弃物处理：7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无害化治理设计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钻井概算批复sheet废弃物处理：6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钻井其他施工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0948C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8611" w:type="dxa"/>
            <w:gridSpan w:val="3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lastRenderedPageBreak/>
              <w:t>明细概算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土建及水电工程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钻井概算批复sheet汇总：一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钻前准备（钻机拆迁安）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钻井概算批复sheet汇总：二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地层测试工程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钻井概算批复sheet汇总：八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甲方费用-项目管理费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钻井概算批复sheet汇总：十二1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甲方费用-工程监督费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钻井概算批复sheet汇总：十二2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甲方费用-井位论证费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钻井概算批复sheet汇总：十二3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甲方费用-财务费用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钻井概算批复sheet汇总：十三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甲方费用-预备费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钻井概算批复sheet汇总：十四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其他费用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人工、材料顺价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17780E" w:rsidRPr="000C13E4" w:rsidTr="00B44AD9">
        <w:trPr>
          <w:trHeight w:val="270"/>
        </w:trPr>
        <w:tc>
          <w:tcPr>
            <w:tcW w:w="2694" w:type="dxa"/>
            <w:shd w:val="clear" w:color="auto" w:fill="auto"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上试费用</w:t>
            </w:r>
          </w:p>
        </w:tc>
        <w:tc>
          <w:tcPr>
            <w:tcW w:w="992" w:type="dxa"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925" w:type="dxa"/>
            <w:shd w:val="clear" w:color="auto" w:fill="auto"/>
            <w:noWrap/>
            <w:vAlign w:val="center"/>
            <w:hideMark/>
          </w:tcPr>
          <w:p w:rsidR="0017780E" w:rsidRPr="000C13E4" w:rsidRDefault="0017780E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</w:tbl>
    <w:p w:rsidR="00721AEB" w:rsidRDefault="00721AEB" w:rsidP="00721AEB">
      <w:pPr>
        <w:pStyle w:val="a0"/>
      </w:pPr>
    </w:p>
    <w:p w:rsidR="00721AEB" w:rsidRDefault="001E771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试油阶段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2871E5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</w:t>
      </w:r>
      <w:r w:rsidR="00721AEB">
        <w:rPr>
          <w:rFonts w:ascii="宋体" w:hAnsi="宋体" w:hint="eastAsia"/>
          <w:i w:val="0"/>
        </w:rPr>
        <w:t>科负责填报</w:t>
      </w:r>
      <w:r>
        <w:rPr>
          <w:rFonts w:ascii="宋体" w:hAnsi="宋体" w:hint="eastAsia"/>
          <w:i w:val="0"/>
        </w:rPr>
        <w:t>试油阶段概算</w:t>
      </w:r>
      <w:r w:rsidR="00721AEB">
        <w:rPr>
          <w:rFonts w:ascii="宋体" w:hAnsi="宋体" w:hint="eastAsia"/>
          <w:i w:val="0"/>
        </w:rPr>
        <w:t>信息，每个项目填报一次。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721AEB">
      <w:pPr>
        <w:pStyle w:val="07402"/>
        <w:numPr>
          <w:ilvl w:val="0"/>
          <w:numId w:val="4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79334A">
        <w:rPr>
          <w:rFonts w:ascii="宋体" w:hAnsi="宋体" w:hint="eastAsia"/>
          <w:i w:val="0"/>
        </w:rPr>
        <w:t>概算</w:t>
      </w:r>
      <w:r>
        <w:rPr>
          <w:rFonts w:ascii="宋体" w:hAnsi="宋体" w:hint="eastAsia"/>
          <w:i w:val="0"/>
        </w:rPr>
        <w:t>管理-</w:t>
      </w:r>
      <w:r w:rsidR="0079334A">
        <w:rPr>
          <w:rFonts w:ascii="宋体" w:hAnsi="宋体" w:hint="eastAsia"/>
          <w:i w:val="0"/>
        </w:rPr>
        <w:t>试油</w:t>
      </w:r>
      <w:r w:rsidR="007A1099">
        <w:rPr>
          <w:rFonts w:ascii="宋体" w:hAnsi="宋体" w:hint="eastAsia"/>
          <w:i w:val="0"/>
        </w:rPr>
        <w:t>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F670B7">
        <w:rPr>
          <w:rFonts w:ascii="宋体" w:hAnsi="宋体" w:hint="eastAsia"/>
          <w:i w:val="0"/>
        </w:rPr>
        <w:t>试油阶段概算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6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992"/>
        <w:gridCol w:w="4642"/>
      </w:tblGrid>
      <w:tr w:rsidR="00F629D4" w:rsidRPr="000C13E4" w:rsidTr="00F629D4">
        <w:trPr>
          <w:trHeight w:val="270"/>
        </w:trPr>
        <w:tc>
          <w:tcPr>
            <w:tcW w:w="2977" w:type="dxa"/>
            <w:shd w:val="clear" w:color="auto" w:fill="F2F2F2"/>
            <w:vAlign w:val="center"/>
            <w:hideMark/>
          </w:tcPr>
          <w:p w:rsidR="00F629D4" w:rsidRPr="006E4BF0" w:rsidRDefault="00F629D4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6E4BF0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992" w:type="dxa"/>
            <w:shd w:val="clear" w:color="auto" w:fill="F2F2F2"/>
          </w:tcPr>
          <w:p w:rsidR="00F629D4" w:rsidRPr="006E4BF0" w:rsidRDefault="00F629D4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6E4BF0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642" w:type="dxa"/>
            <w:shd w:val="clear" w:color="auto" w:fill="F2F2F2"/>
            <w:vAlign w:val="center"/>
            <w:hideMark/>
          </w:tcPr>
          <w:p w:rsidR="00F629D4" w:rsidRPr="006E4BF0" w:rsidRDefault="00F629D4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6E4BF0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F629D4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F629D4" w:rsidRPr="000C13E4" w:rsidRDefault="00F629D4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992" w:type="dxa"/>
          </w:tcPr>
          <w:p w:rsidR="00F629D4" w:rsidRPr="000C13E4" w:rsidRDefault="00F629D4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F629D4" w:rsidRPr="000C13E4" w:rsidRDefault="00F629D4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5B31F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试油概算上报时间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日期型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试油概算上报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金额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5B31F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试油概算批复时间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日期型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试油概算批复文号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试油概算批复金额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/>
                <w:color w:val="000000"/>
                <w:kern w:val="0"/>
                <w:szCs w:val="21"/>
              </w:rPr>
              <w:t>分公司控制费用总额</w:t>
            </w:r>
          </w:p>
        </w:tc>
        <w:tc>
          <w:tcPr>
            <w:tcW w:w="992" w:type="dxa"/>
          </w:tcPr>
          <w:p w:rsidR="005B31FD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695D40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/>
                <w:color w:val="000000"/>
                <w:kern w:val="0"/>
                <w:szCs w:val="21"/>
              </w:rPr>
              <w:t>分公司控制预备费</w:t>
            </w:r>
          </w:p>
        </w:tc>
        <w:tc>
          <w:tcPr>
            <w:tcW w:w="992" w:type="dxa"/>
          </w:tcPr>
          <w:p w:rsidR="005B31FD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695D40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95D40">
              <w:rPr>
                <w:rFonts w:ascii="宋体" w:hAnsi="宋体" w:cs="宋体" w:hint="eastAsia"/>
                <w:color w:val="000000"/>
                <w:kern w:val="0"/>
                <w:szCs w:val="21"/>
              </w:rPr>
              <w:t>增值税</w:t>
            </w:r>
          </w:p>
        </w:tc>
        <w:tc>
          <w:tcPr>
            <w:tcW w:w="992" w:type="dxa"/>
          </w:tcPr>
          <w:p w:rsidR="005B31FD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8611" w:type="dxa"/>
            <w:gridSpan w:val="3"/>
            <w:shd w:val="clear" w:color="auto" w:fill="auto"/>
            <w:vAlign w:val="center"/>
            <w:hideMark/>
          </w:tcPr>
          <w:p w:rsidR="005B31FD" w:rsidRDefault="00AA1DD7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分项概算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试油工程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钻井概算批复sheet汇总：七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射孔工程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钻井概算批复sheet汇总：九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试油录井工程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钻井概算批复sheet汇总：六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试前工程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钻井概算批复sheet汇总：一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井下节流技术服务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试油设计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钻井概算批复sheet汇总：十一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试油污水运输及处理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 xml:space="preserve">压裂施工设计及技术服务 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F629D4">
        <w:trPr>
          <w:trHeight w:val="270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试油方案论证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5B31FD" w:rsidRPr="000C13E4" w:rsidTr="00697527">
        <w:trPr>
          <w:trHeight w:val="332"/>
        </w:trPr>
        <w:tc>
          <w:tcPr>
            <w:tcW w:w="2977" w:type="dxa"/>
            <w:shd w:val="clear" w:color="auto" w:fill="auto"/>
            <w:vAlign w:val="center"/>
            <w:hideMark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试油其他施工</w:t>
            </w:r>
          </w:p>
        </w:tc>
        <w:tc>
          <w:tcPr>
            <w:tcW w:w="992" w:type="dxa"/>
          </w:tcPr>
          <w:p w:rsidR="005B31FD" w:rsidRPr="000C13E4" w:rsidRDefault="005B31F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642" w:type="dxa"/>
            <w:shd w:val="clear" w:color="auto" w:fill="auto"/>
            <w:vAlign w:val="center"/>
            <w:hideMark/>
          </w:tcPr>
          <w:p w:rsidR="005B31FD" w:rsidRPr="000C13E4" w:rsidRDefault="00CE162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</w:tbl>
    <w:p w:rsidR="00721AEB" w:rsidRPr="00F629D4" w:rsidRDefault="00721AEB" w:rsidP="00721AEB">
      <w:pPr>
        <w:pStyle w:val="a0"/>
      </w:pPr>
    </w:p>
    <w:p w:rsidR="00B1619A" w:rsidRDefault="00B1619A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85" w:name="_Toc391755109"/>
      <w:r>
        <w:rPr>
          <w:rFonts w:hint="eastAsia"/>
        </w:rPr>
        <w:t>费用管理</w:t>
      </w:r>
      <w:bookmarkEnd w:id="85"/>
    </w:p>
    <w:p w:rsidR="00721AEB" w:rsidRDefault="002212CA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钻前阶段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3845E8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业务科室维护</w:t>
      </w:r>
      <w:r w:rsidR="00F2393C">
        <w:rPr>
          <w:rFonts w:ascii="宋体" w:hAnsi="宋体" w:hint="eastAsia"/>
          <w:i w:val="0"/>
        </w:rPr>
        <w:t>费用项目基本信息和合同信息，</w:t>
      </w:r>
      <w:r w:rsidRPr="003845E8">
        <w:rPr>
          <w:rFonts w:ascii="宋体" w:hAnsi="宋体" w:hint="eastAsia"/>
          <w:i w:val="0"/>
        </w:rPr>
        <w:t>造价管理部维护结算信息，财务科维护决算信息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721AEB">
      <w:pPr>
        <w:pStyle w:val="07402"/>
        <w:numPr>
          <w:ilvl w:val="0"/>
          <w:numId w:val="4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42716D">
        <w:rPr>
          <w:rFonts w:ascii="宋体" w:hAnsi="宋体" w:hint="eastAsia"/>
          <w:i w:val="0"/>
        </w:rPr>
        <w:t>费用</w:t>
      </w:r>
      <w:r>
        <w:rPr>
          <w:rFonts w:ascii="宋体" w:hAnsi="宋体" w:hint="eastAsia"/>
          <w:i w:val="0"/>
        </w:rPr>
        <w:t>管理-</w:t>
      </w:r>
      <w:r w:rsidR="0042716D">
        <w:rPr>
          <w:rFonts w:ascii="宋体" w:hAnsi="宋体" w:hint="eastAsia"/>
          <w:i w:val="0"/>
        </w:rPr>
        <w:t>钻前阶段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EF5337">
        <w:rPr>
          <w:rFonts w:ascii="宋体" w:hAnsi="宋体" w:hint="eastAsia"/>
          <w:i w:val="0"/>
        </w:rPr>
        <w:t>钻前阶段费用项目信息</w:t>
      </w:r>
      <w:r>
        <w:rPr>
          <w:rFonts w:ascii="宋体" w:hAnsi="宋体" w:hint="eastAsia"/>
          <w:i w:val="0"/>
        </w:rPr>
        <w:t>，然后单击“提交”。</w:t>
      </w:r>
    </w:p>
    <w:p w:rsidR="00721AEB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42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3"/>
        <w:gridCol w:w="2333"/>
        <w:gridCol w:w="3336"/>
      </w:tblGrid>
      <w:tr w:rsidR="00A57470" w:rsidRPr="000F61A6" w:rsidTr="002C6A10">
        <w:trPr>
          <w:trHeight w:val="300"/>
        </w:trPr>
        <w:tc>
          <w:tcPr>
            <w:tcW w:w="155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A57470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41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02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7618B3" w:rsidRDefault="00256729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费用类型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7618B3" w:rsidRDefault="00256729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256729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费用项目名称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7618B3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618B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委托时间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完成时间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暂定金额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Default="00A57470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合同金额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合同签订</w:t>
            </w:r>
            <w:r w:rsidR="00DD2DE1">
              <w:rPr>
                <w:rFonts w:ascii="宋体" w:hAnsi="宋体" w:cs="宋体" w:hint="eastAsia"/>
                <w:kern w:val="0"/>
                <w:szCs w:val="21"/>
              </w:rPr>
              <w:t>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合同编号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合同名称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Default="0092266F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无害化验收时间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结算上报金额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747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7470" w:rsidRPr="00FE20DE" w:rsidRDefault="00256729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造价资料接收时间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470" w:rsidRPr="00273CBC" w:rsidRDefault="00A57470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56729"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工作量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小数型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造价审定单号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Pr="00FE20DE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造价审定金额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25672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Pr="00FE20DE" w:rsidRDefault="0092266F" w:rsidP="0092266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造价</w:t>
            </w:r>
            <w:r>
              <w:rPr>
                <w:rFonts w:ascii="宋体" w:hAnsi="宋体" w:cs="宋体" w:hint="eastAsia"/>
                <w:kern w:val="0"/>
                <w:szCs w:val="21"/>
              </w:rPr>
              <w:t>审核完毕时间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294C3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94C32"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2C6A1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10" w:rsidRPr="00FE20DE" w:rsidRDefault="002C6A10" w:rsidP="0092266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财务预估凭证编号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Default="002C6A10" w:rsidP="002C6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Pr="00273CBC" w:rsidRDefault="002C6A10" w:rsidP="00294C3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Pr="00273CBC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财务预估金额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C6A10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2C6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 w:rsidR="002C6A10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C6A1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10" w:rsidRPr="00FE20DE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财务预估时间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Pr="00273CBC" w:rsidRDefault="002C6A10" w:rsidP="002C6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2C6A1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10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财务预估erp录入时间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Default="002C6A10" w:rsidP="002C6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2C6A10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6A10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财务决算凭证编号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6A10" w:rsidRDefault="002C6A10" w:rsidP="002C6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Pr="00FE20DE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2C6A10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2C6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C6A10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Pr="00FE20DE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财务决算日期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C6A10"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2C6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</w:t>
            </w:r>
            <w:r w:rsidR="002C6A10"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92266F" w:rsidRPr="000F61A6" w:rsidTr="002C6A10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66F" w:rsidRPr="00FE20DE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财务决算erp录入时间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92266F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66F" w:rsidRPr="00273CBC" w:rsidRDefault="002C6A10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</w:tbl>
    <w:p w:rsidR="00721AEB" w:rsidRDefault="00721AEB" w:rsidP="000A305D">
      <w:pPr>
        <w:pStyle w:val="a0"/>
        <w:ind w:firstLineChars="0" w:firstLine="0"/>
      </w:pPr>
    </w:p>
    <w:p w:rsidR="00721AEB" w:rsidRDefault="00903E02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钻井阶段</w:t>
      </w:r>
    </w:p>
    <w:p w:rsidR="00EF5337" w:rsidRDefault="00EF5337" w:rsidP="00EF5337">
      <w:pPr>
        <w:pStyle w:val="07402"/>
        <w:ind w:firstLineChars="182" w:firstLine="43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F5337" w:rsidRPr="00414B08" w:rsidRDefault="00EF5337" w:rsidP="00EF533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业务科室维护费用项目基本信息和合同信息，</w:t>
      </w:r>
      <w:r w:rsidRPr="003845E8">
        <w:rPr>
          <w:rFonts w:ascii="宋体" w:hAnsi="宋体" w:hint="eastAsia"/>
          <w:i w:val="0"/>
        </w:rPr>
        <w:t>造价管理部维护结算信息，财务科维护决算信息</w:t>
      </w:r>
      <w:r>
        <w:rPr>
          <w:rFonts w:ascii="宋体" w:hAnsi="宋体" w:hint="eastAsia"/>
          <w:i w:val="0"/>
        </w:rPr>
        <w:t>。</w:t>
      </w:r>
    </w:p>
    <w:p w:rsidR="00EF5337" w:rsidRDefault="00EF5337" w:rsidP="00EF533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EF5337" w:rsidRDefault="00EF5337" w:rsidP="003D0565">
      <w:pPr>
        <w:pStyle w:val="07402"/>
        <w:numPr>
          <w:ilvl w:val="0"/>
          <w:numId w:val="4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在“导航菜单”中，单击“钻井项目管理-费用管理-钻井阶段”。</w:t>
      </w:r>
    </w:p>
    <w:p w:rsidR="00EF5337" w:rsidRDefault="00EF5337" w:rsidP="00EF533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EF5337" w:rsidRDefault="00EF5337" w:rsidP="00EF533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3）在弹出的对话框中输入钻井阶段费用项目信息，然后单击“提交”。</w:t>
      </w:r>
    </w:p>
    <w:p w:rsidR="00721AEB" w:rsidRPr="00EF5337" w:rsidRDefault="00EF5337" w:rsidP="00EF533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EF5337" w:rsidRPr="00AE5800" w:rsidRDefault="00EF5337" w:rsidP="00AE5800">
      <w:pPr>
        <w:pStyle w:val="07402"/>
        <w:ind w:left="360" w:firstLine="480"/>
        <w:rPr>
          <w:rFonts w:ascii="宋体" w:hAnsi="宋体"/>
          <w:i w:val="0"/>
        </w:rPr>
      </w:pPr>
      <w:r w:rsidRPr="00AE5800">
        <w:rPr>
          <w:rFonts w:ascii="宋体" w:hAnsi="宋体" w:hint="eastAsia"/>
          <w:i w:val="0"/>
        </w:rPr>
        <w:t>同“钻前阶段”。</w:t>
      </w:r>
    </w:p>
    <w:p w:rsidR="00AE5800" w:rsidRDefault="00B56102" w:rsidP="00AE5800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试油阶段</w:t>
      </w:r>
    </w:p>
    <w:p w:rsidR="00AE5800" w:rsidRDefault="00AE5800" w:rsidP="00AE5800">
      <w:pPr>
        <w:pStyle w:val="07402"/>
        <w:ind w:firstLineChars="182" w:firstLine="43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AE5800" w:rsidRPr="00414B08" w:rsidRDefault="00AE5800" w:rsidP="00AE580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业务科室维护费用项目基本信息和合同信息，</w:t>
      </w:r>
      <w:r w:rsidRPr="003845E8">
        <w:rPr>
          <w:rFonts w:ascii="宋体" w:hAnsi="宋体" w:hint="eastAsia"/>
          <w:i w:val="0"/>
        </w:rPr>
        <w:t>造价管理部维护结算信息，财务科维护决算信息</w:t>
      </w:r>
      <w:r>
        <w:rPr>
          <w:rFonts w:ascii="宋体" w:hAnsi="宋体" w:hint="eastAsia"/>
          <w:i w:val="0"/>
        </w:rPr>
        <w:t>。</w:t>
      </w:r>
    </w:p>
    <w:p w:rsidR="00AE5800" w:rsidRDefault="00AE5800" w:rsidP="00AE580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AE5800" w:rsidRDefault="00AE5800" w:rsidP="00EE10A5">
      <w:pPr>
        <w:pStyle w:val="07402"/>
        <w:numPr>
          <w:ilvl w:val="0"/>
          <w:numId w:val="7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在“导航菜单”中，单击“钻井项目管理-费用管理-试油阶段”。</w:t>
      </w:r>
    </w:p>
    <w:p w:rsidR="00AE5800" w:rsidRDefault="00AE5800" w:rsidP="00AE580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AE5800" w:rsidRDefault="00AE5800" w:rsidP="00AE580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3）在弹出的对话框中输入试油阶段费用项目信息，然后单击“提交”。</w:t>
      </w:r>
    </w:p>
    <w:p w:rsidR="00AE5800" w:rsidRPr="00EF5337" w:rsidRDefault="00AE5800" w:rsidP="00AE580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721AEB" w:rsidRPr="00E44F16" w:rsidRDefault="00AE5800" w:rsidP="00AE5800">
      <w:pPr>
        <w:pStyle w:val="07402"/>
        <w:ind w:firstLineChars="332" w:firstLine="797"/>
        <w:rPr>
          <w:rFonts w:ascii="宋体" w:hAnsi="宋体"/>
          <w:i w:val="0"/>
        </w:rPr>
      </w:pPr>
      <w:r w:rsidRPr="00AE5800">
        <w:rPr>
          <w:rFonts w:ascii="宋体" w:hAnsi="宋体" w:hint="eastAsia"/>
          <w:i w:val="0"/>
        </w:rPr>
        <w:t>同“钻前阶段”。</w:t>
      </w:r>
    </w:p>
    <w:p w:rsidR="00721AEB" w:rsidRDefault="00721AEB" w:rsidP="00721AEB">
      <w:pPr>
        <w:pStyle w:val="a0"/>
      </w:pPr>
    </w:p>
    <w:p w:rsidR="00B56102" w:rsidRDefault="0016263D" w:rsidP="00B56102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钻井项目公共费用</w:t>
      </w:r>
    </w:p>
    <w:p w:rsidR="00B56102" w:rsidRDefault="00B56102" w:rsidP="00B56102">
      <w:pPr>
        <w:pStyle w:val="07402"/>
        <w:ind w:firstLineChars="182" w:firstLine="43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B56102" w:rsidRPr="00414B08" w:rsidRDefault="0016263D" w:rsidP="00B5610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财务科负责维护钻井项目公共费用的财务决算信息</w:t>
      </w:r>
      <w:r w:rsidR="00B56102">
        <w:rPr>
          <w:rFonts w:ascii="宋体" w:hAnsi="宋体" w:hint="eastAsia"/>
          <w:i w:val="0"/>
        </w:rPr>
        <w:t>。</w:t>
      </w:r>
    </w:p>
    <w:p w:rsidR="00B56102" w:rsidRDefault="00B56102" w:rsidP="00B5610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B56102" w:rsidRDefault="00B56102" w:rsidP="00EE10A5">
      <w:pPr>
        <w:pStyle w:val="07402"/>
        <w:numPr>
          <w:ilvl w:val="0"/>
          <w:numId w:val="7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在“导航菜单”中，单击“钻井项目管理-费用管理-</w:t>
      </w:r>
      <w:r w:rsidR="00F60539">
        <w:rPr>
          <w:rFonts w:ascii="宋体" w:hAnsi="宋体" w:hint="eastAsia"/>
          <w:i w:val="0"/>
        </w:rPr>
        <w:t>钻井项目公共费用”</w:t>
      </w:r>
      <w:r>
        <w:rPr>
          <w:rFonts w:ascii="宋体" w:hAnsi="宋体" w:hint="eastAsia"/>
          <w:i w:val="0"/>
        </w:rPr>
        <w:t>。</w:t>
      </w:r>
    </w:p>
    <w:p w:rsidR="00B56102" w:rsidRDefault="00B56102" w:rsidP="00B5610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B56102" w:rsidRDefault="00B56102" w:rsidP="00B5610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3）在弹出的对话框中输入钻井</w:t>
      </w:r>
      <w:r w:rsidR="00F60539">
        <w:rPr>
          <w:rFonts w:ascii="宋体" w:hAnsi="宋体" w:hint="eastAsia"/>
          <w:i w:val="0"/>
        </w:rPr>
        <w:t>项目公共</w:t>
      </w:r>
      <w:r>
        <w:rPr>
          <w:rFonts w:ascii="宋体" w:hAnsi="宋体" w:hint="eastAsia"/>
          <w:i w:val="0"/>
        </w:rPr>
        <w:t>费用项目信息，然后单击“提交”。</w:t>
      </w:r>
    </w:p>
    <w:p w:rsidR="00B56102" w:rsidRPr="00EF5337" w:rsidRDefault="00B56102" w:rsidP="00B5610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2"/>
        <w:gridCol w:w="2644"/>
        <w:gridCol w:w="3726"/>
      </w:tblGrid>
      <w:tr w:rsidR="00767DED" w:rsidRPr="000F61A6" w:rsidTr="00C75CE4">
        <w:trPr>
          <w:trHeight w:val="300"/>
        </w:trPr>
        <w:tc>
          <w:tcPr>
            <w:tcW w:w="130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FE20DE" w:rsidRDefault="00767DED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535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6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767DED" w:rsidRPr="000F61A6" w:rsidTr="00C75CE4">
        <w:trPr>
          <w:trHeight w:val="273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FE20DE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53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1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7618B3" w:rsidRDefault="00767DED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枚举型，来源于项目基本信息</w:t>
            </w:r>
          </w:p>
        </w:tc>
      </w:tr>
      <w:tr w:rsidR="00767DED" w:rsidRPr="000F61A6" w:rsidTr="00C75CE4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费用项目类型</w:t>
            </w:r>
          </w:p>
        </w:tc>
        <w:tc>
          <w:tcPr>
            <w:tcW w:w="153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7618B3" w:rsidRDefault="00767DED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枚举型，字典数据</w:t>
            </w:r>
          </w:p>
        </w:tc>
      </w:tr>
      <w:tr w:rsidR="00767DED" w:rsidRPr="000F61A6" w:rsidTr="00C75CE4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枚举型，字典数据</w:t>
            </w:r>
          </w:p>
        </w:tc>
      </w:tr>
      <w:tr w:rsidR="00767DED" w:rsidRPr="000F61A6" w:rsidTr="00C75CE4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费用项目名称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7618B3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618B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767DED" w:rsidRPr="000F61A6" w:rsidTr="00C75CE4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FE20DE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凭证编号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767DED" w:rsidRPr="000F61A6" w:rsidTr="00C75CE4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结算金额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小数型</w:t>
            </w:r>
          </w:p>
        </w:tc>
      </w:tr>
      <w:tr w:rsidR="00767DED" w:rsidRPr="000F61A6" w:rsidTr="00C75CE4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FE20DE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</w:t>
            </w:r>
            <w:r w:rsidRPr="00FE20DE">
              <w:rPr>
                <w:rFonts w:ascii="宋体" w:hAnsi="宋体" w:cs="宋体"/>
                <w:kern w:val="0"/>
                <w:szCs w:val="21"/>
              </w:rPr>
              <w:t>日期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767DED" w:rsidRPr="000F61A6" w:rsidTr="00C75CE4">
        <w:trPr>
          <w:trHeight w:val="300"/>
        </w:trPr>
        <w:tc>
          <w:tcPr>
            <w:tcW w:w="13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7DED" w:rsidRPr="00FE20DE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erp录入时间</w:t>
            </w:r>
          </w:p>
        </w:tc>
        <w:tc>
          <w:tcPr>
            <w:tcW w:w="153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16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7DED" w:rsidRPr="00273CBC" w:rsidRDefault="00767DED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</w:tbl>
    <w:p w:rsidR="00721AEB" w:rsidRPr="00721AEB" w:rsidRDefault="00721AEB" w:rsidP="00767DED">
      <w:pPr>
        <w:pStyle w:val="a0"/>
        <w:ind w:firstLineChars="0" w:firstLine="0"/>
      </w:pPr>
    </w:p>
    <w:p w:rsidR="00B1619A" w:rsidRDefault="00B1619A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86" w:name="_Toc391755110"/>
      <w:r>
        <w:rPr>
          <w:rFonts w:hint="eastAsia"/>
        </w:rPr>
        <w:t>结算明细管理</w:t>
      </w:r>
      <w:bookmarkEnd w:id="86"/>
    </w:p>
    <w:p w:rsidR="00721AEB" w:rsidRDefault="006626F6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钻前阶段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6626F6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造价科负责填报钻前阶段结算明细信息，每个项目填报一次</w:t>
      </w:r>
      <w:r w:rsidR="00721AEB">
        <w:rPr>
          <w:rFonts w:ascii="宋体" w:hAnsi="宋体" w:hint="eastAsia"/>
          <w:i w:val="0"/>
        </w:rPr>
        <w:t>。</w:t>
      </w:r>
      <w:r w:rsidR="006113FB">
        <w:rPr>
          <w:rFonts w:ascii="宋体" w:hAnsi="宋体" w:hint="eastAsia"/>
          <w:i w:val="0"/>
        </w:rPr>
        <w:t>所有金额的单位均为千元，存储时转换</w:t>
      </w:r>
      <w:r w:rsidR="006113FB" w:rsidRPr="00160646">
        <w:rPr>
          <w:rFonts w:ascii="宋体" w:hAnsi="宋体" w:hint="eastAsia"/>
          <w:i w:val="0"/>
        </w:rPr>
        <w:t>为元。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4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D81883">
        <w:rPr>
          <w:rFonts w:ascii="宋体" w:hAnsi="宋体" w:hint="eastAsia"/>
          <w:i w:val="0"/>
        </w:rPr>
        <w:t>结算明细管理</w:t>
      </w:r>
      <w:r>
        <w:rPr>
          <w:rFonts w:ascii="宋体" w:hAnsi="宋体" w:hint="eastAsia"/>
          <w:i w:val="0"/>
        </w:rPr>
        <w:t>-</w:t>
      </w:r>
      <w:r w:rsidR="00D81883">
        <w:rPr>
          <w:rFonts w:ascii="宋体" w:hAnsi="宋体" w:hint="eastAsia"/>
          <w:i w:val="0"/>
        </w:rPr>
        <w:t>钻前阶段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CF282A">
        <w:rPr>
          <w:rFonts w:ascii="宋体" w:hAnsi="宋体" w:hint="eastAsia"/>
          <w:i w:val="0"/>
        </w:rPr>
        <w:t>钻前阶段结算明细信息</w:t>
      </w:r>
      <w:r>
        <w:rPr>
          <w:rFonts w:ascii="宋体" w:hAnsi="宋体" w:hint="eastAsia"/>
          <w:i w:val="0"/>
        </w:rPr>
        <w:t>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6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134"/>
        <w:gridCol w:w="3933"/>
      </w:tblGrid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F2F2F2"/>
            <w:vAlign w:val="center"/>
            <w:hideMark/>
          </w:tcPr>
          <w:p w:rsidR="00A64B6D" w:rsidRPr="00612A76" w:rsidRDefault="00E507A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1134" w:type="dxa"/>
            <w:shd w:val="clear" w:color="auto" w:fill="F2F2F2"/>
          </w:tcPr>
          <w:p w:rsidR="00A64B6D" w:rsidRPr="00612A76" w:rsidRDefault="00A64B6D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612A76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3933" w:type="dxa"/>
            <w:shd w:val="clear" w:color="auto" w:fill="F2F2F2"/>
            <w:vAlign w:val="center"/>
            <w:hideMark/>
          </w:tcPr>
          <w:p w:rsidR="00A64B6D" w:rsidRPr="00612A76" w:rsidRDefault="00A64B6D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612A76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61666B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134" w:type="dxa"/>
          </w:tcPr>
          <w:p w:rsidR="00A64B6D" w:rsidRPr="0061666B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61666B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总结算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土地费-建设用地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钻前结算表1.1.1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土地费-共用地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钻前结算表1.1.2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土地费-临时用地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钻前结算表1.1.3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土地费-土地复垦其他费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手工填报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拆安及水电费-机泵房拆安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钻前结算表1.2.2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拆安及水电费-井场供水供电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钻前结算表1.4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临时房屋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钻前结算表1.2.1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井场修建-井场工程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钻前结算表1.3.1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井场修建-设备基础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钻前结算表1.3.2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井场修建-池类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钻前结算表1.3.3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井场修建-其他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钻前结算表1.3.4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道路修建-新建公路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钻前结算表1.5.1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道路修建-改建公路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钻前结算表1.5.2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道路修建-维修公路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钻前结算表1.5.3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道路修建-新修桥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钻前结算表1.5.4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道路修建-维修桥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钻前结算表1.5.5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3B712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土地复垦工程费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手工填报</w:t>
            </w:r>
          </w:p>
        </w:tc>
      </w:tr>
      <w:tr w:rsidR="003F46B3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3F46B3" w:rsidRPr="0025541A" w:rsidRDefault="003F46B3" w:rsidP="003B7125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安全文明施工费</w:t>
            </w:r>
          </w:p>
        </w:tc>
        <w:tc>
          <w:tcPr>
            <w:tcW w:w="1134" w:type="dxa"/>
          </w:tcPr>
          <w:p w:rsidR="003F46B3" w:rsidRDefault="003F46B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3F46B3" w:rsidRDefault="003F46B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小数型，手工填报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其他费-构筑物拆迁补偿费用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钻前结算表1.8.2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其他费-道路补偿（含接线费）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钻前结算表1.8.3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其他费-地质灾害费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钻前结算表1.8.6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其他费-环境评估及验收费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钻前结算表1.8.1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其他费-矿产压覆费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钻前结算表1.8.5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其他费-监理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钻前结算表1.8.7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其他费-勘察设计费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钻前结算表1.9.1+1.9.4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</w:t>
            </w:r>
            <w:r w:rsidRPr="00A93C8F">
              <w:rPr>
                <w:rFonts w:ascii="宋体" w:hAnsi="宋体" w:cs="宋体" w:hint="eastAsia"/>
                <w:color w:val="000000"/>
                <w:kern w:val="0"/>
                <w:szCs w:val="21"/>
              </w:rPr>
              <w:t>土地复垦方案编制费</w:t>
            </w:r>
          </w:p>
        </w:tc>
        <w:tc>
          <w:tcPr>
            <w:tcW w:w="1134" w:type="dxa"/>
          </w:tcPr>
          <w:p w:rsidR="00A64B6D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noWrap/>
            <w:vAlign w:val="center"/>
            <w:hideMark/>
          </w:tcPr>
          <w:p w:rsidR="00A64B6D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钻前结算表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其他费-水土流失方案编制费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手工填报</w:t>
            </w:r>
          </w:p>
        </w:tc>
      </w:tr>
      <w:tr w:rsidR="00A64B6D" w:rsidRPr="0025541A" w:rsidTr="00A64B6D">
        <w:trPr>
          <w:trHeight w:val="270"/>
        </w:trPr>
        <w:tc>
          <w:tcPr>
            <w:tcW w:w="3544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其他费-其他</w:t>
            </w:r>
          </w:p>
        </w:tc>
        <w:tc>
          <w:tcPr>
            <w:tcW w:w="1134" w:type="dxa"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933" w:type="dxa"/>
            <w:shd w:val="clear" w:color="auto" w:fill="auto"/>
            <w:vAlign w:val="center"/>
            <w:hideMark/>
          </w:tcPr>
          <w:p w:rsidR="00A64B6D" w:rsidRPr="0025541A" w:rsidRDefault="00A64B6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手工填报</w:t>
            </w:r>
          </w:p>
        </w:tc>
      </w:tr>
    </w:tbl>
    <w:p w:rsidR="00721AEB" w:rsidRDefault="00721AEB" w:rsidP="00721AEB">
      <w:pPr>
        <w:pStyle w:val="a0"/>
      </w:pPr>
    </w:p>
    <w:p w:rsidR="00721AEB" w:rsidRDefault="00E90FCB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钻井阶段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51493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造价科负责填报钻</w:t>
      </w:r>
      <w:r w:rsidR="00F741E4">
        <w:rPr>
          <w:rFonts w:ascii="宋体" w:hAnsi="宋体" w:hint="eastAsia"/>
          <w:i w:val="0"/>
        </w:rPr>
        <w:t>井</w:t>
      </w:r>
      <w:r>
        <w:rPr>
          <w:rFonts w:ascii="宋体" w:hAnsi="宋体" w:hint="eastAsia"/>
          <w:i w:val="0"/>
        </w:rPr>
        <w:t>阶段结算明细信息，每个项目填报一次。所有金额的单位均为千元，存储时转换</w:t>
      </w:r>
      <w:r w:rsidRPr="00160646">
        <w:rPr>
          <w:rFonts w:ascii="宋体" w:hAnsi="宋体" w:hint="eastAsia"/>
          <w:i w:val="0"/>
        </w:rPr>
        <w:t>为元。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4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F741E4">
        <w:rPr>
          <w:rFonts w:ascii="宋体" w:hAnsi="宋体" w:hint="eastAsia"/>
          <w:i w:val="0"/>
        </w:rPr>
        <w:t>结算明细管理</w:t>
      </w:r>
      <w:r>
        <w:rPr>
          <w:rFonts w:ascii="宋体" w:hAnsi="宋体" w:hint="eastAsia"/>
          <w:i w:val="0"/>
        </w:rPr>
        <w:t>-</w:t>
      </w:r>
      <w:r w:rsidR="00F741E4">
        <w:rPr>
          <w:rFonts w:ascii="宋体" w:hAnsi="宋体" w:hint="eastAsia"/>
          <w:i w:val="0"/>
        </w:rPr>
        <w:t>钻井阶段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483CE8">
        <w:rPr>
          <w:rFonts w:ascii="宋体" w:hAnsi="宋体" w:hint="eastAsia"/>
          <w:i w:val="0"/>
        </w:rPr>
        <w:t>钻井阶段结算明细信息</w:t>
      </w:r>
      <w:r>
        <w:rPr>
          <w:rFonts w:ascii="宋体" w:hAnsi="宋体" w:hint="eastAsia"/>
          <w:i w:val="0"/>
        </w:rPr>
        <w:t>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3"/>
        <w:gridCol w:w="851"/>
        <w:gridCol w:w="4536"/>
      </w:tblGrid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F2F2F2"/>
            <w:vAlign w:val="center"/>
            <w:hideMark/>
          </w:tcPr>
          <w:p w:rsidR="00714508" w:rsidRPr="00DA4D3C" w:rsidRDefault="00E507A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851" w:type="dxa"/>
            <w:shd w:val="clear" w:color="auto" w:fill="F2F2F2"/>
          </w:tcPr>
          <w:p w:rsidR="00714508" w:rsidRPr="00DA4D3C" w:rsidRDefault="00714508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DA4D3C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536" w:type="dxa"/>
            <w:shd w:val="clear" w:color="auto" w:fill="F2F2F2"/>
            <w:vAlign w:val="center"/>
            <w:hideMark/>
          </w:tcPr>
          <w:p w:rsidR="00714508" w:rsidRPr="00DA4D3C" w:rsidRDefault="00714508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DA4D3C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61666B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851" w:type="dxa"/>
          </w:tcPr>
          <w:p w:rsidR="00714508" w:rsidRPr="0061666B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61666B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钻前准备-搬安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二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钻井工程-泥浆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钻井工程结算表sheet钻井  （二）2</w:t>
            </w:r>
          </w:p>
        </w:tc>
      </w:tr>
      <w:tr w:rsidR="00714508" w:rsidRPr="0025541A" w:rsidTr="00213D10">
        <w:trPr>
          <w:trHeight w:val="54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钻井工程-环保-无害化处理费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财务决算数（无害化工程+无害化设计+无害化监理+无害化检测）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钻井工程-环保-污水运输费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财务决算数（钻井污水+试油污水+洪灾污水）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钻井工程-环保-污水处理（回注）费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手工填报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钻井工程-柴油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钻井工程结算表sheet钻井   （二）4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钻井工程-定向井服务及工具费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钻井工程结算表sheet钻井   七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lastRenderedPageBreak/>
              <w:t>钻井工程-欠平衡作业费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钻井工程结算表sheet钻井   六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钻井工程-欠平衡作业费-气体钻井费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钻井工程结算表sheet钻井   六2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钻井工程-事故复杂费用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手工填报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钻井工程-事故复杂费用-井漏复杂费用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手工填报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钻井工程-侧钻井眼费用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手工填报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固井工程-套管、套管头及检测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四1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固井工程-固井附件及工具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四2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固井工程-水泥及添加剂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四3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固井工程-固井作业费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四4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固井工程-零星作业费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四5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固井工程-其他费用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四6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测井工程-测井作业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五1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测井工程-测井资料解释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五2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录井工程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六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录井工程-分析化验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六1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地层测试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钻井工程结算表sheet汇总  八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人工、材料顺价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手工填报</w:t>
            </w:r>
          </w:p>
        </w:tc>
      </w:tr>
      <w:tr w:rsidR="00714508" w:rsidRPr="0025541A" w:rsidTr="00213D10">
        <w:trPr>
          <w:trHeight w:val="270"/>
        </w:trPr>
        <w:tc>
          <w:tcPr>
            <w:tcW w:w="3543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kern w:val="0"/>
                <w:szCs w:val="21"/>
              </w:rPr>
              <w:t>上试费用</w:t>
            </w:r>
          </w:p>
        </w:tc>
        <w:tc>
          <w:tcPr>
            <w:tcW w:w="851" w:type="dxa"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:rsidR="00714508" w:rsidRPr="0025541A" w:rsidRDefault="00714508" w:rsidP="00C75CE4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kern w:val="0"/>
                <w:szCs w:val="21"/>
              </w:rPr>
              <w:t>手工填报</w:t>
            </w:r>
          </w:p>
        </w:tc>
      </w:tr>
    </w:tbl>
    <w:p w:rsidR="00721AEB" w:rsidRDefault="00721AEB" w:rsidP="00721AEB">
      <w:pPr>
        <w:pStyle w:val="a0"/>
      </w:pPr>
    </w:p>
    <w:p w:rsidR="00721AEB" w:rsidRDefault="00EC0F36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试油阶段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EC0F36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造价科负责填报试油阶段结算明细信息，每个项目填报一次。所有金额的单位均为千元，存储时转换</w:t>
      </w:r>
      <w:r w:rsidRPr="00160646">
        <w:rPr>
          <w:rFonts w:ascii="宋体" w:hAnsi="宋体" w:hint="eastAsia"/>
          <w:i w:val="0"/>
        </w:rPr>
        <w:t>为元。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4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EC0F36">
        <w:rPr>
          <w:rFonts w:ascii="宋体" w:hAnsi="宋体" w:hint="eastAsia"/>
          <w:i w:val="0"/>
        </w:rPr>
        <w:t>结算明细</w:t>
      </w:r>
      <w:r>
        <w:rPr>
          <w:rFonts w:ascii="宋体" w:hAnsi="宋体" w:hint="eastAsia"/>
          <w:i w:val="0"/>
        </w:rPr>
        <w:t>管理-</w:t>
      </w:r>
      <w:r w:rsidR="00EC0F36">
        <w:rPr>
          <w:rFonts w:ascii="宋体" w:hAnsi="宋体" w:hint="eastAsia"/>
          <w:i w:val="0"/>
        </w:rPr>
        <w:t>试油阶段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EC0F36">
        <w:rPr>
          <w:rFonts w:ascii="宋体" w:hAnsi="宋体" w:hint="eastAsia"/>
          <w:i w:val="0"/>
        </w:rPr>
        <w:t>试油阶段结算明细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75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8"/>
        <w:gridCol w:w="851"/>
        <w:gridCol w:w="4783"/>
      </w:tblGrid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F2F2F2"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851" w:type="dxa"/>
            <w:shd w:val="clear" w:color="auto" w:fill="F2F2F2"/>
          </w:tcPr>
          <w:p w:rsidR="00E507A3" w:rsidRPr="000C7DBA" w:rsidRDefault="00E507A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0C7DBA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783" w:type="dxa"/>
            <w:shd w:val="clear" w:color="auto" w:fill="F2F2F2"/>
            <w:vAlign w:val="center"/>
            <w:hideMark/>
          </w:tcPr>
          <w:p w:rsidR="00E507A3" w:rsidRPr="000C7DBA" w:rsidRDefault="00E507A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0C7DBA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61666B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851" w:type="dxa"/>
          </w:tcPr>
          <w:p w:rsidR="00E507A3" w:rsidRPr="0061666B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61666B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试油工程-试油作业费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七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试油工程-油管及采油树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七1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FD01D5" w:rsidRDefault="00E507A3" w:rsidP="00C75CE4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FD01D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试油工程-柴油</w:t>
            </w:r>
          </w:p>
        </w:tc>
        <w:tc>
          <w:tcPr>
            <w:tcW w:w="851" w:type="dxa"/>
          </w:tcPr>
          <w:p w:rsidR="00E507A3" w:rsidRPr="00FD01D5" w:rsidRDefault="00E507A3" w:rsidP="00C75CE4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FD01D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FD01D5" w:rsidRDefault="00E507A3" w:rsidP="00FD01D5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FD01D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小数型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压裂酸化-材料及工具费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九1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压裂酸化-作业及行驶费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九2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压裂酸化-液氮助排劳务费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九3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压裂酸化-连续油管作业劳务费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九4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压裂酸化-其他费用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九5</w:t>
            </w:r>
          </w:p>
        </w:tc>
      </w:tr>
      <w:tr w:rsidR="00E507A3" w:rsidRPr="0025541A" w:rsidTr="00E507A3">
        <w:trPr>
          <w:trHeight w:val="270"/>
        </w:trPr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射孔费</w:t>
            </w:r>
          </w:p>
        </w:tc>
        <w:tc>
          <w:tcPr>
            <w:tcW w:w="851" w:type="dxa"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783" w:type="dxa"/>
            <w:shd w:val="clear" w:color="auto" w:fill="auto"/>
            <w:noWrap/>
            <w:vAlign w:val="center"/>
            <w:hideMark/>
          </w:tcPr>
          <w:p w:rsidR="00E507A3" w:rsidRPr="0025541A" w:rsidRDefault="00E507A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小数型，</w:t>
            </w:r>
            <w:r w:rsidRPr="0025541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钻井工程结算表sheet汇总  十</w:t>
            </w:r>
          </w:p>
        </w:tc>
      </w:tr>
    </w:tbl>
    <w:p w:rsidR="00721AEB" w:rsidRPr="00E507A3" w:rsidRDefault="00721AEB" w:rsidP="00721AEB">
      <w:pPr>
        <w:pStyle w:val="a0"/>
      </w:pPr>
    </w:p>
    <w:p w:rsidR="00B1619A" w:rsidRDefault="00B1619A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87" w:name="_Toc391755111"/>
      <w:r>
        <w:rPr>
          <w:rFonts w:hint="eastAsia"/>
        </w:rPr>
        <w:t>经济技术指标管理</w:t>
      </w:r>
      <w:bookmarkEnd w:id="87"/>
    </w:p>
    <w:p w:rsidR="00721AEB" w:rsidRDefault="005B4F63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钻前阶段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1274E2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造价科</w:t>
      </w:r>
      <w:r w:rsidR="00721AEB">
        <w:rPr>
          <w:rFonts w:ascii="宋体" w:hAnsi="宋体" w:hint="eastAsia"/>
          <w:i w:val="0"/>
        </w:rPr>
        <w:t>负责填报</w:t>
      </w:r>
      <w:r w:rsidR="005B4F63">
        <w:rPr>
          <w:rFonts w:ascii="宋体" w:hAnsi="宋体" w:hint="eastAsia"/>
          <w:i w:val="0"/>
        </w:rPr>
        <w:t>钻前阶段经济技术指标，每个项目</w:t>
      </w:r>
      <w:r w:rsidR="00721AEB">
        <w:rPr>
          <w:rFonts w:ascii="宋体" w:hAnsi="宋体" w:hint="eastAsia"/>
          <w:i w:val="0"/>
        </w:rPr>
        <w:t>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4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</w:t>
      </w:r>
      <w:r w:rsidR="005B4F63">
        <w:rPr>
          <w:rFonts w:ascii="宋体" w:hAnsi="宋体" w:hint="eastAsia"/>
          <w:i w:val="0"/>
        </w:rPr>
        <w:t>经济技术指标</w:t>
      </w:r>
      <w:r>
        <w:rPr>
          <w:rFonts w:ascii="宋体" w:hAnsi="宋体" w:hint="eastAsia"/>
          <w:i w:val="0"/>
        </w:rPr>
        <w:t>-</w:t>
      </w:r>
      <w:r w:rsidR="005B4F63">
        <w:rPr>
          <w:rFonts w:ascii="宋体" w:hAnsi="宋体" w:hint="eastAsia"/>
          <w:i w:val="0"/>
        </w:rPr>
        <w:t>钻前阶段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5B4F63">
        <w:rPr>
          <w:rFonts w:ascii="宋体" w:hAnsi="宋体" w:hint="eastAsia"/>
          <w:i w:val="0"/>
        </w:rPr>
        <w:t>钻前阶段经济技术指标</w:t>
      </w:r>
      <w:r>
        <w:rPr>
          <w:rFonts w:ascii="宋体" w:hAnsi="宋体" w:hint="eastAsia"/>
          <w:i w:val="0"/>
        </w:rPr>
        <w:t>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6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1276"/>
        <w:gridCol w:w="4216"/>
      </w:tblGrid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F2F2F2"/>
            <w:noWrap/>
            <w:vAlign w:val="center"/>
            <w:hideMark/>
          </w:tcPr>
          <w:p w:rsidR="00FB02E3" w:rsidRPr="00A17F7B" w:rsidRDefault="00FB02E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1276" w:type="dxa"/>
            <w:shd w:val="clear" w:color="auto" w:fill="F2F2F2"/>
          </w:tcPr>
          <w:p w:rsidR="00FB02E3" w:rsidRPr="00A17F7B" w:rsidRDefault="00FB02E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A17F7B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216" w:type="dxa"/>
            <w:shd w:val="clear" w:color="auto" w:fill="F2F2F2"/>
            <w:noWrap/>
            <w:vAlign w:val="center"/>
            <w:hideMark/>
          </w:tcPr>
          <w:p w:rsidR="00FB02E3" w:rsidRPr="00A17F7B" w:rsidRDefault="00FB02E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A17F7B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占地面积-建设用地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（亩）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占地面积-共用地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（亩）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占地面积-临时用地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（亩）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复垦面积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（亩）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池类容积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（m</w:t>
            </w:r>
            <w:r w:rsidRPr="006E505C">
              <w:rPr>
                <w:rFonts w:ascii="宋体" w:hAnsi="宋体" w:cs="宋体" w:hint="eastAsia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公路长度-新建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（km）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公路长度-改建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（km）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公路长度-维修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（km）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新修桥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（m）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维修桥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（m）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拆迁面积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（m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  <w:vertAlign w:val="superscript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场外供水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（km）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场外供电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（km）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FB02E3" w:rsidRPr="0061666B" w:rsidTr="00FB02E3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  <w:tc>
          <w:tcPr>
            <w:tcW w:w="1276" w:type="dxa"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216" w:type="dxa"/>
            <w:shd w:val="clear" w:color="auto" w:fill="auto"/>
            <w:vAlign w:val="center"/>
            <w:hideMark/>
          </w:tcPr>
          <w:p w:rsidR="00FB02E3" w:rsidRPr="0061666B" w:rsidRDefault="00FB02E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字符型，多行</w:t>
            </w:r>
          </w:p>
        </w:tc>
      </w:tr>
    </w:tbl>
    <w:p w:rsidR="00721AEB" w:rsidRDefault="00721AEB" w:rsidP="00721AEB">
      <w:pPr>
        <w:pStyle w:val="a0"/>
      </w:pPr>
    </w:p>
    <w:p w:rsidR="009D6D69" w:rsidRDefault="009D6D69" w:rsidP="009D6D69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钻井阶段</w:t>
      </w:r>
    </w:p>
    <w:p w:rsidR="009D6D69" w:rsidRDefault="009D6D69" w:rsidP="009D6D6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9D6D69" w:rsidRPr="00414B08" w:rsidRDefault="009D6D69" w:rsidP="009D6D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造价科负责填报钻井阶段经济技术指标，每个项目填报一次。</w:t>
      </w:r>
    </w:p>
    <w:p w:rsidR="009D6D69" w:rsidRDefault="009D6D69" w:rsidP="009D6D6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9D6D69" w:rsidRDefault="009D6D69" w:rsidP="00EE10A5">
      <w:pPr>
        <w:pStyle w:val="07402"/>
        <w:numPr>
          <w:ilvl w:val="0"/>
          <w:numId w:val="7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在“导航菜单”中，单击“钻井项目管理-经济技术指标-钻井阶段”。</w:t>
      </w:r>
    </w:p>
    <w:p w:rsidR="009D6D69" w:rsidRDefault="009D6D69" w:rsidP="009D6D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D6D69" w:rsidRDefault="009D6D69" w:rsidP="009D6D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3）在弹出的对话框中输入钻井阶段经济技术指标，然后单击“提交”。</w:t>
      </w:r>
    </w:p>
    <w:p w:rsidR="009D6D69" w:rsidRPr="00E44F16" w:rsidRDefault="009D6D69" w:rsidP="009D6D69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1701"/>
        <w:gridCol w:w="3686"/>
      </w:tblGrid>
      <w:tr w:rsidR="00AA645D" w:rsidRPr="00A6602D" w:rsidTr="00AA645D">
        <w:trPr>
          <w:trHeight w:val="270"/>
        </w:trPr>
        <w:tc>
          <w:tcPr>
            <w:tcW w:w="2835" w:type="dxa"/>
            <w:shd w:val="clear" w:color="auto" w:fill="F2F2F2"/>
            <w:noWrap/>
            <w:vAlign w:val="center"/>
            <w:hideMark/>
          </w:tcPr>
          <w:p w:rsidR="00AA645D" w:rsidRPr="00A6602D" w:rsidRDefault="0047298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1701" w:type="dxa"/>
            <w:shd w:val="clear" w:color="auto" w:fill="F2F2F2"/>
          </w:tcPr>
          <w:p w:rsidR="00AA645D" w:rsidRPr="00A6602D" w:rsidRDefault="00AA645D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A6602D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3686" w:type="dxa"/>
            <w:shd w:val="clear" w:color="auto" w:fill="F2F2F2"/>
            <w:noWrap/>
            <w:vAlign w:val="center"/>
            <w:hideMark/>
          </w:tcPr>
          <w:p w:rsidR="00AA645D" w:rsidRPr="00A6602D" w:rsidRDefault="00AA645D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A6602D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取心(米)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泥浆体系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全井最高泥浆密度(g/cm3)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钻井柴油消耗量（吨）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钻井结算台月(月)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其中：追加复杂台月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结算钻井组停时间(月)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实际套管长度(米)-508mm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实际套管长度(米)-340mm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实际套管长度(米)-245mm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实际套管长度(米)-178mm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实际套管长度(米)-140mm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实际套管长度(米)-127mm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录井参数-常规地质（台月）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录井参数-地综合一（台月）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录井参数-地气合一（台月）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录井参数-试油录井（台月）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其他参数-设备搬迁距离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其他参数-普通材料距离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其他参数-大宗材料距离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污水拉运距离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污水拉运处理（回注）量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地层测试次数（层次）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AA645D" w:rsidRPr="0061666B" w:rsidTr="00AA645D">
        <w:trPr>
          <w:trHeight w:val="270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井口测试产能（万方/日）</w:t>
            </w:r>
          </w:p>
        </w:tc>
        <w:tc>
          <w:tcPr>
            <w:tcW w:w="1701" w:type="dxa"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:rsidR="00AA645D" w:rsidRPr="0061666B" w:rsidRDefault="00AA645D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</w:tbl>
    <w:p w:rsidR="00721AEB" w:rsidRDefault="00721AEB" w:rsidP="00721AEB">
      <w:pPr>
        <w:pStyle w:val="a0"/>
      </w:pPr>
    </w:p>
    <w:p w:rsidR="009D6D69" w:rsidRDefault="009D6D69" w:rsidP="009D6D69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试油阶段</w:t>
      </w:r>
    </w:p>
    <w:p w:rsidR="009D6D69" w:rsidRDefault="009D6D69" w:rsidP="009D6D6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9D6D69" w:rsidRPr="00414B08" w:rsidRDefault="009D6D69" w:rsidP="009D6D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造价科负责填报试油阶段经济技术指标，每个项目填报一次。</w:t>
      </w:r>
    </w:p>
    <w:p w:rsidR="009D6D69" w:rsidRDefault="009D6D69" w:rsidP="009D6D6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9D6D69" w:rsidRDefault="009D6D69" w:rsidP="00EE10A5">
      <w:pPr>
        <w:pStyle w:val="07402"/>
        <w:numPr>
          <w:ilvl w:val="0"/>
          <w:numId w:val="7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在“导航菜单”中，单击“钻井项目管理-经济技术指标-试油阶段”。</w:t>
      </w:r>
    </w:p>
    <w:p w:rsidR="009D6D69" w:rsidRDefault="009D6D69" w:rsidP="009D6D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D6D69" w:rsidRDefault="009D6D69" w:rsidP="009D6D6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3）在弹出的对话框中输入试油阶段经济技术指标，然后单击“提交”。</w:t>
      </w:r>
    </w:p>
    <w:p w:rsidR="009D6D69" w:rsidRPr="00E44F16" w:rsidRDefault="009D6D69" w:rsidP="009D6D69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6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1275"/>
        <w:gridCol w:w="4075"/>
      </w:tblGrid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F2F2F2"/>
            <w:noWrap/>
            <w:vAlign w:val="center"/>
            <w:hideMark/>
          </w:tcPr>
          <w:p w:rsidR="00472983" w:rsidRPr="002B0EB5" w:rsidRDefault="0047298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1275" w:type="dxa"/>
            <w:shd w:val="clear" w:color="auto" w:fill="F2F2F2"/>
          </w:tcPr>
          <w:p w:rsidR="00472983" w:rsidRPr="002B0EB5" w:rsidRDefault="0047298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2B0EB5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075" w:type="dxa"/>
            <w:shd w:val="clear" w:color="auto" w:fill="F2F2F2"/>
            <w:noWrap/>
            <w:vAlign w:val="center"/>
            <w:hideMark/>
          </w:tcPr>
          <w:p w:rsidR="00472983" w:rsidRPr="002B0EB5" w:rsidRDefault="00472983" w:rsidP="00C75CE4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2B0EB5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压裂酸化-酸化类型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压裂酸化-酸化规模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压裂酸化-酸化次数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整数型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压裂酸化-压裂次数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整数型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压裂酸化-压裂液量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压裂酸化-支撑液量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射孔参数-射孔方式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射孔参数-射孔米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射孔参数-射孔井深（下限）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试油结算台月(月)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结算试油组停时间(月)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试油柴油消耗量（吨）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472983" w:rsidRPr="0061666B" w:rsidTr="00472983">
        <w:trPr>
          <w:trHeight w:val="27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61666B">
              <w:rPr>
                <w:rFonts w:ascii="宋体" w:hAnsi="宋体" w:cs="宋体" w:hint="eastAsia"/>
                <w:color w:val="000000"/>
                <w:kern w:val="0"/>
                <w:szCs w:val="21"/>
              </w:rPr>
              <w:t>油管长度（米）</w:t>
            </w:r>
          </w:p>
        </w:tc>
        <w:tc>
          <w:tcPr>
            <w:tcW w:w="1275" w:type="dxa"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075" w:type="dxa"/>
            <w:shd w:val="clear" w:color="auto" w:fill="auto"/>
            <w:vAlign w:val="center"/>
            <w:hideMark/>
          </w:tcPr>
          <w:p w:rsidR="00472983" w:rsidRPr="0061666B" w:rsidRDefault="00472983" w:rsidP="00C75CE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</w:tbl>
    <w:p w:rsidR="00721AEB" w:rsidRPr="00721AEB" w:rsidRDefault="00721AEB" w:rsidP="00721AEB">
      <w:pPr>
        <w:pStyle w:val="a0"/>
      </w:pPr>
    </w:p>
    <w:p w:rsidR="00721AEB" w:rsidRPr="00191698" w:rsidRDefault="00B1619A" w:rsidP="00191698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88" w:name="_Toc391755112"/>
      <w:r>
        <w:rPr>
          <w:rFonts w:hint="eastAsia"/>
        </w:rPr>
        <w:t>物资管理</w:t>
      </w:r>
      <w:bookmarkEnd w:id="88"/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191698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项目科负责填报钻井项目所用物资信息</w:t>
      </w:r>
      <w:r w:rsidR="00721AEB">
        <w:rPr>
          <w:rFonts w:ascii="宋体" w:hAnsi="宋体" w:hint="eastAsia"/>
          <w:i w:val="0"/>
        </w:rPr>
        <w:t>，每个项目填报一次。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5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</w:t>
      </w:r>
      <w:r w:rsidR="0089154D">
        <w:rPr>
          <w:rFonts w:ascii="宋体" w:hAnsi="宋体" w:hint="eastAsia"/>
          <w:i w:val="0"/>
        </w:rPr>
        <w:t>-物资管理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1B74AA">
        <w:rPr>
          <w:rFonts w:ascii="宋体" w:hAnsi="宋体" w:hint="eastAsia"/>
          <w:i w:val="0"/>
        </w:rPr>
        <w:t>钻井项目物资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0"/>
        <w:gridCol w:w="992"/>
        <w:gridCol w:w="5210"/>
      </w:tblGrid>
      <w:tr w:rsidR="00694B12" w:rsidRPr="000F61A6" w:rsidTr="00694B12">
        <w:trPr>
          <w:trHeight w:val="300"/>
        </w:trPr>
        <w:tc>
          <w:tcPr>
            <w:tcW w:w="139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273CBC" w:rsidRDefault="00694B12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76" w:type="pct"/>
            <w:shd w:val="clear" w:color="auto" w:fill="F3F3F3"/>
          </w:tcPr>
          <w:p w:rsidR="00694B12" w:rsidRPr="00273CBC" w:rsidRDefault="00694B12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3025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273CBC" w:rsidRDefault="00694B12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273CBC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302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枚举型，钻井项目的项目名称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526CDE">
              <w:rPr>
                <w:rFonts w:ascii="宋体" w:hAnsi="宋体" w:cs="宋体" w:hint="eastAsia"/>
                <w:kern w:val="0"/>
                <w:szCs w:val="21"/>
              </w:rPr>
              <w:t>套管程序</w:t>
            </w:r>
            <w:r>
              <w:rPr>
                <w:rFonts w:ascii="宋体" w:hAnsi="宋体" w:cs="宋体" w:hint="eastAsia"/>
                <w:kern w:val="0"/>
                <w:szCs w:val="21"/>
              </w:rPr>
              <w:t>类型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枚举类型：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导管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表套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技套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尾管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油套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油管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尺寸(mm)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扣型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长度（米）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钢级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壁厚(mm)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526CDE">
              <w:rPr>
                <w:rFonts w:ascii="宋体" w:hAnsi="宋体" w:cs="宋体" w:hint="eastAsia"/>
                <w:kern w:val="0"/>
                <w:szCs w:val="21"/>
              </w:rPr>
              <w:t>套管程序</w:t>
            </w:r>
            <w:r>
              <w:rPr>
                <w:rFonts w:ascii="宋体" w:hAnsi="宋体" w:cs="宋体" w:hint="eastAsia"/>
                <w:kern w:val="0"/>
                <w:szCs w:val="21"/>
              </w:rPr>
              <w:t>类型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枚举类型：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导管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表套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技套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尾管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油套</w:t>
            </w:r>
            <w:r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Pr="00426285">
              <w:rPr>
                <w:rFonts w:ascii="宋体" w:hAnsi="宋体" w:cs="宋体" w:hint="eastAsia"/>
                <w:kern w:val="0"/>
                <w:szCs w:val="21"/>
              </w:rPr>
              <w:t>油管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尺寸(mm)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扣型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长度（米）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钢级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壁厚(mm)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8C1400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重量(吨）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DF78C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C2" w:rsidRDefault="00DF78C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实际单价（元）</w:t>
            </w:r>
          </w:p>
        </w:tc>
        <w:tc>
          <w:tcPr>
            <w:tcW w:w="576" w:type="pct"/>
          </w:tcPr>
          <w:p w:rsidR="00DF78C2" w:rsidRDefault="00DF78C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78C2" w:rsidRDefault="00DF78C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694B12" w:rsidRPr="000F61A6" w:rsidTr="00694B12">
        <w:trPr>
          <w:trHeight w:val="300"/>
        </w:trPr>
        <w:tc>
          <w:tcPr>
            <w:tcW w:w="139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576" w:type="pct"/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302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94B12" w:rsidRPr="007618B3" w:rsidRDefault="00694B12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</w:tbl>
    <w:p w:rsidR="00B1619A" w:rsidRPr="00B1619A" w:rsidRDefault="00B1619A" w:rsidP="00B1619A">
      <w:pPr>
        <w:pStyle w:val="a0"/>
      </w:pPr>
    </w:p>
    <w:p w:rsidR="00F17929" w:rsidRPr="00384239" w:rsidRDefault="00F17929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89" w:name="_Toc391755113"/>
      <w:r>
        <w:rPr>
          <w:rFonts w:ascii="Arial" w:hAnsi="Arial" w:cs="Arial" w:hint="eastAsia"/>
        </w:rPr>
        <w:t>地面项目管理</w:t>
      </w:r>
      <w:bookmarkEnd w:id="89"/>
    </w:p>
    <w:p w:rsidR="00F17929" w:rsidRPr="00911A5B" w:rsidRDefault="00F17929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90" w:name="_Toc390695442"/>
      <w:bookmarkStart w:id="91" w:name="_Toc391396077"/>
      <w:bookmarkStart w:id="92" w:name="_Toc391755114"/>
      <w:bookmarkEnd w:id="90"/>
      <w:bookmarkEnd w:id="91"/>
      <w:bookmarkEnd w:id="92"/>
    </w:p>
    <w:p w:rsidR="0044208D" w:rsidRDefault="0044208D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93" w:name="_Toc391755115"/>
      <w:r>
        <w:rPr>
          <w:rFonts w:hint="eastAsia"/>
        </w:rPr>
        <w:t>进度管理</w:t>
      </w:r>
      <w:bookmarkEnd w:id="93"/>
    </w:p>
    <w:p w:rsidR="00721AEB" w:rsidRDefault="00F51ECD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静态信息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F51ECD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地建部</w:t>
      </w:r>
      <w:r w:rsidR="00721AEB">
        <w:rPr>
          <w:rFonts w:ascii="宋体" w:hAnsi="宋体" w:hint="eastAsia"/>
          <w:i w:val="0"/>
        </w:rPr>
        <w:t>负责填报</w:t>
      </w:r>
      <w:r>
        <w:rPr>
          <w:rFonts w:ascii="宋体" w:hAnsi="宋体" w:hint="eastAsia"/>
          <w:i w:val="0"/>
        </w:rPr>
        <w:t>地面项目静态信息，每个项目</w:t>
      </w:r>
      <w:r w:rsidR="00721AEB">
        <w:rPr>
          <w:rFonts w:ascii="宋体" w:hAnsi="宋体" w:hint="eastAsia"/>
          <w:i w:val="0"/>
        </w:rPr>
        <w:t>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275C86" w:rsidP="003D0565">
      <w:pPr>
        <w:pStyle w:val="07402"/>
        <w:numPr>
          <w:ilvl w:val="0"/>
          <w:numId w:val="5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在“导航菜单”中，单击“地面</w:t>
      </w:r>
      <w:r w:rsidR="00721AEB">
        <w:rPr>
          <w:rFonts w:ascii="宋体" w:hAnsi="宋体" w:hint="eastAsia"/>
          <w:i w:val="0"/>
        </w:rPr>
        <w:t>项目管理-进度管理-</w:t>
      </w:r>
      <w:r>
        <w:rPr>
          <w:rFonts w:ascii="宋体" w:hAnsi="宋体" w:hint="eastAsia"/>
          <w:i w:val="0"/>
        </w:rPr>
        <w:t>静态信息</w:t>
      </w:r>
      <w:r w:rsidR="00721AEB"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275C86">
        <w:rPr>
          <w:rFonts w:ascii="宋体" w:hAnsi="宋体" w:hint="eastAsia"/>
          <w:i w:val="0"/>
        </w:rPr>
        <w:t>地面项目静态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3"/>
        <w:gridCol w:w="1418"/>
        <w:gridCol w:w="4501"/>
      </w:tblGrid>
      <w:tr w:rsidR="00385E5D" w:rsidRPr="000F61A6" w:rsidTr="00385E5D">
        <w:trPr>
          <w:trHeight w:val="300"/>
        </w:trPr>
        <w:tc>
          <w:tcPr>
            <w:tcW w:w="156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2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273CBC" w:rsidRDefault="00385E5D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6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273CBC" w:rsidRDefault="00385E5D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项目名称</w:t>
            </w:r>
          </w:p>
        </w:tc>
        <w:tc>
          <w:tcPr>
            <w:tcW w:w="82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7618B3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枚举型，地面项目的项目名称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项目级别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地区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962AF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</w:t>
            </w:r>
            <w:r w:rsidR="00385E5D">
              <w:rPr>
                <w:rFonts w:ascii="宋体" w:hAnsi="宋体" w:cs="宋体" w:hint="eastAsia"/>
                <w:kern w:val="0"/>
                <w:szCs w:val="21"/>
              </w:rPr>
              <w:t>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气田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矿区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962AF5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2AF5" w:rsidRPr="00583DE6" w:rsidRDefault="00962AF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区块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2AF5" w:rsidRDefault="00962AF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2AF5" w:rsidRDefault="00962AF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385E5D" w:rsidRPr="000F61A6" w:rsidTr="00385E5D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095762" w:rsidRDefault="00385E5D" w:rsidP="00520A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实物工作量完成情况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配套产能井</w:t>
            </w:r>
            <w:r>
              <w:rPr>
                <w:rFonts w:ascii="宋体" w:hAnsi="宋体" w:cs="宋体" w:hint="eastAsia"/>
                <w:kern w:val="0"/>
                <w:szCs w:val="21"/>
              </w:rPr>
              <w:t>（口）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井场装置</w:t>
            </w:r>
            <w:r>
              <w:rPr>
                <w:rFonts w:ascii="宋体" w:hAnsi="宋体" w:cs="宋体" w:hint="eastAsia"/>
                <w:kern w:val="0"/>
                <w:szCs w:val="21"/>
              </w:rPr>
              <w:t>（套）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新建站场-无人</w:t>
            </w:r>
            <w:r>
              <w:rPr>
                <w:rFonts w:ascii="宋体" w:hAnsi="宋体" w:cs="宋体" w:hint="eastAsia"/>
                <w:kern w:val="0"/>
                <w:szCs w:val="21"/>
              </w:rPr>
              <w:t>值守站（座）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新建站场-有人</w:t>
            </w:r>
            <w:r>
              <w:rPr>
                <w:rFonts w:ascii="宋体" w:hAnsi="宋体" w:cs="宋体" w:hint="eastAsia"/>
                <w:kern w:val="0"/>
                <w:szCs w:val="21"/>
              </w:rPr>
              <w:t>值守站（座）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改扩建站场（座次）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9E50F3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新建管道</w:t>
            </w:r>
            <w:r>
              <w:rPr>
                <w:rFonts w:ascii="宋体" w:hAnsi="宋体" w:cs="宋体" w:hint="eastAsia"/>
                <w:kern w:val="0"/>
                <w:szCs w:val="21"/>
              </w:rPr>
              <w:t>（千米）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385E5D" w:rsidRPr="000F61A6" w:rsidTr="00385E5D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9F3497" w:rsidRDefault="00385E5D" w:rsidP="00520A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9F3497">
              <w:rPr>
                <w:rFonts w:ascii="宋体" w:hAnsi="宋体" w:cs="宋体" w:hint="eastAsia"/>
                <w:b/>
                <w:kern w:val="0"/>
                <w:szCs w:val="21"/>
              </w:rPr>
              <w:t>运行进度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4C1770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施工图计划出版时间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157BF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4A081A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设计委托时间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初步设计出版时间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初设及概算批复时间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0C487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583DE6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施工图设计审查时间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施工图设计出版时间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7211E1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气质报告提交后的设计周期（天）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自动计算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施工图设计出版时间-</w:t>
            </w:r>
            <w:r w:rsidR="00987A6C" w:rsidRPr="00E424C2">
              <w:rPr>
                <w:rFonts w:ascii="宋体" w:hAnsi="宋体"/>
                <w:szCs w:val="21"/>
              </w:rPr>
              <w:t>油气水分析报告时间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主体工程交接投产时间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8C6C4A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安全及技术交底时间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B299B">
              <w:rPr>
                <w:rFonts w:ascii="宋体" w:hAnsi="宋体" w:cs="宋体" w:hint="eastAsia"/>
                <w:kern w:val="0"/>
                <w:szCs w:val="21"/>
              </w:rPr>
              <w:t>开工时间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管道组焊时间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管道安装完成时间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9D11F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线路-</w:t>
            </w:r>
            <w:r w:rsidR="00385E5D" w:rsidRPr="00616190">
              <w:rPr>
                <w:rFonts w:ascii="宋体" w:hAnsi="宋体" w:cs="宋体" w:hint="eastAsia"/>
                <w:kern w:val="0"/>
                <w:szCs w:val="21"/>
              </w:rPr>
              <w:t>试压完成时间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线路工期（天）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自动计算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9D11F9" w:rsidP="0073650E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线路-</w:t>
            </w:r>
            <w:r w:rsidR="0073650E">
              <w:rPr>
                <w:rFonts w:ascii="宋体" w:hAnsi="宋体" w:cs="宋体" w:hint="eastAsia"/>
                <w:kern w:val="0"/>
                <w:szCs w:val="21"/>
              </w:rPr>
              <w:t>试压完成时间-开工时间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土建进场时间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工艺安装完成时间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4B7F3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站内-</w:t>
            </w:r>
            <w:r w:rsidR="00385E5D" w:rsidRPr="00616190">
              <w:rPr>
                <w:rFonts w:ascii="宋体" w:hAnsi="宋体" w:cs="宋体" w:hint="eastAsia"/>
                <w:kern w:val="0"/>
                <w:szCs w:val="21"/>
              </w:rPr>
              <w:t>试压完成时间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碰口完成时间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站内工期（天）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自动计算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9B5EBB" w:rsidP="009B5EB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碰口完成时间-</w:t>
            </w:r>
            <w:r w:rsidR="00385E5D">
              <w:rPr>
                <w:rFonts w:ascii="宋体" w:hAnsi="宋体" w:cs="宋体" w:hint="eastAsia"/>
                <w:kern w:val="0"/>
                <w:szCs w:val="21"/>
              </w:rPr>
              <w:t>土建进场时间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收尾完工</w:t>
            </w:r>
            <w:r>
              <w:rPr>
                <w:rFonts w:ascii="宋体" w:hAnsi="宋体" w:cs="宋体" w:hint="eastAsia"/>
                <w:kern w:val="0"/>
                <w:szCs w:val="21"/>
              </w:rPr>
              <w:t>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中间交接时间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Pr="003B299B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完工交接时间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385E5D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E5D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投产时间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5E5D" w:rsidRPr="00273CBC" w:rsidRDefault="00385E5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E64CE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64CE" w:rsidRPr="003B299B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收尾工期（天）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Pr="00273CBC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自动计算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Pr="00273CBC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收尾完工</w:t>
            </w:r>
            <w:r>
              <w:rPr>
                <w:rFonts w:ascii="宋体" w:hAnsi="宋体" w:cs="宋体" w:hint="eastAsia"/>
                <w:kern w:val="0"/>
                <w:szCs w:val="21"/>
              </w:rPr>
              <w:t>时间-碰口完成时间</w:t>
            </w:r>
          </w:p>
        </w:tc>
      </w:tr>
      <w:tr w:rsidR="00AE64CE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64CE" w:rsidRPr="00616190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工程工期</w:t>
            </w:r>
            <w:r>
              <w:rPr>
                <w:rFonts w:ascii="宋体" w:hAnsi="宋体" w:cs="宋体" w:hint="eastAsia"/>
                <w:kern w:val="0"/>
                <w:szCs w:val="21"/>
              </w:rPr>
              <w:t>（天）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Pr="00273CBC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自动计算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Pr="00273CBC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收尾完工时间-（开工时间与土建进场时间中较早的时间）</w:t>
            </w:r>
          </w:p>
        </w:tc>
      </w:tr>
      <w:tr w:rsidR="00AE64CE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64CE" w:rsidRPr="00616190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试油结束至投产</w:t>
            </w:r>
            <w:r>
              <w:rPr>
                <w:rFonts w:ascii="宋体" w:hAnsi="宋体" w:cs="宋体" w:hint="eastAsia"/>
                <w:kern w:val="0"/>
                <w:szCs w:val="21"/>
              </w:rPr>
              <w:t>工期（天）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Pr="00273CBC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自动计算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Pr="00273CBC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试油交地建时间-投产时间</w:t>
            </w:r>
          </w:p>
        </w:tc>
      </w:tr>
      <w:tr w:rsidR="00AE64CE" w:rsidRPr="000F61A6" w:rsidTr="00385E5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64CE" w:rsidRPr="00616190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当年投产天数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自动计算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64CE" w:rsidRDefault="00AE64C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721AEB" w:rsidRDefault="00721AEB" w:rsidP="00721AEB">
      <w:pPr>
        <w:pStyle w:val="a0"/>
      </w:pPr>
    </w:p>
    <w:p w:rsidR="00721AEB" w:rsidRDefault="00AE64CE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动态信息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750E4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地建部</w:t>
      </w:r>
      <w:r w:rsidR="00721AEB">
        <w:rPr>
          <w:rFonts w:ascii="宋体" w:hAnsi="宋体" w:hint="eastAsia"/>
          <w:i w:val="0"/>
        </w:rPr>
        <w:t>负责填报</w:t>
      </w:r>
      <w:r w:rsidR="00EB6C0D">
        <w:rPr>
          <w:rFonts w:ascii="宋体" w:hAnsi="宋体" w:hint="eastAsia"/>
          <w:i w:val="0"/>
        </w:rPr>
        <w:t>地面项目动态</w:t>
      </w:r>
      <w:r w:rsidR="00721AEB">
        <w:rPr>
          <w:rFonts w:ascii="宋体" w:hAnsi="宋体" w:hint="eastAsia"/>
          <w:i w:val="0"/>
        </w:rPr>
        <w:t>信息，每个项目每</w:t>
      </w:r>
      <w:r w:rsidR="00EB6C0D">
        <w:rPr>
          <w:rFonts w:ascii="宋体" w:hAnsi="宋体" w:hint="eastAsia"/>
          <w:i w:val="0"/>
        </w:rPr>
        <w:t>天</w:t>
      </w:r>
      <w:r w:rsidR="00721AEB">
        <w:rPr>
          <w:rFonts w:ascii="宋体" w:hAnsi="宋体" w:hint="eastAsia"/>
          <w:i w:val="0"/>
        </w:rPr>
        <w:t>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5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57698B">
        <w:rPr>
          <w:rFonts w:ascii="宋体" w:hAnsi="宋体" w:hint="eastAsia"/>
          <w:i w:val="0"/>
        </w:rPr>
        <w:t>地面</w:t>
      </w:r>
      <w:r>
        <w:rPr>
          <w:rFonts w:ascii="宋体" w:hAnsi="宋体" w:hint="eastAsia"/>
          <w:i w:val="0"/>
        </w:rPr>
        <w:t>项目管理-进度管理-</w:t>
      </w:r>
      <w:r w:rsidR="0057698B">
        <w:rPr>
          <w:rFonts w:ascii="宋体" w:hAnsi="宋体" w:hint="eastAsia"/>
          <w:i w:val="0"/>
        </w:rPr>
        <w:t>动态信息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86577B">
        <w:rPr>
          <w:rFonts w:ascii="宋体" w:hAnsi="宋体" w:hint="eastAsia"/>
          <w:i w:val="0"/>
        </w:rPr>
        <w:t>地面项目动态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3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93"/>
        <w:gridCol w:w="1418"/>
        <w:gridCol w:w="4501"/>
      </w:tblGrid>
      <w:tr w:rsidR="00492D8D" w:rsidRPr="000F61A6" w:rsidTr="00492D8D">
        <w:trPr>
          <w:trHeight w:val="300"/>
        </w:trPr>
        <w:tc>
          <w:tcPr>
            <w:tcW w:w="1564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583DE6" w:rsidRDefault="00492D8D" w:rsidP="00520A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2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273CBC" w:rsidRDefault="00492D8D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6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273CBC" w:rsidRDefault="00492D8D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492D8D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项目名称</w:t>
            </w:r>
          </w:p>
        </w:tc>
        <w:tc>
          <w:tcPr>
            <w:tcW w:w="82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7618B3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枚举型，地面项目的项目名称</w:t>
            </w:r>
          </w:p>
        </w:tc>
      </w:tr>
      <w:tr w:rsidR="00492D8D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583DE6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</w:t>
            </w:r>
          </w:p>
        </w:tc>
        <w:tc>
          <w:tcPr>
            <w:tcW w:w="82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4224C5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4C5" w:rsidRDefault="004224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形象进度（%）</w:t>
            </w:r>
          </w:p>
        </w:tc>
        <w:tc>
          <w:tcPr>
            <w:tcW w:w="82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4C5" w:rsidRDefault="004224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4C5" w:rsidRDefault="004224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492D8D" w:rsidRPr="000F61A6" w:rsidTr="00492D8D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234D4A" w:rsidRDefault="00492D8D" w:rsidP="00520A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线路部分</w:t>
            </w:r>
          </w:p>
        </w:tc>
      </w:tr>
      <w:tr w:rsidR="00492D8D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616190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管沟开挖成型（m）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492D8D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616190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管道组焊（m）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492D8D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616190" w:rsidRDefault="0045618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56187">
              <w:rPr>
                <w:rFonts w:ascii="宋体" w:hAnsi="宋体" w:cs="宋体" w:hint="eastAsia"/>
                <w:kern w:val="0"/>
                <w:szCs w:val="21"/>
              </w:rPr>
              <w:lastRenderedPageBreak/>
              <w:t>超声波探伤（UT）一次性合格率（%）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5618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5618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97248C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248C" w:rsidRPr="00E04439" w:rsidRDefault="0045618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56187">
              <w:rPr>
                <w:rFonts w:ascii="宋体" w:hAnsi="宋体" w:cs="宋体" w:hint="eastAsia"/>
                <w:kern w:val="0"/>
                <w:szCs w:val="21"/>
              </w:rPr>
              <w:t>射线探伤（RT）一次性合格率（%）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248C" w:rsidRDefault="0045618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248C" w:rsidRDefault="0045618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97248C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248C" w:rsidRPr="00616190" w:rsidRDefault="0097248C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焊口（道）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248C" w:rsidRPr="00273CBC" w:rsidRDefault="0097248C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248C" w:rsidRPr="00273CBC" w:rsidRDefault="0097248C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492D8D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616190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形象进度（%）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492D8D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616190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文字描述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2D8D" w:rsidRPr="00273CBC" w:rsidRDefault="00492D8D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  <w:tr w:rsidR="00492D8D" w:rsidRPr="000F61A6" w:rsidTr="00492D8D">
        <w:trPr>
          <w:trHeight w:val="300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2D8D" w:rsidRPr="00234D4A" w:rsidRDefault="00492D8D" w:rsidP="00520A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站内部分</w:t>
            </w:r>
          </w:p>
        </w:tc>
      </w:tr>
      <w:tr w:rsidR="000E5EA9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5EA9" w:rsidRPr="00616190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56187">
              <w:rPr>
                <w:rFonts w:ascii="宋体" w:hAnsi="宋体" w:cs="宋体" w:hint="eastAsia"/>
                <w:kern w:val="0"/>
                <w:szCs w:val="21"/>
              </w:rPr>
              <w:t>超声波探伤（UT）一次性合格率（%）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Pr="00273CBC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Pr="00273CBC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0E5EA9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5EA9" w:rsidRPr="00E04439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56187">
              <w:rPr>
                <w:rFonts w:ascii="宋体" w:hAnsi="宋体" w:cs="宋体" w:hint="eastAsia"/>
                <w:kern w:val="0"/>
                <w:szCs w:val="21"/>
              </w:rPr>
              <w:t>射线探伤（RT）一次性合格率（%）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0E5EA9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5EA9" w:rsidRPr="00616190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工艺焊口（道）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Pr="00273CBC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0E5EA9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5EA9" w:rsidRPr="00616190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形象进度（%）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Pr="00273CBC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0E5EA9" w:rsidRPr="000F61A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5EA9" w:rsidRPr="00616190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文字描述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Pr="00273CBC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  <w:tr w:rsidR="000E5EA9" w:rsidRPr="00583DE6" w:rsidTr="00492D8D">
        <w:trPr>
          <w:trHeight w:val="300"/>
        </w:trPr>
        <w:tc>
          <w:tcPr>
            <w:tcW w:w="156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5EA9" w:rsidRPr="00583DE6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存在的问题及影响因素</w:t>
            </w:r>
          </w:p>
        </w:tc>
        <w:tc>
          <w:tcPr>
            <w:tcW w:w="82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Pr="00273CBC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613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EA9" w:rsidRPr="00273CBC" w:rsidRDefault="000E5EA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</w:tbl>
    <w:p w:rsidR="00721AEB" w:rsidRDefault="00721AEB" w:rsidP="00721AEB">
      <w:pPr>
        <w:pStyle w:val="a0"/>
      </w:pPr>
    </w:p>
    <w:p w:rsidR="00721AEB" w:rsidRDefault="00316E9C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新建管网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14404A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地建部</w:t>
      </w:r>
      <w:r w:rsidR="00721AEB">
        <w:rPr>
          <w:rFonts w:ascii="宋体" w:hAnsi="宋体" w:hint="eastAsia"/>
          <w:i w:val="0"/>
        </w:rPr>
        <w:t>负责填报新</w:t>
      </w:r>
      <w:r>
        <w:rPr>
          <w:rFonts w:ascii="宋体" w:hAnsi="宋体" w:hint="eastAsia"/>
          <w:i w:val="0"/>
        </w:rPr>
        <w:t>建管网信息，每个项目</w:t>
      </w:r>
      <w:r w:rsidR="00721AEB">
        <w:rPr>
          <w:rFonts w:ascii="宋体" w:hAnsi="宋体" w:hint="eastAsia"/>
          <w:i w:val="0"/>
        </w:rPr>
        <w:t>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5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0051E2">
        <w:rPr>
          <w:rFonts w:ascii="宋体" w:hAnsi="宋体" w:hint="eastAsia"/>
          <w:i w:val="0"/>
        </w:rPr>
        <w:t>地面</w:t>
      </w:r>
      <w:r>
        <w:rPr>
          <w:rFonts w:ascii="宋体" w:hAnsi="宋体" w:hint="eastAsia"/>
          <w:i w:val="0"/>
        </w:rPr>
        <w:t>项目管理-进度管理-新</w:t>
      </w:r>
      <w:r w:rsidR="000051E2">
        <w:rPr>
          <w:rFonts w:ascii="宋体" w:hAnsi="宋体" w:hint="eastAsia"/>
          <w:i w:val="0"/>
        </w:rPr>
        <w:t>建管网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0051E2">
        <w:rPr>
          <w:rFonts w:ascii="宋体" w:hAnsi="宋体" w:hint="eastAsia"/>
          <w:i w:val="0"/>
        </w:rPr>
        <w:t>新建管网信息</w:t>
      </w:r>
      <w:r>
        <w:rPr>
          <w:rFonts w:ascii="宋体" w:hAnsi="宋体" w:hint="eastAsia"/>
          <w:i w:val="0"/>
        </w:rPr>
        <w:t>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712" w:type="pct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19"/>
        <w:gridCol w:w="1274"/>
        <w:gridCol w:w="4358"/>
      </w:tblGrid>
      <w:tr w:rsidR="00BD5929" w:rsidRPr="000F61A6" w:rsidTr="00BD5929">
        <w:trPr>
          <w:trHeight w:val="300"/>
        </w:trPr>
        <w:tc>
          <w:tcPr>
            <w:tcW w:w="178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728" w:type="pct"/>
            <w:shd w:val="clear" w:color="auto" w:fill="F3F3F3"/>
          </w:tcPr>
          <w:p w:rsidR="00BD5929" w:rsidRPr="00273CBC" w:rsidRDefault="00BD5929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490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273CBC" w:rsidRDefault="00BD5929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</w:t>
            </w:r>
            <w:r w:rsidRPr="00651D9F">
              <w:rPr>
                <w:rFonts w:ascii="宋体" w:hAnsi="宋体" w:cs="宋体"/>
                <w:kern w:val="0"/>
                <w:szCs w:val="21"/>
              </w:rPr>
              <w:t>名称</w:t>
            </w:r>
          </w:p>
        </w:tc>
        <w:tc>
          <w:tcPr>
            <w:tcW w:w="728" w:type="pct"/>
          </w:tcPr>
          <w:p w:rsidR="00BD5929" w:rsidRPr="007618B3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49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7618B3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枚举型，地面项目的项目名称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采（集）气管线-起点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采（集）气管线-终点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管道-外径</w:t>
            </w:r>
            <w:r w:rsidRPr="00BC3A19">
              <w:rPr>
                <w:rFonts w:ascii="宋体" w:hAnsi="宋体" w:cs="宋体" w:hint="eastAsia"/>
                <w:kern w:val="0"/>
                <w:szCs w:val="21"/>
              </w:rPr>
              <w:t>×</w:t>
            </w:r>
            <w:r w:rsidRPr="00651D9F">
              <w:rPr>
                <w:rFonts w:ascii="宋体" w:hAnsi="宋体" w:cs="宋体"/>
                <w:kern w:val="0"/>
                <w:szCs w:val="21"/>
              </w:rPr>
              <w:t>壁厚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管道-</w:t>
            </w: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651D9F">
              <w:rPr>
                <w:rFonts w:ascii="宋体" w:hAnsi="宋体" w:cs="宋体"/>
                <w:kern w:val="0"/>
                <w:szCs w:val="21"/>
              </w:rPr>
              <w:t>长度（</w:t>
            </w:r>
            <w:r>
              <w:rPr>
                <w:rFonts w:ascii="宋体" w:hAnsi="宋体" w:cs="宋体" w:hint="eastAsia"/>
                <w:kern w:val="0"/>
                <w:szCs w:val="21"/>
              </w:rPr>
              <w:t>km</w:t>
            </w:r>
            <w:r w:rsidRPr="00651D9F">
              <w:rPr>
                <w:rFonts w:ascii="宋体" w:hAnsi="宋体" w:cs="宋体"/>
                <w:kern w:val="0"/>
                <w:szCs w:val="21"/>
              </w:rPr>
              <w:t>）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材质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管道防腐</w:t>
            </w:r>
            <w:r w:rsidRPr="00651D9F">
              <w:rPr>
                <w:rFonts w:ascii="宋体" w:hAnsi="宋体" w:cs="宋体"/>
                <w:kern w:val="0"/>
                <w:szCs w:val="21"/>
              </w:rPr>
              <w:t>-外防腐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管道防腐</w:t>
            </w:r>
            <w:r w:rsidRPr="00651D9F">
              <w:rPr>
                <w:rFonts w:ascii="宋体" w:hAnsi="宋体" w:cs="宋体"/>
                <w:kern w:val="0"/>
                <w:szCs w:val="21"/>
              </w:rPr>
              <w:t>一阴保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清管装置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0F61A6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设计参数-压力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063DB0">
              <w:rPr>
                <w:rFonts w:ascii="宋体" w:hAnsi="宋体" w:cs="宋体"/>
                <w:kern w:val="0"/>
                <w:szCs w:val="21"/>
              </w:rPr>
              <w:t>MPa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设计参数-规模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063DB0">
              <w:rPr>
                <w:rFonts w:ascii="宋体" w:hAnsi="宋体" w:cs="宋体"/>
                <w:kern w:val="0"/>
                <w:szCs w:val="21"/>
              </w:rPr>
              <w:t>10</w:t>
            </w:r>
            <w:r w:rsidRPr="00063DB0">
              <w:rPr>
                <w:rFonts w:ascii="宋体" w:hAnsi="宋体" w:cs="宋体"/>
                <w:kern w:val="0"/>
                <w:szCs w:val="21"/>
                <w:vertAlign w:val="superscript"/>
              </w:rPr>
              <w:t>4</w:t>
            </w:r>
            <w:r w:rsidRPr="00063DB0">
              <w:rPr>
                <w:rFonts w:ascii="宋体" w:hAnsi="宋体" w:cs="宋体"/>
                <w:kern w:val="0"/>
                <w:szCs w:val="21"/>
              </w:rPr>
              <w:t>m</w:t>
            </w:r>
            <w:r w:rsidRPr="00063DB0">
              <w:rPr>
                <w:rFonts w:ascii="宋体" w:hAnsi="宋体" w:cs="宋体"/>
                <w:kern w:val="0"/>
                <w:szCs w:val="21"/>
                <w:vertAlign w:val="superscript"/>
              </w:rPr>
              <w:t>3</w:t>
            </w:r>
            <w:r w:rsidRPr="00063DB0">
              <w:rPr>
                <w:rFonts w:ascii="宋体" w:hAnsi="宋体" w:cs="宋体"/>
                <w:kern w:val="0"/>
                <w:szCs w:val="21"/>
              </w:rPr>
              <w:t>/d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严密性试压</w:t>
            </w:r>
            <w:r w:rsidRPr="00651D9F">
              <w:rPr>
                <w:rFonts w:ascii="宋体" w:hAnsi="宋体" w:cs="宋体"/>
                <w:kern w:val="0"/>
                <w:szCs w:val="21"/>
              </w:rPr>
              <w:t>-严密性</w:t>
            </w: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Pr="00063DB0">
              <w:rPr>
                <w:rFonts w:ascii="宋体" w:hAnsi="宋体" w:cs="宋体"/>
                <w:kern w:val="0"/>
                <w:szCs w:val="21"/>
              </w:rPr>
              <w:t>MPa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严密性试压</w:t>
            </w:r>
            <w:r w:rsidRPr="00651D9F">
              <w:rPr>
                <w:rFonts w:ascii="宋体" w:hAns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试压介质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强度试压-强度（</w:t>
            </w:r>
            <w:r w:rsidRPr="00063DB0">
              <w:rPr>
                <w:rFonts w:ascii="宋体" w:hAnsi="宋体" w:cs="宋体"/>
                <w:kern w:val="0"/>
                <w:szCs w:val="21"/>
              </w:rPr>
              <w:t>MPa</w:t>
            </w:r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强度试压-试压介质</w:t>
            </w:r>
          </w:p>
        </w:tc>
        <w:tc>
          <w:tcPr>
            <w:tcW w:w="728" w:type="pct"/>
          </w:tcPr>
          <w:p w:rsidR="00BD5929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敷设方式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所经地区等级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投运时间</w:t>
            </w:r>
          </w:p>
        </w:tc>
        <w:tc>
          <w:tcPr>
            <w:tcW w:w="728" w:type="pct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BD5929" w:rsidRPr="00651D9F" w:rsidTr="00BD5929">
        <w:trPr>
          <w:trHeight w:val="300"/>
        </w:trPr>
        <w:tc>
          <w:tcPr>
            <w:tcW w:w="178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929" w:rsidRPr="00651D9F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728" w:type="pct"/>
          </w:tcPr>
          <w:p w:rsidR="00BD5929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490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5929" w:rsidRPr="00273CBC" w:rsidRDefault="00BD5929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721AEB" w:rsidRPr="00721AEB" w:rsidRDefault="00721AEB" w:rsidP="00721AEB">
      <w:pPr>
        <w:pStyle w:val="a0"/>
      </w:pPr>
    </w:p>
    <w:p w:rsidR="00721AEB" w:rsidRPr="002D0853" w:rsidRDefault="0044208D" w:rsidP="002D0853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94" w:name="_Toc391755116"/>
      <w:r>
        <w:rPr>
          <w:rFonts w:hint="eastAsia"/>
        </w:rPr>
        <w:t>概算管理</w:t>
      </w:r>
      <w:bookmarkEnd w:id="94"/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2D0853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</w:t>
      </w:r>
      <w:r w:rsidR="00721AEB">
        <w:rPr>
          <w:rFonts w:ascii="宋体" w:hAnsi="宋体" w:hint="eastAsia"/>
          <w:i w:val="0"/>
        </w:rPr>
        <w:t>负责填报</w:t>
      </w:r>
      <w:r>
        <w:rPr>
          <w:rFonts w:ascii="宋体" w:hAnsi="宋体" w:hint="eastAsia"/>
          <w:i w:val="0"/>
        </w:rPr>
        <w:t>地面的概算信息和经济技术指标</w:t>
      </w:r>
      <w:r w:rsidR="00721AEB">
        <w:rPr>
          <w:rFonts w:ascii="宋体" w:hAnsi="宋体" w:hint="eastAsia"/>
          <w:i w:val="0"/>
        </w:rPr>
        <w:t>，每个项目填报一次。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3D0565">
      <w:pPr>
        <w:pStyle w:val="07402"/>
        <w:numPr>
          <w:ilvl w:val="0"/>
          <w:numId w:val="5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DC7B8D">
        <w:rPr>
          <w:rFonts w:ascii="宋体" w:hAnsi="宋体" w:hint="eastAsia"/>
          <w:i w:val="0"/>
        </w:rPr>
        <w:t>地面</w:t>
      </w:r>
      <w:r>
        <w:rPr>
          <w:rFonts w:ascii="宋体" w:hAnsi="宋体" w:hint="eastAsia"/>
          <w:i w:val="0"/>
        </w:rPr>
        <w:t>项目管理-</w:t>
      </w:r>
      <w:r w:rsidR="00DC7B8D">
        <w:rPr>
          <w:rFonts w:ascii="宋体" w:hAnsi="宋体" w:hint="eastAsia"/>
          <w:i w:val="0"/>
        </w:rPr>
        <w:t>概算管理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1375FC">
        <w:rPr>
          <w:rFonts w:ascii="宋体" w:hAnsi="宋体" w:hint="eastAsia"/>
          <w:i w:val="0"/>
        </w:rPr>
        <w:t>概算信息和经济技术指标</w:t>
      </w:r>
      <w:r>
        <w:rPr>
          <w:rFonts w:ascii="宋体" w:hAnsi="宋体" w:hint="eastAsia"/>
          <w:i w:val="0"/>
        </w:rPr>
        <w:t>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75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8"/>
        <w:gridCol w:w="1276"/>
        <w:gridCol w:w="4358"/>
      </w:tblGrid>
      <w:tr w:rsidR="002B18CC" w:rsidRPr="000C13E4" w:rsidTr="00A564EB">
        <w:trPr>
          <w:trHeight w:val="300"/>
        </w:trPr>
        <w:tc>
          <w:tcPr>
            <w:tcW w:w="3118" w:type="dxa"/>
            <w:shd w:val="clear" w:color="auto" w:fill="F2F2F2"/>
            <w:noWrap/>
            <w:vAlign w:val="center"/>
            <w:hideMark/>
          </w:tcPr>
          <w:p w:rsidR="002B18CC" w:rsidRPr="00EC4287" w:rsidRDefault="002B18CC" w:rsidP="00520A5D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EC4287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数据项</w:t>
            </w:r>
          </w:p>
        </w:tc>
        <w:tc>
          <w:tcPr>
            <w:tcW w:w="1276" w:type="dxa"/>
            <w:shd w:val="clear" w:color="auto" w:fill="F2F2F2"/>
          </w:tcPr>
          <w:p w:rsidR="002B18CC" w:rsidRPr="00EC4287" w:rsidRDefault="002B18CC" w:rsidP="00520A5D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358" w:type="dxa"/>
            <w:shd w:val="clear" w:color="auto" w:fill="F2F2F2"/>
            <w:noWrap/>
            <w:vAlign w:val="center"/>
            <w:hideMark/>
          </w:tcPr>
          <w:p w:rsidR="002B18CC" w:rsidRPr="00EC4287" w:rsidRDefault="002B18CC" w:rsidP="00520A5D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EC4287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来源和要求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必填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枚举型，地面项目的项目名称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>
              <w:rPr>
                <w:rFonts w:ascii="宋体" w:hAnsi="宋体" w:cs="宋体" w:hint="eastAsia"/>
                <w:kern w:val="0"/>
                <w:szCs w:val="21"/>
              </w:rPr>
              <w:t>概算上报</w:t>
            </w:r>
            <w:r w:rsidRPr="000C13E4">
              <w:rPr>
                <w:rFonts w:ascii="宋体" w:hAnsi="宋体" w:cs="宋体" w:hint="eastAsia"/>
                <w:kern w:val="0"/>
                <w:szCs w:val="21"/>
              </w:rPr>
              <w:t>金额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8752" w:type="dxa"/>
            <w:gridSpan w:val="3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分项概算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工程施工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无损检测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PCM检测及线路测绘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其他检测试验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造价咨询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自控通讯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围栏工程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供电工程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勘察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</w:p>
        </w:tc>
        <w:tc>
          <w:tcPr>
            <w:tcW w:w="1276" w:type="dxa"/>
          </w:tcPr>
          <w:p w:rsid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监理</w:t>
            </w:r>
          </w:p>
        </w:tc>
        <w:tc>
          <w:tcPr>
            <w:tcW w:w="1276" w:type="dxa"/>
          </w:tcPr>
          <w:p w:rsid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安全评价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安全环境评价验收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地面环境评价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B18CC"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其他直接工程</w:t>
            </w:r>
          </w:p>
        </w:tc>
        <w:tc>
          <w:tcPr>
            <w:tcW w:w="1276" w:type="dxa"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8752" w:type="dxa"/>
            <w:gridSpan w:val="3"/>
            <w:shd w:val="clear" w:color="auto" w:fill="auto"/>
            <w:vAlign w:val="center"/>
            <w:hideMark/>
          </w:tcPr>
          <w:p w:rsidR="002B18CC" w:rsidRPr="002B18CC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明细概算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新建站场-总图土建费用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新建站场-房屋建筑费用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lastRenderedPageBreak/>
              <w:t>新建站场-安装工程费用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改造站场费用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管道工程费用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大型穿跨越费用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供电线路费用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水管线费用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其他-建筑工程费用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2B18CC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C13E4">
              <w:rPr>
                <w:rFonts w:ascii="宋体" w:hAnsi="宋体" w:cs="宋体" w:hint="eastAsia"/>
                <w:kern w:val="0"/>
                <w:szCs w:val="21"/>
              </w:rPr>
              <w:t>其他-安装工程费用</w:t>
            </w:r>
          </w:p>
        </w:tc>
        <w:tc>
          <w:tcPr>
            <w:tcW w:w="1276" w:type="dxa"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2B18CC" w:rsidRPr="000C13E4" w:rsidRDefault="002B18C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  <w:hideMark/>
          </w:tcPr>
          <w:p w:rsidR="00A564EB" w:rsidRPr="000C13E4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征地费</w:t>
            </w:r>
          </w:p>
        </w:tc>
        <w:tc>
          <w:tcPr>
            <w:tcW w:w="1276" w:type="dxa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  <w:hideMark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拆迁费</w:t>
            </w:r>
          </w:p>
        </w:tc>
        <w:tc>
          <w:tcPr>
            <w:tcW w:w="1276" w:type="dxa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科研费</w:t>
            </w:r>
          </w:p>
        </w:tc>
        <w:tc>
          <w:tcPr>
            <w:tcW w:w="1276" w:type="dxa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贷款利息</w:t>
            </w:r>
          </w:p>
        </w:tc>
        <w:tc>
          <w:tcPr>
            <w:tcW w:w="1276" w:type="dxa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经办人</w:t>
            </w:r>
          </w:p>
        </w:tc>
        <w:tc>
          <w:tcPr>
            <w:tcW w:w="1276" w:type="dxa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审批时间</w:t>
            </w:r>
          </w:p>
        </w:tc>
        <w:tc>
          <w:tcPr>
            <w:tcW w:w="1276" w:type="dxa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564EB" w:rsidRPr="000C13E4" w:rsidTr="00A564EB">
        <w:trPr>
          <w:trHeight w:val="270"/>
        </w:trPr>
        <w:tc>
          <w:tcPr>
            <w:tcW w:w="8752" w:type="dxa"/>
            <w:gridSpan w:val="3"/>
            <w:shd w:val="clear" w:color="auto" w:fill="auto"/>
            <w:vAlign w:val="center"/>
          </w:tcPr>
          <w:p w:rsidR="00A564EB" w:rsidRPr="00A564EB" w:rsidRDefault="00A564EB" w:rsidP="00520A5D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A564EB">
              <w:rPr>
                <w:rFonts w:ascii="宋体" w:hAnsi="宋体" w:cs="宋体" w:hint="eastAsia"/>
                <w:b/>
                <w:kern w:val="0"/>
                <w:szCs w:val="21"/>
              </w:rPr>
              <w:t>经济技术指标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项目类型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枚举项：</w:t>
            </w:r>
            <w:r w:rsidRPr="00D91A05">
              <w:rPr>
                <w:rFonts w:ascii="宋体" w:hAnsi="宋体" w:cs="宋体" w:hint="eastAsia"/>
                <w:kern w:val="0"/>
                <w:szCs w:val="21"/>
              </w:rPr>
              <w:t>集输、集油、脱水、增压、净化、水处理、长输、炼化、矿建、信息及其他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H2S含量(g/m3)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供电线路(Km)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水管线(Km)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征地面积(亩)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站内建筑面积(m2)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拆迁违章建筑面积(m2)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干线管道材质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枚举型：</w:t>
            </w:r>
            <w:r>
              <w:rPr>
                <w:rFonts w:hint="eastAsia"/>
              </w:rPr>
              <w:t>20#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L245N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L245NB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L245NS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L360N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L360QS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20G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Q235B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L245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L290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L320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管材单价(元/t)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564EB" w:rsidRPr="000C13E4" w:rsidTr="00A564EB">
        <w:trPr>
          <w:trHeight w:val="270"/>
        </w:trPr>
        <w:tc>
          <w:tcPr>
            <w:tcW w:w="3118" w:type="dxa"/>
            <w:shd w:val="clear" w:color="auto" w:fill="auto"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830C3E"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1276" w:type="dxa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noWrap/>
            <w:vAlign w:val="center"/>
          </w:tcPr>
          <w:p w:rsidR="00A564EB" w:rsidRPr="00830C3E" w:rsidRDefault="00A564EB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字符型，多行文本框</w:t>
            </w:r>
          </w:p>
        </w:tc>
      </w:tr>
    </w:tbl>
    <w:p w:rsidR="00721AEB" w:rsidRPr="00721AEB" w:rsidRDefault="00721AEB" w:rsidP="00721AEB">
      <w:pPr>
        <w:pStyle w:val="a0"/>
      </w:pPr>
    </w:p>
    <w:p w:rsidR="0044208D" w:rsidRDefault="0044208D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95" w:name="_Toc391755117"/>
      <w:r>
        <w:rPr>
          <w:rFonts w:hint="eastAsia"/>
        </w:rPr>
        <w:t>费用管理</w:t>
      </w:r>
      <w:bookmarkEnd w:id="95"/>
    </w:p>
    <w:p w:rsidR="00A21C77" w:rsidRDefault="00A21C77" w:rsidP="00A21C7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A21C77" w:rsidRPr="00414B08" w:rsidRDefault="00A21C77" w:rsidP="00A21C7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业务科室维护费用项目基本信息和合同信息，</w:t>
      </w:r>
      <w:r w:rsidRPr="003845E8">
        <w:rPr>
          <w:rFonts w:ascii="宋体" w:hAnsi="宋体" w:hint="eastAsia"/>
          <w:i w:val="0"/>
        </w:rPr>
        <w:t>造价管理部维护结算信息，财务科维护决算信息</w:t>
      </w:r>
      <w:r>
        <w:rPr>
          <w:rFonts w:ascii="宋体" w:hAnsi="宋体" w:hint="eastAsia"/>
          <w:i w:val="0"/>
        </w:rPr>
        <w:t>。</w:t>
      </w:r>
    </w:p>
    <w:p w:rsidR="00A21C77" w:rsidRDefault="00A21C77" w:rsidP="00A21C7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A21C77" w:rsidRDefault="00A21C77" w:rsidP="00EE10A5">
      <w:pPr>
        <w:pStyle w:val="07402"/>
        <w:numPr>
          <w:ilvl w:val="0"/>
          <w:numId w:val="7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在“导航菜单”中，单击“地面项目管理-费用管理”。</w:t>
      </w:r>
    </w:p>
    <w:p w:rsidR="00A21C77" w:rsidRDefault="00A21C77" w:rsidP="00A21C7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A21C77" w:rsidRDefault="00A21C77" w:rsidP="00A21C7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3）在弹出的对话框中输入地面费用项目信息，然后单击“提交”。</w:t>
      </w:r>
    </w:p>
    <w:p w:rsidR="00A21C77" w:rsidRDefault="00A21C77" w:rsidP="00A21C77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lastRenderedPageBreak/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42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553"/>
        <w:gridCol w:w="2333"/>
        <w:gridCol w:w="3336"/>
      </w:tblGrid>
      <w:tr w:rsidR="00A21C77" w:rsidRPr="000F61A6" w:rsidTr="00520A5D">
        <w:trPr>
          <w:trHeight w:val="300"/>
        </w:trPr>
        <w:tc>
          <w:tcPr>
            <w:tcW w:w="155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141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02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7618B3" w:rsidRDefault="00A21C77" w:rsidP="00520A5D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费用类型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7618B3" w:rsidRDefault="00A21C77" w:rsidP="00520A5D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费用项目名称</w:t>
            </w:r>
          </w:p>
        </w:tc>
        <w:tc>
          <w:tcPr>
            <w:tcW w:w="14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0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7618B3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7618B3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委托时间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完成时间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暂定金额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小数型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合同金额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合同签订</w:t>
            </w:r>
            <w:r>
              <w:rPr>
                <w:rFonts w:ascii="宋体" w:hAnsi="宋体" w:cs="宋体" w:hint="eastAsia"/>
                <w:kern w:val="0"/>
                <w:szCs w:val="21"/>
              </w:rPr>
              <w:t>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合同编号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合同名称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无害化验收时间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结算上报金额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造价资料接收时间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工作量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小数型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造价审定单号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造价审定金额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造价</w:t>
            </w:r>
            <w:r>
              <w:rPr>
                <w:rFonts w:ascii="宋体" w:hAnsi="宋体" w:cs="宋体" w:hint="eastAsia"/>
                <w:kern w:val="0"/>
                <w:szCs w:val="21"/>
              </w:rPr>
              <w:t>审核完毕时间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财务预估凭证编号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字符型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/>
                <w:kern w:val="0"/>
                <w:szCs w:val="21"/>
              </w:rPr>
              <w:t>财务预估金额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  <w:r>
              <w:rPr>
                <w:rFonts w:ascii="宋体" w:hAnsi="宋体" w:cs="宋体" w:hint="eastAsia"/>
                <w:kern w:val="0"/>
                <w:szCs w:val="21"/>
              </w:rPr>
              <w:t>小数型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财务预估时间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财务预估erp录入时间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财务决算凭证编号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财务决算金额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小数型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财务决算日期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必填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  <w:tr w:rsidR="00A21C77" w:rsidRPr="000F61A6" w:rsidTr="00520A5D">
        <w:trPr>
          <w:trHeight w:val="300"/>
        </w:trPr>
        <w:tc>
          <w:tcPr>
            <w:tcW w:w="155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1C77" w:rsidRPr="00FE20DE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财务决算erp录入时间</w:t>
            </w:r>
          </w:p>
        </w:tc>
        <w:tc>
          <w:tcPr>
            <w:tcW w:w="141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选填</w:t>
            </w:r>
          </w:p>
        </w:tc>
        <w:tc>
          <w:tcPr>
            <w:tcW w:w="2029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1C77" w:rsidRPr="00273CBC" w:rsidRDefault="00A21C77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日期型</w:t>
            </w:r>
          </w:p>
        </w:tc>
      </w:tr>
    </w:tbl>
    <w:p w:rsidR="00721AEB" w:rsidRPr="00721AEB" w:rsidRDefault="00721AEB" w:rsidP="00721AEB">
      <w:pPr>
        <w:pStyle w:val="a0"/>
      </w:pPr>
    </w:p>
    <w:p w:rsidR="00721AEB" w:rsidRPr="002629FD" w:rsidRDefault="0044208D" w:rsidP="002629FD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96" w:name="_Toc391755118"/>
      <w:r>
        <w:rPr>
          <w:rFonts w:hint="eastAsia"/>
        </w:rPr>
        <w:t>结算明细管理</w:t>
      </w:r>
      <w:bookmarkEnd w:id="96"/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2629FD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</w:t>
      </w:r>
      <w:r w:rsidR="00721AEB">
        <w:rPr>
          <w:rFonts w:ascii="宋体" w:hAnsi="宋体" w:hint="eastAsia"/>
          <w:i w:val="0"/>
        </w:rPr>
        <w:t>负责填报</w:t>
      </w:r>
      <w:r>
        <w:rPr>
          <w:rFonts w:ascii="宋体" w:hAnsi="宋体" w:hint="eastAsia"/>
          <w:i w:val="0"/>
        </w:rPr>
        <w:t>地面项目结算明细</w:t>
      </w:r>
      <w:r w:rsidR="00721AEB">
        <w:rPr>
          <w:rFonts w:ascii="宋体" w:hAnsi="宋体" w:hint="eastAsia"/>
          <w:i w:val="0"/>
        </w:rPr>
        <w:t>信息，每个项目填报一次。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58757A">
      <w:pPr>
        <w:pStyle w:val="07402"/>
        <w:numPr>
          <w:ilvl w:val="0"/>
          <w:numId w:val="5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243968">
        <w:rPr>
          <w:rFonts w:ascii="宋体" w:hAnsi="宋体" w:hint="eastAsia"/>
          <w:i w:val="0"/>
        </w:rPr>
        <w:t>地面项目管理-结算明细管理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251F66">
        <w:rPr>
          <w:rFonts w:ascii="宋体" w:hAnsi="宋体" w:hint="eastAsia"/>
          <w:i w:val="0"/>
        </w:rPr>
        <w:t>结算明细信息</w:t>
      </w:r>
      <w:r>
        <w:rPr>
          <w:rFonts w:ascii="宋体" w:hAnsi="宋体" w:hint="eastAsia"/>
          <w:i w:val="0"/>
        </w:rPr>
        <w:t>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lastRenderedPageBreak/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094A4F" w:rsidRPr="00721AEB" w:rsidRDefault="00094A4F" w:rsidP="00A71D07">
      <w:pPr>
        <w:pStyle w:val="a0"/>
        <w:ind w:firstLineChars="0" w:firstLine="0"/>
      </w:pPr>
      <w:r>
        <w:rPr>
          <w:rFonts w:hint="eastAsia"/>
        </w:rPr>
        <w:tab/>
      </w:r>
    </w:p>
    <w:tbl>
      <w:tblPr>
        <w:tblW w:w="861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1134"/>
        <w:gridCol w:w="4358"/>
      </w:tblGrid>
      <w:tr w:rsidR="00094A4F" w:rsidRPr="004812BF" w:rsidTr="002C7F10">
        <w:trPr>
          <w:trHeight w:val="270"/>
        </w:trPr>
        <w:tc>
          <w:tcPr>
            <w:tcW w:w="3119" w:type="dxa"/>
            <w:shd w:val="clear" w:color="auto" w:fill="F2F2F2"/>
            <w:vAlign w:val="center"/>
            <w:hideMark/>
          </w:tcPr>
          <w:p w:rsidR="00094A4F" w:rsidRPr="004812BF" w:rsidRDefault="00094A4F" w:rsidP="00520A5D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4812BF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数据项</w:t>
            </w:r>
          </w:p>
        </w:tc>
        <w:tc>
          <w:tcPr>
            <w:tcW w:w="1134" w:type="dxa"/>
            <w:shd w:val="clear" w:color="auto" w:fill="F2F2F2"/>
          </w:tcPr>
          <w:p w:rsidR="00094A4F" w:rsidRPr="004812BF" w:rsidRDefault="00094A4F" w:rsidP="00520A5D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4812BF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说明</w:t>
            </w:r>
          </w:p>
        </w:tc>
        <w:tc>
          <w:tcPr>
            <w:tcW w:w="4358" w:type="dxa"/>
            <w:shd w:val="clear" w:color="auto" w:fill="F2F2F2"/>
            <w:vAlign w:val="center"/>
            <w:hideMark/>
          </w:tcPr>
          <w:p w:rsidR="00094A4F" w:rsidRPr="004812BF" w:rsidRDefault="00094A4F" w:rsidP="00520A5D"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4812BF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数据来源和要求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hideMark/>
          </w:tcPr>
          <w:p w:rsidR="00094A4F" w:rsidRPr="00273CBC" w:rsidRDefault="00094A4F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项目名称</w:t>
            </w:r>
          </w:p>
        </w:tc>
        <w:tc>
          <w:tcPr>
            <w:tcW w:w="1134" w:type="dxa"/>
          </w:tcPr>
          <w:p w:rsidR="00094A4F" w:rsidRPr="00273CBC" w:rsidRDefault="00094A4F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4358" w:type="dxa"/>
            <w:shd w:val="clear" w:color="auto" w:fill="auto"/>
            <w:hideMark/>
          </w:tcPr>
          <w:p w:rsidR="00094A4F" w:rsidRPr="007618B3" w:rsidRDefault="00094A4F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枚举型，地面项目的项目名称</w:t>
            </w:r>
          </w:p>
        </w:tc>
      </w:tr>
      <w:tr w:rsidR="00094A4F" w:rsidRPr="0084660A" w:rsidTr="002C7F10">
        <w:trPr>
          <w:trHeight w:val="270"/>
        </w:trPr>
        <w:tc>
          <w:tcPr>
            <w:tcW w:w="8611" w:type="dxa"/>
            <w:gridSpan w:val="3"/>
            <w:shd w:val="clear" w:color="auto" w:fill="auto"/>
            <w:hideMark/>
          </w:tcPr>
          <w:p w:rsidR="00094A4F" w:rsidRPr="00094A4F" w:rsidRDefault="00094A4F" w:rsidP="00520A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094A4F">
              <w:rPr>
                <w:rFonts w:ascii="宋体" w:hAnsi="宋体" w:cs="宋体" w:hint="eastAsia"/>
                <w:b/>
                <w:kern w:val="0"/>
                <w:szCs w:val="21"/>
              </w:rPr>
              <w:t>工程预算费用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094A4F" w:rsidRPr="00A41042" w:rsidRDefault="00094A4F" w:rsidP="00094A4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41042">
              <w:rPr>
                <w:rFonts w:ascii="宋体" w:hAnsi="宋体" w:cs="宋体" w:hint="eastAsia"/>
                <w:color w:val="000000"/>
                <w:kern w:val="0"/>
                <w:szCs w:val="21"/>
              </w:rPr>
              <w:t>上报预算额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（万元）</w:t>
            </w:r>
          </w:p>
        </w:tc>
        <w:tc>
          <w:tcPr>
            <w:tcW w:w="1134" w:type="dxa"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vAlign w:val="center"/>
            <w:hideMark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审定</w:t>
            </w:r>
            <w:r w:rsidRPr="00A41042">
              <w:rPr>
                <w:rFonts w:ascii="宋体" w:hAnsi="宋体" w:cs="宋体" w:hint="eastAsia"/>
                <w:color w:val="000000"/>
                <w:kern w:val="0"/>
                <w:szCs w:val="21"/>
              </w:rPr>
              <w:t>预算额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（万元）</w:t>
            </w:r>
          </w:p>
        </w:tc>
        <w:tc>
          <w:tcPr>
            <w:tcW w:w="1134" w:type="dxa"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vAlign w:val="center"/>
            <w:hideMark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094A4F" w:rsidRPr="0084660A" w:rsidTr="002C7F10">
        <w:trPr>
          <w:trHeight w:val="270"/>
        </w:trPr>
        <w:tc>
          <w:tcPr>
            <w:tcW w:w="8611" w:type="dxa"/>
            <w:gridSpan w:val="3"/>
            <w:shd w:val="clear" w:color="auto" w:fill="auto"/>
            <w:vAlign w:val="center"/>
            <w:hideMark/>
          </w:tcPr>
          <w:p w:rsidR="00094A4F" w:rsidRPr="00094A4F" w:rsidRDefault="00094A4F" w:rsidP="00520A5D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 w:rsidRPr="00094A4F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工程结算费用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A41042">
              <w:rPr>
                <w:rFonts w:ascii="宋体" w:hAnsi="宋体" w:cs="宋体" w:hint="eastAsia"/>
                <w:color w:val="000000"/>
                <w:kern w:val="0"/>
                <w:szCs w:val="21"/>
              </w:rPr>
              <w:t>上报结算额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（万元）</w:t>
            </w:r>
          </w:p>
        </w:tc>
        <w:tc>
          <w:tcPr>
            <w:tcW w:w="1134" w:type="dxa"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vAlign w:val="center"/>
            <w:hideMark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审定结算额（万元）</w:t>
            </w:r>
          </w:p>
        </w:tc>
        <w:tc>
          <w:tcPr>
            <w:tcW w:w="1134" w:type="dxa"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vAlign w:val="center"/>
            <w:hideMark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094A4F" w:rsidRPr="00A41042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场站（万元）</w:t>
            </w:r>
          </w:p>
        </w:tc>
        <w:tc>
          <w:tcPr>
            <w:tcW w:w="1134" w:type="dxa"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vAlign w:val="center"/>
            <w:hideMark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线路（万元）</w:t>
            </w:r>
          </w:p>
        </w:tc>
        <w:tc>
          <w:tcPr>
            <w:tcW w:w="1134" w:type="dxa"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vAlign w:val="center"/>
            <w:hideMark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小数型</w:t>
            </w:r>
          </w:p>
        </w:tc>
      </w:tr>
      <w:tr w:rsidR="00094A4F" w:rsidRPr="0084660A" w:rsidTr="002C7F10">
        <w:trPr>
          <w:trHeight w:val="270"/>
        </w:trPr>
        <w:tc>
          <w:tcPr>
            <w:tcW w:w="3119" w:type="dxa"/>
            <w:shd w:val="clear" w:color="auto" w:fill="auto"/>
            <w:vAlign w:val="center"/>
            <w:hideMark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  <w:tc>
          <w:tcPr>
            <w:tcW w:w="1134" w:type="dxa"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选填</w:t>
            </w:r>
          </w:p>
        </w:tc>
        <w:tc>
          <w:tcPr>
            <w:tcW w:w="4358" w:type="dxa"/>
            <w:shd w:val="clear" w:color="auto" w:fill="auto"/>
            <w:vAlign w:val="center"/>
            <w:hideMark/>
          </w:tcPr>
          <w:p w:rsidR="00094A4F" w:rsidRDefault="00094A4F" w:rsidP="00520A5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字符型，多行</w:t>
            </w:r>
          </w:p>
        </w:tc>
      </w:tr>
    </w:tbl>
    <w:p w:rsidR="00721AEB" w:rsidRPr="00721AEB" w:rsidRDefault="00721AEB" w:rsidP="00A71D07">
      <w:pPr>
        <w:pStyle w:val="a0"/>
        <w:ind w:firstLineChars="0" w:firstLine="0"/>
      </w:pPr>
    </w:p>
    <w:p w:rsidR="00721AEB" w:rsidRPr="002C7F10" w:rsidRDefault="0044208D" w:rsidP="002C7F10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97" w:name="_Toc391755119"/>
      <w:r>
        <w:rPr>
          <w:rFonts w:hint="eastAsia"/>
        </w:rPr>
        <w:t>物资管理</w:t>
      </w:r>
      <w:bookmarkEnd w:id="97"/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3C7673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地建部、造价部、项目科共同填报地面项目所用物资的信息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58757A">
      <w:pPr>
        <w:pStyle w:val="07402"/>
        <w:numPr>
          <w:ilvl w:val="0"/>
          <w:numId w:val="5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3C7673">
        <w:rPr>
          <w:rFonts w:ascii="宋体" w:hAnsi="宋体" w:hint="eastAsia"/>
          <w:i w:val="0"/>
        </w:rPr>
        <w:t>地面项目管理-物资管理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3）在弹出的对话框中输入</w:t>
      </w:r>
      <w:r w:rsidR="006B6410">
        <w:rPr>
          <w:rFonts w:ascii="宋体" w:hAnsi="宋体" w:hint="eastAsia"/>
          <w:i w:val="0"/>
        </w:rPr>
        <w:t>地面项目物资</w:t>
      </w:r>
      <w:r>
        <w:rPr>
          <w:rFonts w:ascii="宋体" w:hAnsi="宋体" w:hint="eastAsia"/>
          <w:i w:val="0"/>
        </w:rPr>
        <w:t>信息，然后单击“提交”。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91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072"/>
        <w:gridCol w:w="2772"/>
        <w:gridCol w:w="3776"/>
      </w:tblGrid>
      <w:tr w:rsidR="006B6410" w:rsidRPr="000F61A6" w:rsidTr="006B6410">
        <w:trPr>
          <w:trHeight w:val="300"/>
        </w:trPr>
        <w:tc>
          <w:tcPr>
            <w:tcW w:w="120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Pr="00273CBC" w:rsidRDefault="006B6410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1608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Pr="00273CBC" w:rsidRDefault="006B6410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90" w:type="pct"/>
            <w:shd w:val="clear" w:color="auto" w:fill="F3F3F3"/>
          </w:tcPr>
          <w:p w:rsidR="006B6410" w:rsidRPr="00273CBC" w:rsidRDefault="006B6410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16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必填，地建部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枚举型，地面项目的项目名称</w:t>
            </w:r>
          </w:p>
        </w:tc>
      </w:tr>
      <w:tr w:rsidR="00B102C5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2C5" w:rsidRDefault="00B102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编号</w:t>
            </w:r>
          </w:p>
        </w:tc>
        <w:tc>
          <w:tcPr>
            <w:tcW w:w="16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2C5" w:rsidRDefault="00B102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B102C5" w:rsidRDefault="00B102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B102C5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2C5" w:rsidRDefault="00B102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16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02C5" w:rsidRDefault="00B102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B102C5" w:rsidRDefault="00B102C5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所用位置</w:t>
            </w:r>
          </w:p>
        </w:tc>
        <w:tc>
          <w:tcPr>
            <w:tcW w:w="16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</w:p>
        </w:tc>
        <w:tc>
          <w:tcPr>
            <w:tcW w:w="2190" w:type="pct"/>
            <w:vAlign w:val="center"/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枚举型：线路，站内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类别</w:t>
            </w:r>
          </w:p>
        </w:tc>
        <w:tc>
          <w:tcPr>
            <w:tcW w:w="16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物资名称</w:t>
            </w:r>
          </w:p>
        </w:tc>
        <w:tc>
          <w:tcPr>
            <w:tcW w:w="160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计量单位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数量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整数型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需求时间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D320E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提交时间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计划到货时间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选填，项目科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6B6410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实际到货时间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410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选填，项目科</w:t>
            </w:r>
          </w:p>
        </w:tc>
        <w:tc>
          <w:tcPr>
            <w:tcW w:w="2190" w:type="pct"/>
            <w:vAlign w:val="center"/>
          </w:tcPr>
          <w:p w:rsidR="006B6410" w:rsidRPr="00273CBC" w:rsidRDefault="006B6410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D320E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概算批复单价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选填，造价部</w:t>
            </w:r>
          </w:p>
        </w:tc>
        <w:tc>
          <w:tcPr>
            <w:tcW w:w="2190" w:type="pct"/>
            <w:vAlign w:val="center"/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D320E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采购单价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选填，造价部</w:t>
            </w:r>
          </w:p>
        </w:tc>
        <w:tc>
          <w:tcPr>
            <w:tcW w:w="2190" w:type="pct"/>
            <w:vAlign w:val="center"/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日期型</w:t>
            </w:r>
          </w:p>
        </w:tc>
      </w:tr>
      <w:tr w:rsidR="00AD320E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Pr="00273CBC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产品规格型号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AD320E" w:rsidRPr="00273CBC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AD320E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Pr="00273CBC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技术要求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AD320E" w:rsidRPr="00273CBC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AD320E" w:rsidRPr="000F61A6" w:rsidTr="006B6410">
        <w:trPr>
          <w:trHeight w:val="300"/>
        </w:trPr>
        <w:tc>
          <w:tcPr>
            <w:tcW w:w="120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Pr="00F45A8B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1608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20E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选填，地建部</w:t>
            </w:r>
          </w:p>
        </w:tc>
        <w:tc>
          <w:tcPr>
            <w:tcW w:w="2190" w:type="pct"/>
            <w:vAlign w:val="center"/>
          </w:tcPr>
          <w:p w:rsidR="00AD320E" w:rsidRPr="00273CBC" w:rsidRDefault="00AD320E" w:rsidP="00520A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字符型，多行</w:t>
            </w:r>
          </w:p>
        </w:tc>
      </w:tr>
    </w:tbl>
    <w:p w:rsidR="00721AEB" w:rsidRPr="00721AEB" w:rsidRDefault="00721AEB" w:rsidP="00721AEB">
      <w:pPr>
        <w:pStyle w:val="a0"/>
      </w:pPr>
    </w:p>
    <w:p w:rsidR="00F17929" w:rsidRPr="00384239" w:rsidRDefault="003A789C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98" w:name="_Toc391755120"/>
      <w:r>
        <w:rPr>
          <w:rFonts w:ascii="Arial" w:hAnsi="Arial" w:cs="Arial" w:hint="eastAsia"/>
        </w:rPr>
        <w:t>数据导入</w:t>
      </w:r>
      <w:bookmarkEnd w:id="98"/>
    </w:p>
    <w:p w:rsidR="00F17929" w:rsidRPr="00911A5B" w:rsidRDefault="00F17929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99" w:name="_Toc390695450"/>
      <w:bookmarkStart w:id="100" w:name="_Toc391396084"/>
      <w:bookmarkStart w:id="101" w:name="_Toc391755121"/>
      <w:bookmarkEnd w:id="99"/>
      <w:bookmarkEnd w:id="100"/>
      <w:bookmarkEnd w:id="101"/>
    </w:p>
    <w:p w:rsidR="00F17929" w:rsidRDefault="0044208D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102" w:name="_Toc391755122"/>
      <w:r>
        <w:rPr>
          <w:rFonts w:hint="eastAsia"/>
        </w:rPr>
        <w:t>进度管理</w:t>
      </w:r>
      <w:bookmarkEnd w:id="102"/>
    </w:p>
    <w:p w:rsidR="00721AEB" w:rsidRDefault="00DA3141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钻前日报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B30372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项目科</w:t>
      </w:r>
      <w:r w:rsidR="00721AEB">
        <w:rPr>
          <w:rFonts w:ascii="宋体" w:hAnsi="宋体" w:hint="eastAsia"/>
          <w:i w:val="0"/>
        </w:rPr>
        <w:t>负责</w:t>
      </w:r>
      <w:r>
        <w:rPr>
          <w:rFonts w:ascii="宋体" w:hAnsi="宋体" w:hint="eastAsia"/>
          <w:i w:val="0"/>
        </w:rPr>
        <w:t>导入钻前日报信息</w:t>
      </w:r>
      <w:r w:rsidR="00721AEB">
        <w:rPr>
          <w:rFonts w:ascii="宋体" w:hAnsi="宋体" w:hint="eastAsia"/>
          <w:i w:val="0"/>
        </w:rPr>
        <w:t>，每个项目</w:t>
      </w:r>
      <w:r>
        <w:rPr>
          <w:rFonts w:ascii="宋体" w:hAnsi="宋体" w:hint="eastAsia"/>
          <w:i w:val="0"/>
        </w:rPr>
        <w:t>每天一条日报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58757A">
      <w:pPr>
        <w:pStyle w:val="07402"/>
        <w:numPr>
          <w:ilvl w:val="0"/>
          <w:numId w:val="5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B30372">
        <w:rPr>
          <w:rFonts w:ascii="宋体" w:hAnsi="宋体" w:hint="eastAsia"/>
          <w:i w:val="0"/>
        </w:rPr>
        <w:t>数据导入-进度管理-钻前日报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</w:t>
      </w:r>
      <w:r w:rsidR="00CB3C39">
        <w:rPr>
          <w:rFonts w:ascii="宋体" w:hAnsi="宋体" w:hint="eastAsia"/>
          <w:i w:val="0"/>
        </w:rPr>
        <w:t>单击“点击上传”</w:t>
      </w:r>
      <w:r>
        <w:rPr>
          <w:rFonts w:ascii="宋体" w:hAnsi="宋体" w:hint="eastAsia"/>
          <w:i w:val="0"/>
        </w:rPr>
        <w:t>。</w:t>
      </w:r>
    </w:p>
    <w:p w:rsidR="00CB3C39" w:rsidRPr="00CB3C39" w:rsidRDefault="00CB3C39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721AEB" w:rsidRPr="00326F24" w:rsidRDefault="00153863" w:rsidP="00326F24">
      <w:pPr>
        <w:pStyle w:val="07402"/>
        <w:ind w:left="360" w:firstLine="480"/>
        <w:rPr>
          <w:rFonts w:ascii="宋体" w:hAnsi="宋体"/>
          <w:i w:val="0"/>
        </w:rPr>
      </w:pPr>
      <w:r w:rsidRPr="00326F24">
        <w:rPr>
          <w:rFonts w:ascii="宋体" w:hAnsi="宋体" w:hint="eastAsia"/>
          <w:i w:val="0"/>
        </w:rPr>
        <w:t>同“钻井项目管理-进度管理-钻前工程”。</w:t>
      </w:r>
    </w:p>
    <w:p w:rsidR="00153863" w:rsidRDefault="00153863" w:rsidP="00721AEB">
      <w:pPr>
        <w:pStyle w:val="a0"/>
      </w:pPr>
    </w:p>
    <w:p w:rsidR="00721AEB" w:rsidRDefault="00DA3141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钻井日报</w:t>
      </w:r>
    </w:p>
    <w:p w:rsidR="00326F24" w:rsidRDefault="00326F24" w:rsidP="00326F2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326F24" w:rsidRPr="00414B08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项目科负责导入钻井日报信息，每个项目每天一条日报。</w:t>
      </w:r>
    </w:p>
    <w:p w:rsidR="00326F24" w:rsidRDefault="00326F24" w:rsidP="00326F2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326F24" w:rsidRDefault="00326F24" w:rsidP="00EE10A5">
      <w:pPr>
        <w:pStyle w:val="07402"/>
        <w:numPr>
          <w:ilvl w:val="0"/>
          <w:numId w:val="8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在“导航菜单”中，单击“数据导入-进度管理-钻井日报”。</w:t>
      </w:r>
    </w:p>
    <w:p w:rsidR="00326F24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326F24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326F24" w:rsidRPr="00CB3C39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326F24" w:rsidRPr="00E44F16" w:rsidRDefault="00326F24" w:rsidP="00326F24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326F24" w:rsidRPr="00326F24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 w:rsidRPr="00326F24">
        <w:rPr>
          <w:rFonts w:ascii="宋体" w:hAnsi="宋体" w:hint="eastAsia"/>
          <w:i w:val="0"/>
        </w:rPr>
        <w:t>同“钻井项目管理-进度管理-钻</w:t>
      </w:r>
      <w:r>
        <w:rPr>
          <w:rFonts w:ascii="宋体" w:hAnsi="宋体" w:hint="eastAsia"/>
          <w:i w:val="0"/>
        </w:rPr>
        <w:t>井</w:t>
      </w:r>
      <w:r w:rsidRPr="00326F24">
        <w:rPr>
          <w:rFonts w:ascii="宋体" w:hAnsi="宋体" w:hint="eastAsia"/>
          <w:i w:val="0"/>
        </w:rPr>
        <w:t>工程”。</w:t>
      </w:r>
    </w:p>
    <w:p w:rsidR="00721AEB" w:rsidRPr="00326F24" w:rsidRDefault="00326F24" w:rsidP="00326F24">
      <w:pPr>
        <w:pStyle w:val="a0"/>
        <w:ind w:firstLineChars="0" w:firstLine="0"/>
      </w:pPr>
      <w:r>
        <w:rPr>
          <w:rFonts w:ascii="宋体" w:hAnsi="宋体" w:cs="宋体" w:hint="eastAsia"/>
          <w:sz w:val="24"/>
        </w:rPr>
        <w:tab/>
      </w:r>
    </w:p>
    <w:p w:rsidR="00721AEB" w:rsidRDefault="00DA3141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试油日报</w:t>
      </w:r>
    </w:p>
    <w:p w:rsidR="00326F24" w:rsidRDefault="00326F24" w:rsidP="00326F2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lastRenderedPageBreak/>
        <w:t>[功能概述]</w:t>
      </w:r>
    </w:p>
    <w:p w:rsidR="00326F24" w:rsidRPr="00414B08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项目科负责导入试油日报信息，每个项目每天一条日报。</w:t>
      </w:r>
    </w:p>
    <w:p w:rsidR="00326F24" w:rsidRDefault="00326F24" w:rsidP="00326F2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326F24" w:rsidRDefault="00326F24" w:rsidP="00EE10A5">
      <w:pPr>
        <w:pStyle w:val="07402"/>
        <w:numPr>
          <w:ilvl w:val="0"/>
          <w:numId w:val="8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在“导航菜单”中，单击“数据导入-进度管理-试油日报”。</w:t>
      </w:r>
    </w:p>
    <w:p w:rsidR="00326F24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326F24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326F24" w:rsidRPr="00CB3C39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326F24" w:rsidRPr="00E44F16" w:rsidRDefault="00326F24" w:rsidP="00326F24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721AEB" w:rsidRPr="00326F24" w:rsidRDefault="00326F24" w:rsidP="00326F24">
      <w:pPr>
        <w:pStyle w:val="07402"/>
        <w:ind w:left="360" w:firstLine="480"/>
        <w:rPr>
          <w:rFonts w:ascii="宋体" w:hAnsi="宋体"/>
          <w:i w:val="0"/>
        </w:rPr>
      </w:pPr>
      <w:r w:rsidRPr="00326F24">
        <w:rPr>
          <w:rFonts w:ascii="宋体" w:hAnsi="宋体" w:hint="eastAsia"/>
          <w:i w:val="0"/>
        </w:rPr>
        <w:t>同“钻井项目管理-进度管理-</w:t>
      </w:r>
      <w:r>
        <w:rPr>
          <w:rFonts w:ascii="宋体" w:hAnsi="宋体" w:hint="eastAsia"/>
          <w:i w:val="0"/>
        </w:rPr>
        <w:t>试油动态</w:t>
      </w:r>
      <w:r w:rsidRPr="00326F24"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a0"/>
      </w:pPr>
    </w:p>
    <w:p w:rsidR="00DA1006" w:rsidRDefault="00DA1006" w:rsidP="00DA1006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地面项目进度</w:t>
      </w:r>
    </w:p>
    <w:p w:rsidR="00DA1006" w:rsidRDefault="00DA1006" w:rsidP="00DA100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A1006" w:rsidRPr="00414B08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地建部负责导入地面项目进度，每个项目每天一条日报。</w:t>
      </w:r>
    </w:p>
    <w:p w:rsidR="00DA1006" w:rsidRDefault="00DA1006" w:rsidP="00DA100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A1006" w:rsidRDefault="00DA1006" w:rsidP="00EE10A5">
      <w:pPr>
        <w:pStyle w:val="07402"/>
        <w:numPr>
          <w:ilvl w:val="0"/>
          <w:numId w:val="8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在“导航菜单”中，单击“数据导入-进度管理-地面项目进度”。</w:t>
      </w:r>
    </w:p>
    <w:p w:rsidR="00DA1006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DA1006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DA1006" w:rsidRPr="00CB3C39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DA1006" w:rsidRPr="00E44F16" w:rsidRDefault="00DA1006" w:rsidP="00DA1006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DA1006" w:rsidRPr="00326F24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 w:rsidRPr="00326F24">
        <w:rPr>
          <w:rFonts w:ascii="宋体" w:hAnsi="宋体" w:hint="eastAsia"/>
          <w:i w:val="0"/>
        </w:rPr>
        <w:t>同“</w:t>
      </w:r>
      <w:r>
        <w:rPr>
          <w:rFonts w:ascii="宋体" w:hAnsi="宋体" w:hint="eastAsia"/>
          <w:i w:val="0"/>
        </w:rPr>
        <w:t>地面项目管理</w:t>
      </w:r>
      <w:r w:rsidRPr="00326F24">
        <w:rPr>
          <w:rFonts w:ascii="宋体" w:hAnsi="宋体" w:hint="eastAsia"/>
          <w:i w:val="0"/>
        </w:rPr>
        <w:t>-进度管理-</w:t>
      </w:r>
      <w:r>
        <w:rPr>
          <w:rFonts w:ascii="宋体" w:hAnsi="宋体" w:hint="eastAsia"/>
          <w:i w:val="0"/>
        </w:rPr>
        <w:t>动态信息</w:t>
      </w:r>
      <w:r w:rsidRPr="00326F24">
        <w:rPr>
          <w:rFonts w:ascii="宋体" w:hAnsi="宋体" w:hint="eastAsia"/>
          <w:i w:val="0"/>
        </w:rPr>
        <w:t>”。</w:t>
      </w:r>
    </w:p>
    <w:p w:rsidR="00DA1006" w:rsidRDefault="00DA1006" w:rsidP="00721AEB">
      <w:pPr>
        <w:pStyle w:val="a0"/>
      </w:pPr>
    </w:p>
    <w:p w:rsidR="00DA1006" w:rsidRDefault="00DA1006" w:rsidP="00DA1006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地面物资数据</w:t>
      </w:r>
    </w:p>
    <w:p w:rsidR="00DA1006" w:rsidRDefault="00DA1006" w:rsidP="00DA100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A1006" w:rsidRPr="00414B08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地建部负责导入地面项目物资信息。</w:t>
      </w:r>
    </w:p>
    <w:p w:rsidR="00DA1006" w:rsidRDefault="00DA1006" w:rsidP="00DA100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A1006" w:rsidRDefault="00DA1006" w:rsidP="00EE10A5">
      <w:pPr>
        <w:pStyle w:val="07402"/>
        <w:numPr>
          <w:ilvl w:val="0"/>
          <w:numId w:val="8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在“导航菜单”中，单击“数据导入-进度管理-</w:t>
      </w:r>
      <w:r w:rsidR="00CA6873">
        <w:rPr>
          <w:rFonts w:ascii="宋体" w:hAnsi="宋体" w:hint="eastAsia"/>
          <w:i w:val="0"/>
        </w:rPr>
        <w:t>地面物资数据</w:t>
      </w:r>
      <w:r>
        <w:rPr>
          <w:rFonts w:ascii="宋体" w:hAnsi="宋体" w:hint="eastAsia"/>
          <w:i w:val="0"/>
        </w:rPr>
        <w:t>”。</w:t>
      </w:r>
    </w:p>
    <w:p w:rsidR="00DA1006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DA1006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DA1006" w:rsidRPr="00CB3C39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DA1006" w:rsidRPr="00E44F16" w:rsidRDefault="00DA1006" w:rsidP="00DA1006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DA1006" w:rsidRPr="00326F24" w:rsidRDefault="00DA1006" w:rsidP="00DA1006">
      <w:pPr>
        <w:pStyle w:val="07402"/>
        <w:ind w:left="360" w:firstLine="480"/>
        <w:rPr>
          <w:rFonts w:ascii="宋体" w:hAnsi="宋体"/>
          <w:i w:val="0"/>
        </w:rPr>
      </w:pPr>
      <w:r w:rsidRPr="00326F24">
        <w:rPr>
          <w:rFonts w:ascii="宋体" w:hAnsi="宋体" w:hint="eastAsia"/>
          <w:i w:val="0"/>
        </w:rPr>
        <w:t>同“</w:t>
      </w:r>
      <w:r w:rsidR="00CA6873">
        <w:rPr>
          <w:rFonts w:ascii="宋体" w:hAnsi="宋体" w:hint="eastAsia"/>
          <w:i w:val="0"/>
        </w:rPr>
        <w:t>地面</w:t>
      </w:r>
      <w:r w:rsidRPr="00326F24">
        <w:rPr>
          <w:rFonts w:ascii="宋体" w:hAnsi="宋体" w:hint="eastAsia"/>
          <w:i w:val="0"/>
        </w:rPr>
        <w:t>项目管理</w:t>
      </w:r>
      <w:r w:rsidR="00CA6873">
        <w:rPr>
          <w:rFonts w:ascii="宋体" w:hAnsi="宋体" w:hint="eastAsia"/>
          <w:i w:val="0"/>
        </w:rPr>
        <w:t>-物资管理</w:t>
      </w:r>
      <w:r w:rsidRPr="00326F24">
        <w:rPr>
          <w:rFonts w:ascii="宋体" w:hAnsi="宋体" w:hint="eastAsia"/>
          <w:i w:val="0"/>
        </w:rPr>
        <w:t>”。</w:t>
      </w:r>
    </w:p>
    <w:p w:rsidR="00DA1006" w:rsidRDefault="00DA1006" w:rsidP="00721AEB">
      <w:pPr>
        <w:pStyle w:val="a0"/>
      </w:pPr>
    </w:p>
    <w:p w:rsidR="00CA6873" w:rsidRDefault="00CA6873" w:rsidP="00CA6873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新建管网数据</w:t>
      </w:r>
    </w:p>
    <w:p w:rsidR="00CA6873" w:rsidRDefault="00CA6873" w:rsidP="00CA6873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CA6873" w:rsidRPr="00414B08" w:rsidRDefault="00CA6873" w:rsidP="00CA687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地建部负责导入地面项目</w:t>
      </w:r>
      <w:r w:rsidR="0000726B">
        <w:rPr>
          <w:rFonts w:ascii="宋体" w:hAnsi="宋体" w:hint="eastAsia"/>
          <w:i w:val="0"/>
        </w:rPr>
        <w:t>新建管网信息</w:t>
      </w:r>
      <w:r>
        <w:rPr>
          <w:rFonts w:ascii="宋体" w:hAnsi="宋体" w:hint="eastAsia"/>
          <w:i w:val="0"/>
        </w:rPr>
        <w:t>。</w:t>
      </w:r>
    </w:p>
    <w:p w:rsidR="00CA6873" w:rsidRDefault="00CA6873" w:rsidP="00CA6873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CA6873" w:rsidRDefault="00CA6873" w:rsidP="00EE10A5">
      <w:pPr>
        <w:pStyle w:val="07402"/>
        <w:numPr>
          <w:ilvl w:val="0"/>
          <w:numId w:val="8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在“导航菜单”中，单击“数据导入-进度管理-</w:t>
      </w:r>
      <w:r w:rsidR="00937094">
        <w:rPr>
          <w:rFonts w:ascii="宋体" w:hAnsi="宋体" w:hint="eastAsia"/>
          <w:i w:val="0"/>
        </w:rPr>
        <w:t>新建管网数据</w:t>
      </w:r>
      <w:r>
        <w:rPr>
          <w:rFonts w:ascii="宋体" w:hAnsi="宋体" w:hint="eastAsia"/>
          <w:i w:val="0"/>
        </w:rPr>
        <w:t>”。</w:t>
      </w:r>
    </w:p>
    <w:p w:rsidR="00CA6873" w:rsidRDefault="00CA6873" w:rsidP="00CA687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CA6873" w:rsidRDefault="00CA6873" w:rsidP="00CA687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CA6873" w:rsidRPr="00CB3C39" w:rsidRDefault="00CA6873" w:rsidP="00CA687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CA6873" w:rsidRPr="00E44F16" w:rsidRDefault="00CA6873" w:rsidP="00CA6873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CA6873" w:rsidRPr="00CA6873" w:rsidRDefault="00CA6873" w:rsidP="00CA6873">
      <w:pPr>
        <w:pStyle w:val="07402"/>
        <w:ind w:left="360" w:firstLine="480"/>
        <w:rPr>
          <w:rFonts w:ascii="宋体" w:hAnsi="宋体"/>
          <w:i w:val="0"/>
        </w:rPr>
      </w:pPr>
      <w:r w:rsidRPr="00326F24">
        <w:rPr>
          <w:rFonts w:ascii="宋体" w:hAnsi="宋体" w:hint="eastAsia"/>
          <w:i w:val="0"/>
        </w:rPr>
        <w:t>同“</w:t>
      </w:r>
      <w:r>
        <w:rPr>
          <w:rFonts w:ascii="宋体" w:hAnsi="宋体" w:hint="eastAsia"/>
          <w:i w:val="0"/>
        </w:rPr>
        <w:t>地面</w:t>
      </w:r>
      <w:r w:rsidRPr="00326F24">
        <w:rPr>
          <w:rFonts w:ascii="宋体" w:hAnsi="宋体" w:hint="eastAsia"/>
          <w:i w:val="0"/>
        </w:rPr>
        <w:t>项目管理</w:t>
      </w:r>
      <w:r>
        <w:rPr>
          <w:rFonts w:ascii="宋体" w:hAnsi="宋体" w:hint="eastAsia"/>
          <w:i w:val="0"/>
        </w:rPr>
        <w:t>-</w:t>
      </w:r>
      <w:r w:rsidR="00317C6E">
        <w:rPr>
          <w:rFonts w:ascii="宋体" w:hAnsi="宋体" w:hint="eastAsia"/>
          <w:i w:val="0"/>
        </w:rPr>
        <w:t>进度管理-新建管网</w:t>
      </w:r>
      <w:r w:rsidRPr="00326F24">
        <w:rPr>
          <w:rFonts w:ascii="宋体" w:hAnsi="宋体" w:hint="eastAsia"/>
          <w:i w:val="0"/>
        </w:rPr>
        <w:t>”。</w:t>
      </w:r>
    </w:p>
    <w:p w:rsidR="00F17929" w:rsidRDefault="0044208D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03" w:name="_Toc391755123"/>
      <w:r>
        <w:rPr>
          <w:rFonts w:hint="eastAsia"/>
        </w:rPr>
        <w:t>概算管理</w:t>
      </w:r>
      <w:bookmarkEnd w:id="103"/>
    </w:p>
    <w:p w:rsidR="00721AEB" w:rsidRDefault="00DA3141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钻前概算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340E30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造价部负责导入钻前阶段概算信息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340E30" w:rsidRDefault="00340E30" w:rsidP="00EE10A5">
      <w:pPr>
        <w:pStyle w:val="07402"/>
        <w:numPr>
          <w:ilvl w:val="0"/>
          <w:numId w:val="8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在“导航菜单”中，单击“数据导入-概算管理-钻前概算”。</w:t>
      </w:r>
    </w:p>
    <w:p w:rsidR="00340E30" w:rsidRDefault="00340E30" w:rsidP="00340E3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340E30" w:rsidRDefault="00340E30" w:rsidP="00340E3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340E30" w:rsidRPr="00CB3C39" w:rsidRDefault="00340E30" w:rsidP="00340E3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721AEB" w:rsidRPr="00E44F16" w:rsidRDefault="00340E30" w:rsidP="00340E30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p w:rsidR="00721AEB" w:rsidRPr="0098520D" w:rsidRDefault="004B0DF8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="0098520D" w:rsidRPr="0098520D">
        <w:rPr>
          <w:rFonts w:ascii="宋体" w:hAnsi="宋体" w:hint="eastAsia"/>
          <w:i w:val="0"/>
        </w:rPr>
        <w:t>“钻井项目管理-概算管理-钻前阶段”。</w:t>
      </w:r>
    </w:p>
    <w:p w:rsidR="0098520D" w:rsidRDefault="0098520D" w:rsidP="00721AEB">
      <w:pPr>
        <w:pStyle w:val="a0"/>
      </w:pPr>
    </w:p>
    <w:p w:rsidR="0098520D" w:rsidRDefault="0098520D" w:rsidP="0098520D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</w:t>
      </w:r>
      <w:r w:rsidR="0043378F">
        <w:rPr>
          <w:rFonts w:hint="eastAsia"/>
          <w:b/>
          <w:sz w:val="24"/>
          <w:szCs w:val="24"/>
        </w:rPr>
        <w:t>井</w:t>
      </w:r>
      <w:r>
        <w:rPr>
          <w:rFonts w:hint="eastAsia"/>
          <w:b/>
          <w:sz w:val="24"/>
          <w:szCs w:val="24"/>
        </w:rPr>
        <w:t>概算</w:t>
      </w:r>
    </w:p>
    <w:p w:rsidR="0098520D" w:rsidRDefault="0098520D" w:rsidP="0098520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98520D" w:rsidRPr="00414B08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造价部负责导入钻井阶段概算信息。</w:t>
      </w:r>
    </w:p>
    <w:p w:rsidR="0098520D" w:rsidRDefault="0098520D" w:rsidP="0098520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98520D" w:rsidRDefault="0098520D" w:rsidP="00EE10A5">
      <w:pPr>
        <w:pStyle w:val="07402"/>
        <w:numPr>
          <w:ilvl w:val="0"/>
          <w:numId w:val="8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在“导航菜单”中，单击“数据导入-概算管理-钻井概算”。</w:t>
      </w:r>
    </w:p>
    <w:p w:rsidR="0098520D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8520D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98520D" w:rsidRPr="00CB3C39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4）在弹出的对话框中选择要导入的数据文件，单击“打开”。</w:t>
      </w:r>
    </w:p>
    <w:p w:rsidR="0098520D" w:rsidRPr="00E44F16" w:rsidRDefault="0098520D" w:rsidP="0098520D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721AEB" w:rsidRPr="0098520D" w:rsidRDefault="004B0DF8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="0098520D" w:rsidRPr="0098520D">
        <w:rPr>
          <w:rFonts w:ascii="宋体" w:hAnsi="宋体" w:hint="eastAsia"/>
          <w:i w:val="0"/>
        </w:rPr>
        <w:t>“钻井项目管理-概算管理-钻</w:t>
      </w:r>
      <w:r w:rsidR="0098520D">
        <w:rPr>
          <w:rFonts w:ascii="宋体" w:hAnsi="宋体" w:hint="eastAsia"/>
          <w:i w:val="0"/>
        </w:rPr>
        <w:t>井</w:t>
      </w:r>
      <w:r w:rsidR="0098520D" w:rsidRPr="0098520D">
        <w:rPr>
          <w:rFonts w:ascii="宋体" w:hAnsi="宋体" w:hint="eastAsia"/>
          <w:i w:val="0"/>
        </w:rPr>
        <w:t>阶段”。</w:t>
      </w:r>
    </w:p>
    <w:p w:rsidR="00721AEB" w:rsidRDefault="00721AEB" w:rsidP="00721AEB">
      <w:pPr>
        <w:pStyle w:val="a0"/>
      </w:pPr>
    </w:p>
    <w:p w:rsidR="0098520D" w:rsidRDefault="0098520D" w:rsidP="0098520D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试油概算</w:t>
      </w:r>
    </w:p>
    <w:p w:rsidR="0098520D" w:rsidRDefault="0098520D" w:rsidP="0098520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98520D" w:rsidRPr="00414B08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造价部负责导入试油阶段概算信息。</w:t>
      </w:r>
    </w:p>
    <w:p w:rsidR="0098520D" w:rsidRDefault="0098520D" w:rsidP="0098520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98520D" w:rsidRDefault="0098520D" w:rsidP="00EE10A5">
      <w:pPr>
        <w:pStyle w:val="07402"/>
        <w:numPr>
          <w:ilvl w:val="0"/>
          <w:numId w:val="8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在“导航菜单”中，单击“数据导入-概算管理-试油概算”。</w:t>
      </w:r>
    </w:p>
    <w:p w:rsidR="0098520D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8520D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98520D" w:rsidRPr="00CB3C39" w:rsidRDefault="0098520D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98520D" w:rsidRPr="00E44F16" w:rsidRDefault="0098520D" w:rsidP="0098520D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721AEB" w:rsidRPr="0098520D" w:rsidRDefault="004B0DF8" w:rsidP="0098520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="0098520D" w:rsidRPr="0098520D">
        <w:rPr>
          <w:rFonts w:ascii="宋体" w:hAnsi="宋体" w:hint="eastAsia"/>
          <w:i w:val="0"/>
        </w:rPr>
        <w:t>“钻井项目管理-概算管理-</w:t>
      </w:r>
      <w:r w:rsidR="0098520D">
        <w:rPr>
          <w:rFonts w:ascii="宋体" w:hAnsi="宋体" w:hint="eastAsia"/>
          <w:i w:val="0"/>
        </w:rPr>
        <w:t>试油</w:t>
      </w:r>
      <w:r w:rsidR="0098520D" w:rsidRPr="0098520D">
        <w:rPr>
          <w:rFonts w:ascii="宋体" w:hAnsi="宋体" w:hint="eastAsia"/>
          <w:i w:val="0"/>
        </w:rPr>
        <w:t>阶段”。</w:t>
      </w:r>
    </w:p>
    <w:p w:rsidR="0044208D" w:rsidRDefault="0044208D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104" w:name="_Toc391755124"/>
      <w:r>
        <w:rPr>
          <w:rFonts w:hint="eastAsia"/>
        </w:rPr>
        <w:t>结算管理</w:t>
      </w:r>
      <w:bookmarkEnd w:id="104"/>
    </w:p>
    <w:p w:rsidR="004B0DF8" w:rsidRDefault="004B0DF8" w:rsidP="004B0DF8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钻前结算</w:t>
      </w:r>
    </w:p>
    <w:p w:rsidR="004B0DF8" w:rsidRDefault="004B0DF8" w:rsidP="004B0DF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4B0DF8" w:rsidRPr="00414B0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造价部负责导入钻前阶段结算明细信息。</w:t>
      </w:r>
    </w:p>
    <w:p w:rsidR="004B0DF8" w:rsidRDefault="004B0DF8" w:rsidP="004B0DF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B0DF8" w:rsidRDefault="004B0DF8" w:rsidP="00EE10A5">
      <w:pPr>
        <w:pStyle w:val="07402"/>
        <w:numPr>
          <w:ilvl w:val="0"/>
          <w:numId w:val="8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在“导航菜单”中，单击“数据导入-结算管理-钻前结算”。</w:t>
      </w:r>
    </w:p>
    <w:p w:rsidR="004B0DF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4B0DF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4B0DF8" w:rsidRPr="00CB3C39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4B0DF8" w:rsidRPr="00E44F16" w:rsidRDefault="004B0DF8" w:rsidP="004B0DF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4B0DF8" w:rsidRPr="0098520D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Pr="0098520D">
        <w:rPr>
          <w:rFonts w:ascii="宋体" w:hAnsi="宋体" w:hint="eastAsia"/>
          <w:i w:val="0"/>
        </w:rPr>
        <w:t>“钻井项目管理-</w:t>
      </w:r>
      <w:r w:rsidR="000F66DD">
        <w:rPr>
          <w:rFonts w:ascii="宋体" w:hAnsi="宋体" w:hint="eastAsia"/>
          <w:i w:val="0"/>
        </w:rPr>
        <w:t>结算</w:t>
      </w:r>
      <w:r w:rsidR="005F1A3B">
        <w:rPr>
          <w:rFonts w:ascii="宋体" w:hAnsi="宋体" w:hint="eastAsia"/>
          <w:i w:val="0"/>
        </w:rPr>
        <w:t>明细</w:t>
      </w:r>
      <w:r w:rsidRPr="0098520D">
        <w:rPr>
          <w:rFonts w:ascii="宋体" w:hAnsi="宋体" w:hint="eastAsia"/>
          <w:i w:val="0"/>
        </w:rPr>
        <w:t>管理-钻前阶段”。</w:t>
      </w:r>
    </w:p>
    <w:p w:rsidR="004B0DF8" w:rsidRDefault="004B0DF8" w:rsidP="004B0DF8">
      <w:pPr>
        <w:pStyle w:val="a0"/>
      </w:pPr>
    </w:p>
    <w:p w:rsidR="004B0DF8" w:rsidRDefault="006B5620" w:rsidP="004B0DF8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</w:t>
      </w:r>
      <w:r w:rsidR="004B0DF8">
        <w:rPr>
          <w:rFonts w:hint="eastAsia"/>
          <w:b/>
          <w:sz w:val="24"/>
          <w:szCs w:val="24"/>
        </w:rPr>
        <w:t>概算</w:t>
      </w:r>
    </w:p>
    <w:p w:rsidR="004B0DF8" w:rsidRDefault="004B0DF8" w:rsidP="004B0DF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4B0DF8" w:rsidRPr="00414B0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造价部负责导入钻井阶段</w:t>
      </w:r>
      <w:r w:rsidR="00923147">
        <w:rPr>
          <w:rFonts w:ascii="宋体" w:hAnsi="宋体" w:hint="eastAsia"/>
          <w:i w:val="0"/>
        </w:rPr>
        <w:t>结算明细</w:t>
      </w:r>
      <w:r>
        <w:rPr>
          <w:rFonts w:ascii="宋体" w:hAnsi="宋体" w:hint="eastAsia"/>
          <w:i w:val="0"/>
        </w:rPr>
        <w:t>信息。</w:t>
      </w:r>
    </w:p>
    <w:p w:rsidR="004B0DF8" w:rsidRDefault="004B0DF8" w:rsidP="004B0DF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B0DF8" w:rsidRDefault="004B0DF8" w:rsidP="00EE10A5">
      <w:pPr>
        <w:pStyle w:val="07402"/>
        <w:numPr>
          <w:ilvl w:val="0"/>
          <w:numId w:val="8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在“导航菜单”中，单击“数据导入-</w:t>
      </w:r>
      <w:r w:rsidR="00050181">
        <w:rPr>
          <w:rFonts w:ascii="宋体" w:hAnsi="宋体" w:hint="eastAsia"/>
          <w:i w:val="0"/>
        </w:rPr>
        <w:t>结算</w:t>
      </w:r>
      <w:r>
        <w:rPr>
          <w:rFonts w:ascii="宋体" w:hAnsi="宋体" w:hint="eastAsia"/>
          <w:i w:val="0"/>
        </w:rPr>
        <w:t>管理-</w:t>
      </w:r>
      <w:r w:rsidR="00923147">
        <w:rPr>
          <w:rFonts w:ascii="宋体" w:hAnsi="宋体" w:hint="eastAsia"/>
          <w:i w:val="0"/>
        </w:rPr>
        <w:t>钻井结算</w:t>
      </w:r>
      <w:r>
        <w:rPr>
          <w:rFonts w:ascii="宋体" w:hAnsi="宋体" w:hint="eastAsia"/>
          <w:i w:val="0"/>
        </w:rPr>
        <w:t>”。</w:t>
      </w:r>
    </w:p>
    <w:p w:rsidR="004B0DF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4B0DF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4B0DF8" w:rsidRPr="00CB3C39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4B0DF8" w:rsidRPr="00E44F16" w:rsidRDefault="004B0DF8" w:rsidP="004B0DF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4B0DF8" w:rsidRPr="0098520D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Pr="0098520D">
        <w:rPr>
          <w:rFonts w:ascii="宋体" w:hAnsi="宋体" w:hint="eastAsia"/>
          <w:i w:val="0"/>
        </w:rPr>
        <w:t>“钻井项目管理-</w:t>
      </w:r>
      <w:r w:rsidR="00923147">
        <w:rPr>
          <w:rFonts w:ascii="宋体" w:hAnsi="宋体" w:hint="eastAsia"/>
          <w:i w:val="0"/>
        </w:rPr>
        <w:t>结算明细管理</w:t>
      </w:r>
      <w:r w:rsidRPr="0098520D">
        <w:rPr>
          <w:rFonts w:ascii="宋体" w:hAnsi="宋体" w:hint="eastAsia"/>
          <w:i w:val="0"/>
        </w:rPr>
        <w:t>-钻</w:t>
      </w:r>
      <w:r>
        <w:rPr>
          <w:rFonts w:ascii="宋体" w:hAnsi="宋体" w:hint="eastAsia"/>
          <w:i w:val="0"/>
        </w:rPr>
        <w:t>井</w:t>
      </w:r>
      <w:r w:rsidRPr="0098520D">
        <w:rPr>
          <w:rFonts w:ascii="宋体" w:hAnsi="宋体" w:hint="eastAsia"/>
          <w:i w:val="0"/>
        </w:rPr>
        <w:t>阶段”。</w:t>
      </w:r>
    </w:p>
    <w:p w:rsidR="004B0DF8" w:rsidRDefault="004B0DF8" w:rsidP="004B0DF8">
      <w:pPr>
        <w:pStyle w:val="a0"/>
      </w:pPr>
    </w:p>
    <w:p w:rsidR="004B0DF8" w:rsidRDefault="004B0DF8" w:rsidP="004B0DF8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试油概算</w:t>
      </w:r>
    </w:p>
    <w:p w:rsidR="004B0DF8" w:rsidRDefault="004B0DF8" w:rsidP="004B0DF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4B0DF8" w:rsidRPr="00414B0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造价部负责导入试油阶段</w:t>
      </w:r>
      <w:r w:rsidR="00050181">
        <w:rPr>
          <w:rFonts w:ascii="宋体" w:hAnsi="宋体" w:hint="eastAsia"/>
          <w:i w:val="0"/>
        </w:rPr>
        <w:t>结算明细</w:t>
      </w:r>
      <w:r>
        <w:rPr>
          <w:rFonts w:ascii="宋体" w:hAnsi="宋体" w:hint="eastAsia"/>
          <w:i w:val="0"/>
        </w:rPr>
        <w:t>信息。</w:t>
      </w:r>
    </w:p>
    <w:p w:rsidR="004B0DF8" w:rsidRDefault="004B0DF8" w:rsidP="004B0DF8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B0DF8" w:rsidRDefault="004B0DF8" w:rsidP="00EE10A5">
      <w:pPr>
        <w:pStyle w:val="07402"/>
        <w:numPr>
          <w:ilvl w:val="0"/>
          <w:numId w:val="9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</w:t>
      </w:r>
      <w:r w:rsidR="00050181">
        <w:rPr>
          <w:rFonts w:ascii="宋体" w:hAnsi="宋体" w:hint="eastAsia"/>
          <w:i w:val="0"/>
        </w:rPr>
        <w:t>结算</w:t>
      </w:r>
      <w:r>
        <w:rPr>
          <w:rFonts w:ascii="宋体" w:hAnsi="宋体" w:hint="eastAsia"/>
          <w:i w:val="0"/>
        </w:rPr>
        <w:t>管理-试油</w:t>
      </w:r>
      <w:r w:rsidR="00050181">
        <w:rPr>
          <w:rFonts w:ascii="宋体" w:hAnsi="宋体" w:hint="eastAsia"/>
          <w:i w:val="0"/>
        </w:rPr>
        <w:t>结算</w:t>
      </w:r>
      <w:r>
        <w:rPr>
          <w:rFonts w:ascii="宋体" w:hAnsi="宋体" w:hint="eastAsia"/>
          <w:i w:val="0"/>
        </w:rPr>
        <w:t>”。</w:t>
      </w:r>
    </w:p>
    <w:p w:rsidR="004B0DF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4B0DF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4B0DF8" w:rsidRPr="00CB3C39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4B0DF8" w:rsidRPr="00E44F16" w:rsidRDefault="004B0DF8" w:rsidP="004B0DF8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721AEB" w:rsidRPr="004B0DF8" w:rsidRDefault="004B0DF8" w:rsidP="004B0DF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Pr="0098520D">
        <w:rPr>
          <w:rFonts w:ascii="宋体" w:hAnsi="宋体" w:hint="eastAsia"/>
          <w:i w:val="0"/>
        </w:rPr>
        <w:t>“钻井项目管理-</w:t>
      </w:r>
      <w:r w:rsidR="00C54F93">
        <w:rPr>
          <w:rFonts w:ascii="宋体" w:hAnsi="宋体" w:hint="eastAsia"/>
          <w:i w:val="0"/>
        </w:rPr>
        <w:t>结算明细</w:t>
      </w:r>
      <w:r w:rsidRPr="0098520D">
        <w:rPr>
          <w:rFonts w:ascii="宋体" w:hAnsi="宋体" w:hint="eastAsia"/>
          <w:i w:val="0"/>
        </w:rPr>
        <w:t>管理-</w:t>
      </w:r>
      <w:r>
        <w:rPr>
          <w:rFonts w:ascii="宋体" w:hAnsi="宋体" w:hint="eastAsia"/>
          <w:i w:val="0"/>
        </w:rPr>
        <w:t>试油</w:t>
      </w:r>
      <w:r w:rsidRPr="0098520D">
        <w:rPr>
          <w:rFonts w:ascii="宋体" w:hAnsi="宋体" w:hint="eastAsia"/>
          <w:i w:val="0"/>
        </w:rPr>
        <w:t>阶段”。</w:t>
      </w:r>
    </w:p>
    <w:p w:rsidR="00721AEB" w:rsidRDefault="00721AEB" w:rsidP="00721AEB">
      <w:pPr>
        <w:pStyle w:val="a0"/>
      </w:pPr>
    </w:p>
    <w:p w:rsidR="00236D93" w:rsidRDefault="00DC5E7D" w:rsidP="00236D93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造价结算数据</w:t>
      </w:r>
    </w:p>
    <w:p w:rsidR="00236D93" w:rsidRDefault="00236D93" w:rsidP="00236D93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236D93" w:rsidRPr="00414B08" w:rsidRDefault="00236D93" w:rsidP="00236D9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造价部负责导入</w:t>
      </w:r>
      <w:r w:rsidR="00DC5E7D">
        <w:rPr>
          <w:rFonts w:ascii="宋体" w:hAnsi="宋体" w:hint="eastAsia"/>
          <w:i w:val="0"/>
        </w:rPr>
        <w:t>造价结算分项信息（分项与</w:t>
      </w:r>
      <w:r w:rsidR="002434BC">
        <w:rPr>
          <w:rFonts w:ascii="宋体" w:hAnsi="宋体" w:hint="eastAsia"/>
          <w:i w:val="0"/>
        </w:rPr>
        <w:t>费用管理中</w:t>
      </w:r>
      <w:r w:rsidR="00DC5E7D">
        <w:rPr>
          <w:rFonts w:ascii="宋体" w:hAnsi="宋体" w:hint="eastAsia"/>
          <w:i w:val="0"/>
        </w:rPr>
        <w:t>相同）</w:t>
      </w:r>
      <w:r>
        <w:rPr>
          <w:rFonts w:ascii="宋体" w:hAnsi="宋体" w:hint="eastAsia"/>
          <w:i w:val="0"/>
        </w:rPr>
        <w:t>。</w:t>
      </w:r>
    </w:p>
    <w:p w:rsidR="00236D93" w:rsidRDefault="00236D93" w:rsidP="00236D93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236D93" w:rsidRDefault="00236D93" w:rsidP="00EE10A5">
      <w:pPr>
        <w:pStyle w:val="07402"/>
        <w:numPr>
          <w:ilvl w:val="0"/>
          <w:numId w:val="9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在“导航菜单”中，单击“数据导入-结算管理-</w:t>
      </w:r>
      <w:r w:rsidR="00DC5E7D">
        <w:rPr>
          <w:rFonts w:ascii="宋体" w:hAnsi="宋体" w:hint="eastAsia"/>
          <w:i w:val="0"/>
        </w:rPr>
        <w:t>造价结算数据</w:t>
      </w:r>
      <w:r>
        <w:rPr>
          <w:rFonts w:ascii="宋体" w:hAnsi="宋体" w:hint="eastAsia"/>
          <w:i w:val="0"/>
        </w:rPr>
        <w:t>”。</w:t>
      </w:r>
    </w:p>
    <w:p w:rsidR="00236D93" w:rsidRDefault="00236D93" w:rsidP="00236D9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236D93" w:rsidRDefault="00236D93" w:rsidP="00236D9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236D93" w:rsidRPr="00CB3C39" w:rsidRDefault="00236D93" w:rsidP="00236D9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236D93" w:rsidRPr="00E44F16" w:rsidRDefault="00236D93" w:rsidP="00236D93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236D93" w:rsidRPr="00236D93" w:rsidRDefault="00236D93" w:rsidP="00236D93">
      <w:pPr>
        <w:pStyle w:val="07402"/>
        <w:ind w:left="420" w:firstLineChars="0" w:firstLine="42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Pr="0098520D">
        <w:rPr>
          <w:rFonts w:ascii="宋体" w:hAnsi="宋体" w:hint="eastAsia"/>
          <w:i w:val="0"/>
        </w:rPr>
        <w:t>“钻井项目管理-</w:t>
      </w:r>
      <w:r w:rsidR="007A1CAF">
        <w:rPr>
          <w:rFonts w:ascii="宋体" w:hAnsi="宋体" w:hint="eastAsia"/>
          <w:i w:val="0"/>
        </w:rPr>
        <w:t>费用管理</w:t>
      </w:r>
      <w:r w:rsidRPr="0098520D">
        <w:rPr>
          <w:rFonts w:ascii="宋体" w:hAnsi="宋体" w:hint="eastAsia"/>
          <w:i w:val="0"/>
        </w:rPr>
        <w:t>”</w:t>
      </w:r>
      <w:r w:rsidR="007A1CAF">
        <w:rPr>
          <w:rFonts w:ascii="宋体" w:hAnsi="宋体" w:hint="eastAsia"/>
          <w:i w:val="0"/>
        </w:rPr>
        <w:t>和“地面项目管理-费用管理”中由造价部负责填报的数据项</w:t>
      </w:r>
      <w:r w:rsidRPr="0098520D">
        <w:rPr>
          <w:rFonts w:ascii="宋体" w:hAnsi="宋体" w:hint="eastAsia"/>
          <w:i w:val="0"/>
        </w:rPr>
        <w:t>。</w:t>
      </w:r>
    </w:p>
    <w:p w:rsidR="0044208D" w:rsidRDefault="0044208D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05" w:name="_Toc391755125"/>
      <w:r>
        <w:rPr>
          <w:rFonts w:hint="eastAsia"/>
        </w:rPr>
        <w:lastRenderedPageBreak/>
        <w:t>决算管理</w:t>
      </w:r>
      <w:bookmarkEnd w:id="105"/>
    </w:p>
    <w:p w:rsidR="00721AEB" w:rsidRDefault="00DA3141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财务决算</w:t>
      </w:r>
    </w:p>
    <w:p w:rsidR="006029D7" w:rsidRDefault="006029D7" w:rsidP="006029D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6029D7" w:rsidRPr="00414B08" w:rsidRDefault="006029D7" w:rsidP="006029D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财务部负责导入财务决算分项信息（分项与费用管理中相同）。</w:t>
      </w:r>
    </w:p>
    <w:p w:rsidR="006029D7" w:rsidRDefault="006029D7" w:rsidP="006029D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6029D7" w:rsidRDefault="006029D7" w:rsidP="00EE10A5">
      <w:pPr>
        <w:pStyle w:val="07402"/>
        <w:numPr>
          <w:ilvl w:val="0"/>
          <w:numId w:val="9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在“导航菜单”中，单击“数据导入-</w:t>
      </w:r>
      <w:r w:rsidR="00C86E92">
        <w:rPr>
          <w:rFonts w:ascii="宋体" w:hAnsi="宋体" w:hint="eastAsia"/>
          <w:i w:val="0"/>
        </w:rPr>
        <w:t>决算管理</w:t>
      </w:r>
      <w:r>
        <w:rPr>
          <w:rFonts w:ascii="宋体" w:hAnsi="宋体" w:hint="eastAsia"/>
          <w:i w:val="0"/>
        </w:rPr>
        <w:t>-</w:t>
      </w:r>
      <w:r w:rsidR="00C86E92">
        <w:rPr>
          <w:rFonts w:ascii="宋体" w:hAnsi="宋体" w:hint="eastAsia"/>
          <w:i w:val="0"/>
        </w:rPr>
        <w:t>财务决算</w:t>
      </w:r>
      <w:r>
        <w:rPr>
          <w:rFonts w:ascii="宋体" w:hAnsi="宋体" w:hint="eastAsia"/>
          <w:i w:val="0"/>
        </w:rPr>
        <w:t>”。</w:t>
      </w:r>
    </w:p>
    <w:p w:rsidR="006029D7" w:rsidRDefault="006029D7" w:rsidP="006029D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6029D7" w:rsidRDefault="006029D7" w:rsidP="006029D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3）在弹出的对话框中单击“点击上传”。</w:t>
      </w:r>
    </w:p>
    <w:p w:rsidR="006029D7" w:rsidRPr="00CB3C39" w:rsidRDefault="006029D7" w:rsidP="006029D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4）在弹出的对话框中选择要导入的数据文件，单击“打开”。</w:t>
      </w:r>
    </w:p>
    <w:p w:rsidR="006029D7" w:rsidRPr="00E44F16" w:rsidRDefault="006029D7" w:rsidP="006029D7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721AEB" w:rsidRPr="00E44F16" w:rsidRDefault="006029D7" w:rsidP="006029D7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参见</w:t>
      </w:r>
      <w:r w:rsidRPr="0098520D">
        <w:rPr>
          <w:rFonts w:ascii="宋体" w:hAnsi="宋体" w:hint="eastAsia"/>
          <w:i w:val="0"/>
        </w:rPr>
        <w:t>“钻井项目管理-</w:t>
      </w:r>
      <w:r>
        <w:rPr>
          <w:rFonts w:ascii="宋体" w:hAnsi="宋体" w:hint="eastAsia"/>
          <w:i w:val="0"/>
        </w:rPr>
        <w:t>费用管理</w:t>
      </w:r>
      <w:r w:rsidRPr="0098520D">
        <w:rPr>
          <w:rFonts w:ascii="宋体" w:hAnsi="宋体" w:hint="eastAsia"/>
          <w:i w:val="0"/>
        </w:rPr>
        <w:t>”</w:t>
      </w:r>
      <w:r>
        <w:rPr>
          <w:rFonts w:ascii="宋体" w:hAnsi="宋体" w:hint="eastAsia"/>
          <w:i w:val="0"/>
        </w:rPr>
        <w:t>和“地面项目管理-费用管理”中由</w:t>
      </w:r>
      <w:r w:rsidR="004F0054">
        <w:rPr>
          <w:rFonts w:ascii="宋体" w:hAnsi="宋体" w:hint="eastAsia"/>
          <w:i w:val="0"/>
        </w:rPr>
        <w:t>财务科</w:t>
      </w:r>
      <w:r>
        <w:rPr>
          <w:rFonts w:ascii="宋体" w:hAnsi="宋体" w:hint="eastAsia"/>
          <w:i w:val="0"/>
        </w:rPr>
        <w:t>负责填报的数据项</w:t>
      </w:r>
      <w:r w:rsidRPr="0098520D">
        <w:rPr>
          <w:rFonts w:ascii="宋体" w:hAnsi="宋体" w:hint="eastAsia"/>
          <w:i w:val="0"/>
        </w:rPr>
        <w:t>。</w:t>
      </w:r>
    </w:p>
    <w:p w:rsidR="0044208D" w:rsidRPr="0044208D" w:rsidRDefault="0044208D" w:rsidP="0044208D">
      <w:pPr>
        <w:pStyle w:val="a0"/>
      </w:pPr>
    </w:p>
    <w:p w:rsidR="004068C3" w:rsidRPr="00384239" w:rsidRDefault="003A789C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06" w:name="_Toc391755126"/>
      <w:r>
        <w:rPr>
          <w:rFonts w:ascii="Arial" w:hAnsi="Arial" w:cs="Arial" w:hint="eastAsia"/>
        </w:rPr>
        <w:t>综合报表查询</w:t>
      </w:r>
      <w:bookmarkEnd w:id="106"/>
    </w:p>
    <w:p w:rsidR="004068C3" w:rsidRPr="00911A5B" w:rsidRDefault="004068C3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07" w:name="_Toc390695456"/>
      <w:bookmarkStart w:id="108" w:name="_Toc391396090"/>
      <w:bookmarkStart w:id="109" w:name="_Toc391755127"/>
      <w:bookmarkEnd w:id="107"/>
      <w:bookmarkEnd w:id="108"/>
      <w:bookmarkEnd w:id="109"/>
    </w:p>
    <w:p w:rsidR="004068C3" w:rsidRDefault="00BC172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110" w:name="_Toc391755128"/>
      <w:r>
        <w:rPr>
          <w:rFonts w:hint="eastAsia"/>
        </w:rPr>
        <w:t>汇总类报表</w:t>
      </w:r>
      <w:bookmarkEnd w:id="110"/>
    </w:p>
    <w:p w:rsidR="00721AEB" w:rsidRDefault="008035A1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井位批复情况表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7B5309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按年份查询显示井位批复情况，同时以报表和柱状图的形式进行展示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58757A">
      <w:pPr>
        <w:pStyle w:val="07402"/>
        <w:numPr>
          <w:ilvl w:val="0"/>
          <w:numId w:val="5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9121C2">
        <w:rPr>
          <w:rFonts w:ascii="宋体" w:hAnsi="宋体" w:hint="eastAsia"/>
          <w:i w:val="0"/>
        </w:rPr>
        <w:t>综合报表查询</w:t>
      </w:r>
      <w:r>
        <w:rPr>
          <w:rFonts w:ascii="宋体" w:hAnsi="宋体" w:hint="eastAsia"/>
          <w:i w:val="0"/>
        </w:rPr>
        <w:t>-</w:t>
      </w:r>
      <w:r w:rsidR="009121C2">
        <w:rPr>
          <w:rFonts w:ascii="宋体" w:hAnsi="宋体" w:hint="eastAsia"/>
          <w:i w:val="0"/>
        </w:rPr>
        <w:t>汇总类报表</w:t>
      </w:r>
      <w:r>
        <w:rPr>
          <w:rFonts w:ascii="宋体" w:hAnsi="宋体" w:hint="eastAsia"/>
          <w:i w:val="0"/>
        </w:rPr>
        <w:t>-</w:t>
      </w:r>
      <w:r w:rsidR="009121C2">
        <w:rPr>
          <w:rFonts w:ascii="宋体" w:hAnsi="宋体" w:hint="eastAsia"/>
          <w:i w:val="0"/>
        </w:rPr>
        <w:t>井位批复情况表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8230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78230F">
        <w:rPr>
          <w:rFonts w:ascii="宋体" w:hAnsi="宋体" w:hint="eastAsia"/>
          <w:i w:val="0"/>
        </w:rPr>
        <w:t>选择</w:t>
      </w:r>
      <w:r w:rsidR="00851A7D">
        <w:rPr>
          <w:rFonts w:ascii="宋体" w:hAnsi="宋体" w:hint="eastAsia"/>
          <w:i w:val="0"/>
        </w:rPr>
        <w:t>“</w:t>
      </w:r>
      <w:r w:rsidR="0078230F">
        <w:rPr>
          <w:rFonts w:ascii="宋体" w:hAnsi="宋体" w:hint="eastAsia"/>
          <w:i w:val="0"/>
        </w:rPr>
        <w:t>查询年份</w:t>
      </w:r>
      <w:r w:rsidR="00851A7D">
        <w:rPr>
          <w:rFonts w:ascii="宋体" w:hAnsi="宋体" w:hint="eastAsia"/>
          <w:i w:val="0"/>
        </w:rPr>
        <w:t>”</w:t>
      </w:r>
      <w:r w:rsidR="0078230F">
        <w:rPr>
          <w:rFonts w:ascii="宋体" w:hAnsi="宋体" w:hint="eastAsia"/>
          <w:i w:val="0"/>
        </w:rPr>
        <w:t>，单击“查询”</w:t>
      </w:r>
      <w:r>
        <w:rPr>
          <w:rFonts w:ascii="宋体" w:hAnsi="宋体" w:hint="eastAsia"/>
          <w:i w:val="0"/>
        </w:rPr>
        <w:t>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6663"/>
      </w:tblGrid>
      <w:tr w:rsidR="00320F93" w:rsidRPr="007877B7" w:rsidTr="00D5304B">
        <w:trPr>
          <w:trHeight w:val="300"/>
        </w:trPr>
        <w:tc>
          <w:tcPr>
            <w:tcW w:w="1842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663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320F93" w:rsidRPr="007877B7" w:rsidTr="00D5304B">
        <w:trPr>
          <w:trHeight w:val="300"/>
        </w:trPr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所属区块</w:t>
            </w:r>
          </w:p>
        </w:tc>
        <w:tc>
          <w:tcPr>
            <w:tcW w:w="66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显示本年有新批复井位的区块</w:t>
            </w:r>
          </w:p>
        </w:tc>
      </w:tr>
      <w:tr w:rsidR="00320F93" w:rsidRPr="007877B7" w:rsidTr="00D5304B">
        <w:trPr>
          <w:trHeight w:val="300"/>
        </w:trPr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井数量</w:t>
            </w:r>
          </w:p>
        </w:tc>
        <w:tc>
          <w:tcPr>
            <w:tcW w:w="66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320F9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根据钻井项目基本信息中“新增井位所属年度”，汇总统计各个区块本年新批复井位的数量</w:t>
            </w:r>
          </w:p>
        </w:tc>
      </w:tr>
      <w:tr w:rsidR="00320F93" w:rsidRPr="007877B7" w:rsidTr="00D5304B">
        <w:trPr>
          <w:trHeight w:val="300"/>
        </w:trPr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55A0"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666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F93" w:rsidRPr="007877B7" w:rsidRDefault="00320F93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根据钻井项目基本信息中“新增井位所属年度”，汇总统计本年新批复井位的数量</w:t>
            </w:r>
          </w:p>
        </w:tc>
      </w:tr>
    </w:tbl>
    <w:p w:rsidR="00721AEB" w:rsidRDefault="00721AEB" w:rsidP="00721AEB">
      <w:pPr>
        <w:pStyle w:val="a0"/>
      </w:pPr>
    </w:p>
    <w:p w:rsidR="00721AEB" w:rsidRDefault="005F2A0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每日进尺统计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BC1AA0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按时间段查询所有开发井的汇总日进尺、汇总月累计进尺和汇总年累计进尺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58757A">
      <w:pPr>
        <w:pStyle w:val="07402"/>
        <w:numPr>
          <w:ilvl w:val="0"/>
          <w:numId w:val="5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851A7D">
        <w:rPr>
          <w:rFonts w:ascii="宋体" w:hAnsi="宋体" w:hint="eastAsia"/>
          <w:i w:val="0"/>
        </w:rPr>
        <w:t>综合报表查询-汇总类报表-每日进尺统计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851A7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851A7D">
        <w:rPr>
          <w:rFonts w:ascii="宋体" w:hAnsi="宋体" w:hint="eastAsia"/>
          <w:i w:val="0"/>
        </w:rPr>
        <w:t>选择</w:t>
      </w:r>
      <w:r w:rsidR="008D6C50">
        <w:rPr>
          <w:rFonts w:ascii="宋体" w:hAnsi="宋体" w:hint="eastAsia"/>
          <w:i w:val="0"/>
        </w:rPr>
        <w:t>查询的时间范围</w:t>
      </w:r>
      <w:r w:rsidR="00851A7D">
        <w:rPr>
          <w:rFonts w:ascii="宋体" w:hAnsi="宋体" w:hint="eastAsia"/>
          <w:i w:val="0"/>
        </w:rPr>
        <w:t>，单击“查询”。</w:t>
      </w:r>
    </w:p>
    <w:p w:rsidR="00721AEB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83" w:type="pct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1842"/>
        <w:gridCol w:w="6855"/>
      </w:tblGrid>
      <w:tr w:rsidR="005562D7" w:rsidRPr="000F61A6" w:rsidTr="00D868A4">
        <w:trPr>
          <w:trHeight w:val="300"/>
        </w:trPr>
        <w:tc>
          <w:tcPr>
            <w:tcW w:w="105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273CBC" w:rsidRDefault="005562D7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3941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273CBC" w:rsidRDefault="005562D7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5562D7" w:rsidRPr="000F61A6" w:rsidTr="00D868A4">
        <w:trPr>
          <w:trHeight w:val="300"/>
        </w:trPr>
        <w:tc>
          <w:tcPr>
            <w:tcW w:w="105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273CBC" w:rsidRDefault="005562D7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日期</w:t>
            </w:r>
          </w:p>
        </w:tc>
        <w:tc>
          <w:tcPr>
            <w:tcW w:w="394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7618B3" w:rsidRDefault="005562D7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显示查询时间段中的日期</w:t>
            </w:r>
          </w:p>
        </w:tc>
      </w:tr>
      <w:tr w:rsidR="005562D7" w:rsidRPr="000F61A6" w:rsidTr="00D868A4">
        <w:trPr>
          <w:trHeight w:val="300"/>
        </w:trPr>
        <w:tc>
          <w:tcPr>
            <w:tcW w:w="105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273CBC" w:rsidRDefault="005562D7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368FD">
              <w:rPr>
                <w:rFonts w:ascii="宋体" w:hAnsi="宋体" w:cs="宋体" w:hint="eastAsia"/>
                <w:kern w:val="0"/>
                <w:szCs w:val="21"/>
              </w:rPr>
              <w:t>日进尺</w:t>
            </w:r>
          </w:p>
        </w:tc>
        <w:tc>
          <w:tcPr>
            <w:tcW w:w="394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7618B3" w:rsidRDefault="00A522BD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</w:t>
            </w:r>
            <w:r w:rsidR="00D70FA4">
              <w:rPr>
                <w:rFonts w:ascii="宋体" w:hAnsi="宋体" w:cs="宋体" w:hint="eastAsia"/>
                <w:kern w:val="0"/>
                <w:szCs w:val="21"/>
              </w:rPr>
              <w:t>当天所有钻井项目的进尺汇总</w:t>
            </w:r>
          </w:p>
        </w:tc>
      </w:tr>
      <w:tr w:rsidR="005562D7" w:rsidRPr="000F61A6" w:rsidTr="00D868A4">
        <w:trPr>
          <w:trHeight w:val="300"/>
        </w:trPr>
        <w:tc>
          <w:tcPr>
            <w:tcW w:w="105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273CBC" w:rsidRDefault="005562D7" w:rsidP="00062E0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引进</w:t>
            </w:r>
          </w:p>
        </w:tc>
        <w:tc>
          <w:tcPr>
            <w:tcW w:w="394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7618B3" w:rsidRDefault="00A522BD" w:rsidP="00D70FA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</w:t>
            </w:r>
            <w:r w:rsidR="00D70FA4">
              <w:rPr>
                <w:rFonts w:ascii="宋体" w:hAnsi="宋体" w:cs="宋体" w:hint="eastAsia"/>
                <w:kern w:val="0"/>
                <w:szCs w:val="21"/>
              </w:rPr>
              <w:t>当天所有</w:t>
            </w:r>
            <w:r w:rsidR="005562D7">
              <w:rPr>
                <w:rFonts w:ascii="宋体" w:hAnsi="宋体" w:cs="宋体" w:hint="eastAsia"/>
                <w:kern w:val="0"/>
                <w:szCs w:val="21"/>
              </w:rPr>
              <w:t>非</w:t>
            </w:r>
            <w:r w:rsidR="005562D7" w:rsidRPr="00FA5D8C">
              <w:rPr>
                <w:rFonts w:ascii="宋体" w:hAnsi="宋体" w:cs="宋体" w:hint="eastAsia"/>
                <w:kern w:val="0"/>
                <w:szCs w:val="21"/>
              </w:rPr>
              <w:t>川庆</w:t>
            </w:r>
            <w:r w:rsidR="00D70FA4">
              <w:rPr>
                <w:rFonts w:ascii="宋体" w:hAnsi="宋体" w:cs="宋体" w:hint="eastAsia"/>
                <w:kern w:val="0"/>
                <w:szCs w:val="21"/>
              </w:rPr>
              <w:t>钻井队的</w:t>
            </w:r>
            <w:r w:rsidR="005562D7">
              <w:rPr>
                <w:rFonts w:ascii="宋体" w:hAnsi="宋体" w:cs="宋体" w:hint="eastAsia"/>
                <w:kern w:val="0"/>
                <w:szCs w:val="21"/>
              </w:rPr>
              <w:t>日进尺</w:t>
            </w:r>
            <w:r w:rsidR="005562D7" w:rsidRPr="00FA5D8C">
              <w:rPr>
                <w:rFonts w:ascii="宋体" w:hAnsi="宋体" w:cs="宋体" w:hint="eastAsia"/>
                <w:kern w:val="0"/>
                <w:szCs w:val="21"/>
              </w:rPr>
              <w:t>汇总</w:t>
            </w:r>
          </w:p>
        </w:tc>
      </w:tr>
      <w:tr w:rsidR="005562D7" w:rsidRPr="000F61A6" w:rsidTr="00D868A4">
        <w:trPr>
          <w:trHeight w:val="300"/>
        </w:trPr>
        <w:tc>
          <w:tcPr>
            <w:tcW w:w="105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Default="005562D7" w:rsidP="00062E0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E04AC">
              <w:rPr>
                <w:rFonts w:ascii="宋体" w:hAnsi="宋体" w:cs="宋体" w:hint="eastAsia"/>
                <w:kern w:val="0"/>
                <w:szCs w:val="21"/>
              </w:rPr>
              <w:t>川庆</w:t>
            </w:r>
          </w:p>
        </w:tc>
        <w:tc>
          <w:tcPr>
            <w:tcW w:w="394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7618B3" w:rsidRDefault="00A522BD" w:rsidP="00D70FA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</w:t>
            </w:r>
            <w:r w:rsidR="00D70FA4">
              <w:rPr>
                <w:rFonts w:ascii="宋体" w:hAnsi="宋体" w:cs="宋体" w:hint="eastAsia"/>
                <w:kern w:val="0"/>
                <w:szCs w:val="21"/>
              </w:rPr>
              <w:t>当天所有</w:t>
            </w:r>
            <w:r w:rsidR="00D70FA4" w:rsidRPr="00FA5D8C">
              <w:rPr>
                <w:rFonts w:ascii="宋体" w:hAnsi="宋体" w:cs="宋体" w:hint="eastAsia"/>
                <w:kern w:val="0"/>
                <w:szCs w:val="21"/>
              </w:rPr>
              <w:t>川庆</w:t>
            </w:r>
            <w:r w:rsidR="00D70FA4">
              <w:rPr>
                <w:rFonts w:ascii="宋体" w:hAnsi="宋体" w:cs="宋体" w:hint="eastAsia"/>
                <w:kern w:val="0"/>
                <w:szCs w:val="21"/>
              </w:rPr>
              <w:t>钻井队的日进尺</w:t>
            </w:r>
            <w:r w:rsidR="00D70FA4" w:rsidRPr="00FA5D8C">
              <w:rPr>
                <w:rFonts w:ascii="宋体" w:hAnsi="宋体" w:cs="宋体" w:hint="eastAsia"/>
                <w:kern w:val="0"/>
                <w:szCs w:val="21"/>
              </w:rPr>
              <w:t>汇总</w:t>
            </w:r>
          </w:p>
        </w:tc>
      </w:tr>
      <w:tr w:rsidR="005562D7" w:rsidRPr="000F61A6" w:rsidTr="00D868A4">
        <w:trPr>
          <w:trHeight w:val="300"/>
        </w:trPr>
        <w:tc>
          <w:tcPr>
            <w:tcW w:w="105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FE04AC" w:rsidRDefault="005562D7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月累计进尺</w:t>
            </w:r>
          </w:p>
        </w:tc>
        <w:tc>
          <w:tcPr>
            <w:tcW w:w="394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FA5D8C" w:rsidRDefault="00A522BD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</w:t>
            </w:r>
            <w:r w:rsidR="00EA164A">
              <w:rPr>
                <w:rFonts w:ascii="宋体" w:hAnsi="宋体" w:cs="宋体" w:hint="eastAsia"/>
                <w:kern w:val="0"/>
                <w:szCs w:val="21"/>
              </w:rPr>
              <w:t>所有钻井项目的月累计进尺</w:t>
            </w:r>
          </w:p>
        </w:tc>
      </w:tr>
      <w:tr w:rsidR="005562D7" w:rsidRPr="000F61A6" w:rsidTr="00D868A4">
        <w:trPr>
          <w:trHeight w:val="300"/>
        </w:trPr>
        <w:tc>
          <w:tcPr>
            <w:tcW w:w="105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273CBC" w:rsidRDefault="005562D7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年累计</w:t>
            </w:r>
            <w:r w:rsidRPr="006368FD">
              <w:rPr>
                <w:rFonts w:ascii="宋体" w:hAnsi="宋体" w:cs="宋体" w:hint="eastAsia"/>
                <w:kern w:val="0"/>
                <w:szCs w:val="21"/>
              </w:rPr>
              <w:t>进尺</w:t>
            </w:r>
          </w:p>
        </w:tc>
        <w:tc>
          <w:tcPr>
            <w:tcW w:w="3941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2D7" w:rsidRPr="007618B3" w:rsidRDefault="00A522BD" w:rsidP="00EA164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</w:t>
            </w:r>
            <w:r w:rsidR="00EA164A">
              <w:rPr>
                <w:rFonts w:ascii="宋体" w:hAnsi="宋体" w:cs="宋体" w:hint="eastAsia"/>
                <w:kern w:val="0"/>
                <w:szCs w:val="21"/>
              </w:rPr>
              <w:t>所有钻井项目的年累计进尺</w:t>
            </w:r>
          </w:p>
        </w:tc>
      </w:tr>
    </w:tbl>
    <w:p w:rsidR="00E81E45" w:rsidRPr="00E44F16" w:rsidRDefault="00E81E45" w:rsidP="00E81E45">
      <w:pPr>
        <w:pStyle w:val="07402"/>
        <w:ind w:firstLineChars="0" w:firstLine="0"/>
        <w:rPr>
          <w:rFonts w:ascii="宋体" w:hAnsi="宋体"/>
          <w:i w:val="0"/>
        </w:rPr>
      </w:pPr>
    </w:p>
    <w:p w:rsidR="00721AEB" w:rsidRDefault="00FF77E2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项目结算汇总表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CF52FD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按项目类别汇总统计项目结算信息，包括概算批复金额、计划金额、造价结算金额以及财务</w:t>
      </w:r>
      <w:r w:rsidR="008F6A12">
        <w:rPr>
          <w:rFonts w:ascii="宋体" w:hAnsi="宋体" w:hint="eastAsia"/>
          <w:i w:val="0"/>
        </w:rPr>
        <w:t>决</w:t>
      </w:r>
      <w:r>
        <w:rPr>
          <w:rFonts w:ascii="宋体" w:hAnsi="宋体" w:hint="eastAsia"/>
          <w:i w:val="0"/>
        </w:rPr>
        <w:t>算金额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58757A">
      <w:pPr>
        <w:pStyle w:val="07402"/>
        <w:numPr>
          <w:ilvl w:val="0"/>
          <w:numId w:val="6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CA5109">
        <w:rPr>
          <w:rFonts w:ascii="宋体" w:hAnsi="宋体" w:hint="eastAsia"/>
          <w:i w:val="0"/>
        </w:rPr>
        <w:t>综合报表查询</w:t>
      </w:r>
      <w:r>
        <w:rPr>
          <w:rFonts w:ascii="宋体" w:hAnsi="宋体" w:hint="eastAsia"/>
          <w:i w:val="0"/>
        </w:rPr>
        <w:t>-</w:t>
      </w:r>
      <w:r w:rsidR="00CA5109">
        <w:rPr>
          <w:rFonts w:ascii="宋体" w:hAnsi="宋体" w:hint="eastAsia"/>
          <w:i w:val="0"/>
        </w:rPr>
        <w:t>汇总类报表</w:t>
      </w:r>
      <w:r>
        <w:rPr>
          <w:rFonts w:ascii="宋体" w:hAnsi="宋体" w:hint="eastAsia"/>
          <w:i w:val="0"/>
        </w:rPr>
        <w:t>-</w:t>
      </w:r>
      <w:r w:rsidR="00CA5109">
        <w:rPr>
          <w:rFonts w:ascii="宋体" w:hAnsi="宋体" w:hint="eastAsia"/>
          <w:i w:val="0"/>
        </w:rPr>
        <w:t>项目结算汇总表</w:t>
      </w:r>
      <w:r>
        <w:rPr>
          <w:rFonts w:ascii="宋体" w:hAnsi="宋体" w:hint="eastAsia"/>
          <w:i w:val="0"/>
        </w:rPr>
        <w:t>”。</w:t>
      </w:r>
    </w:p>
    <w:p w:rsidR="00721AEB" w:rsidRPr="00500FAC" w:rsidRDefault="00500FAC" w:rsidP="00500FAC">
      <w:pPr>
        <w:pStyle w:val="07402"/>
        <w:numPr>
          <w:ilvl w:val="0"/>
          <w:numId w:val="6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选择查询的时间范围，</w:t>
      </w:r>
      <w:r w:rsidR="00FF4355" w:rsidRPr="00500FAC">
        <w:rPr>
          <w:rFonts w:ascii="宋体" w:hAnsi="宋体" w:hint="eastAsia"/>
          <w:i w:val="0"/>
        </w:rPr>
        <w:t>单击“查询</w:t>
      </w:r>
      <w:r w:rsidR="00721AEB" w:rsidRPr="00500FAC">
        <w:rPr>
          <w:rFonts w:ascii="宋体" w:hAnsi="宋体" w:hint="eastAsia"/>
          <w:i w:val="0"/>
        </w:rPr>
        <w:t>”。</w:t>
      </w:r>
    </w:p>
    <w:p w:rsidR="00721AEB" w:rsidRPr="00E44F16" w:rsidRDefault="00500FAC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5670"/>
      </w:tblGrid>
      <w:tr w:rsidR="00BF7599" w:rsidRPr="007877B7" w:rsidTr="00293156">
        <w:trPr>
          <w:trHeight w:val="300"/>
        </w:trPr>
        <w:tc>
          <w:tcPr>
            <w:tcW w:w="283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599" w:rsidRPr="007877B7" w:rsidRDefault="00BF7599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670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599" w:rsidRPr="007877B7" w:rsidRDefault="00BF7599" w:rsidP="00520A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BF7599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599" w:rsidRPr="007877B7" w:rsidRDefault="00BF7599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599" w:rsidRPr="007877B7" w:rsidRDefault="00BF7599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BF7599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599" w:rsidRPr="007877B7" w:rsidRDefault="00BF7599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工程名称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599" w:rsidRDefault="00BF7599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根据项目基本信息中的“项目类型”和</w:t>
            </w:r>
            <w:r w:rsidR="009F3497">
              <w:rPr>
                <w:rFonts w:ascii="宋体" w:hAnsi="宋体" w:cs="宋体" w:hint="eastAsia"/>
                <w:kern w:val="0"/>
                <w:szCs w:val="21"/>
              </w:rPr>
              <w:t>“投资渠道”</w:t>
            </w:r>
            <w:r>
              <w:rPr>
                <w:rFonts w:ascii="宋体" w:hAnsi="宋体" w:cs="宋体" w:hint="eastAsia"/>
                <w:kern w:val="0"/>
                <w:szCs w:val="21"/>
              </w:rPr>
              <w:t>自动生成以下类型：</w:t>
            </w:r>
          </w:p>
          <w:p w:rsidR="00BF7599" w:rsidRDefault="00BF7599" w:rsidP="00EE10A5">
            <w:pPr>
              <w:widowControl/>
              <w:numPr>
                <w:ilvl w:val="0"/>
                <w:numId w:val="93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总计：汇总统计所有项目</w:t>
            </w:r>
          </w:p>
          <w:p w:rsidR="00BF7599" w:rsidRDefault="00BF7599" w:rsidP="00EE10A5">
            <w:pPr>
              <w:widowControl/>
              <w:numPr>
                <w:ilvl w:val="0"/>
                <w:numId w:val="93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投资项目</w:t>
            </w:r>
          </w:p>
          <w:p w:rsidR="00BF7599" w:rsidRDefault="00BF7599" w:rsidP="00EE10A5">
            <w:pPr>
              <w:widowControl/>
              <w:numPr>
                <w:ilvl w:val="0"/>
                <w:numId w:val="94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</w:t>
            </w:r>
            <w:r w:rsidR="00871E07">
              <w:rPr>
                <w:rFonts w:ascii="宋体" w:hAnsi="宋体" w:cs="宋体" w:hint="eastAsia"/>
                <w:kern w:val="0"/>
                <w:szCs w:val="21"/>
              </w:rPr>
              <w:t>：</w:t>
            </w:r>
          </w:p>
          <w:p w:rsidR="00BF7599" w:rsidRDefault="00BF7599" w:rsidP="00EE10A5">
            <w:pPr>
              <w:widowControl/>
              <w:numPr>
                <w:ilvl w:val="0"/>
                <w:numId w:val="94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</w:t>
            </w:r>
          </w:p>
          <w:p w:rsidR="00BF7599" w:rsidRDefault="00BF7599" w:rsidP="00EE10A5">
            <w:pPr>
              <w:widowControl/>
              <w:numPr>
                <w:ilvl w:val="0"/>
                <w:numId w:val="94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</w:t>
            </w:r>
          </w:p>
          <w:p w:rsidR="00BF7599" w:rsidRDefault="00BF7599" w:rsidP="00EE10A5">
            <w:pPr>
              <w:widowControl/>
              <w:numPr>
                <w:ilvl w:val="0"/>
                <w:numId w:val="93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</w:t>
            </w:r>
          </w:p>
          <w:p w:rsidR="00BF7599" w:rsidRDefault="00BF7599" w:rsidP="00EE10A5">
            <w:pPr>
              <w:widowControl/>
              <w:numPr>
                <w:ilvl w:val="0"/>
                <w:numId w:val="94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</w:t>
            </w:r>
          </w:p>
          <w:p w:rsidR="00BF7599" w:rsidRDefault="00BF7599" w:rsidP="00EE10A5">
            <w:pPr>
              <w:widowControl/>
              <w:numPr>
                <w:ilvl w:val="0"/>
                <w:numId w:val="94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分控科研</w:t>
            </w:r>
          </w:p>
          <w:p w:rsidR="00BF7599" w:rsidRPr="00BF7599" w:rsidRDefault="00BF7599" w:rsidP="00EE10A5">
            <w:pPr>
              <w:widowControl/>
              <w:numPr>
                <w:ilvl w:val="0"/>
                <w:numId w:val="94"/>
              </w:numPr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自控科研</w:t>
            </w:r>
          </w:p>
        </w:tc>
      </w:tr>
      <w:tr w:rsidR="001C2261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261" w:rsidRPr="007877B7" w:rsidRDefault="001C2261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74568">
              <w:rPr>
                <w:rFonts w:ascii="宋体" w:hAnsi="宋体" w:cs="宋体" w:hint="eastAsia"/>
                <w:kern w:val="0"/>
                <w:szCs w:val="21"/>
              </w:rPr>
              <w:lastRenderedPageBreak/>
              <w:t>概算批复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2261" w:rsidRPr="007877B7" w:rsidRDefault="001C2261" w:rsidP="001C226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从项目概算信息中汇总统计钻井项目的概算批复金额，从项目基本信息中汇总统计地面项目的概算批复金额。</w:t>
            </w:r>
          </w:p>
        </w:tc>
      </w:tr>
      <w:tr w:rsidR="00FA6996" w:rsidRPr="007877B7" w:rsidTr="00D5304B">
        <w:trPr>
          <w:trHeight w:val="300"/>
        </w:trPr>
        <w:tc>
          <w:tcPr>
            <w:tcW w:w="85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FA6996" w:rsidRDefault="00FA6996" w:rsidP="001C2261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FA6996">
              <w:rPr>
                <w:rFonts w:ascii="宋体" w:hAnsi="宋体" w:cs="宋体" w:hint="eastAsia"/>
                <w:b/>
                <w:kern w:val="0"/>
                <w:szCs w:val="21"/>
              </w:rPr>
              <w:t>计划金额</w:t>
            </w:r>
          </w:p>
        </w:tc>
      </w:tr>
      <w:tr w:rsidR="001C2261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261" w:rsidRPr="007877B7" w:rsidRDefault="001C2261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55A0"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261" w:rsidRPr="007877B7" w:rsidRDefault="001C2261" w:rsidP="001C226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从年度计划中汇总统计跨年结转金额；如果有跨年结转金额有调整计划数据，则统计调整计划数据。</w:t>
            </w:r>
          </w:p>
        </w:tc>
      </w:tr>
      <w:tr w:rsidR="001C2261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261" w:rsidRPr="007877B7" w:rsidRDefault="001C2261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55A0">
              <w:rPr>
                <w:rFonts w:ascii="宋体" w:hAnsi="宋体" w:cs="宋体" w:hint="eastAsia"/>
                <w:kern w:val="0"/>
                <w:szCs w:val="21"/>
              </w:rPr>
              <w:t>本年投资计划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2261" w:rsidRPr="007877B7" w:rsidRDefault="001C2261" w:rsidP="001C226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从年度计划中汇总统计当年计划金额；如果有当年计划金额有调整计划数据，则统计调整计划数据</w:t>
            </w:r>
          </w:p>
        </w:tc>
      </w:tr>
      <w:tr w:rsidR="00FA699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FA6996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55A0"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FA6996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跨年结转+本年投资计划</w:t>
            </w:r>
          </w:p>
        </w:tc>
      </w:tr>
      <w:tr w:rsidR="00FA6996" w:rsidRPr="007877B7" w:rsidTr="00D5304B">
        <w:trPr>
          <w:trHeight w:val="300"/>
        </w:trPr>
        <w:tc>
          <w:tcPr>
            <w:tcW w:w="85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FA6996" w:rsidRDefault="00FA6996" w:rsidP="00520A5D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FA6996">
              <w:rPr>
                <w:rFonts w:ascii="宋体" w:hAnsi="宋体" w:cs="宋体" w:hint="eastAsia"/>
                <w:b/>
                <w:kern w:val="0"/>
                <w:szCs w:val="21"/>
              </w:rPr>
              <w:t>造价结算</w:t>
            </w:r>
          </w:p>
        </w:tc>
      </w:tr>
      <w:tr w:rsidR="00FA699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0C46AD" w:rsidP="00FA6996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FA6996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汇总统计上年度的造价结算金额</w:t>
            </w:r>
          </w:p>
        </w:tc>
      </w:tr>
      <w:tr w:rsidR="00FA699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FA6996" w:rsidP="000C46A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</w:t>
            </w:r>
            <w:r w:rsidR="000C46AD">
              <w:rPr>
                <w:rFonts w:ascii="宋体" w:hAnsi="宋体" w:cs="宋体" w:hint="eastAsia"/>
                <w:kern w:val="0"/>
                <w:szCs w:val="21"/>
              </w:rPr>
              <w:t>投资计划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FA6996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按结算日期汇总统计当年的造价结算金额</w:t>
            </w:r>
          </w:p>
        </w:tc>
      </w:tr>
      <w:tr w:rsidR="00FA699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FA6996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96EE2"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7877B7" w:rsidRDefault="000C46AD" w:rsidP="00AB5522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跨年结转+本年投资计划</w:t>
            </w:r>
          </w:p>
        </w:tc>
      </w:tr>
      <w:tr w:rsidR="00FA6996" w:rsidRPr="007877B7" w:rsidTr="00D5304B">
        <w:trPr>
          <w:trHeight w:val="300"/>
        </w:trPr>
        <w:tc>
          <w:tcPr>
            <w:tcW w:w="85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996" w:rsidRPr="00FA6996" w:rsidRDefault="00FA6996" w:rsidP="006371A9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FA6996">
              <w:rPr>
                <w:rFonts w:ascii="宋体" w:hAnsi="宋体" w:cs="宋体" w:hint="eastAsia"/>
                <w:b/>
                <w:kern w:val="0"/>
                <w:szCs w:val="21"/>
              </w:rPr>
              <w:t>财务</w:t>
            </w:r>
            <w:r w:rsidR="006371A9">
              <w:rPr>
                <w:rFonts w:ascii="宋体" w:hAnsi="宋体" w:cs="宋体" w:hint="eastAsia"/>
                <w:b/>
                <w:kern w:val="0"/>
                <w:szCs w:val="21"/>
              </w:rPr>
              <w:t>决算</w:t>
            </w:r>
          </w:p>
        </w:tc>
      </w:tr>
      <w:tr w:rsidR="00AF58B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汇总统计以前年度累计决算金额（不包含今年）</w:t>
            </w:r>
          </w:p>
        </w:tc>
      </w:tr>
      <w:tr w:rsidR="00AF58B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本年实际决算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按决算日期汇总当年的决算金额</w:t>
            </w:r>
          </w:p>
        </w:tc>
      </w:tr>
      <w:tr w:rsidR="00AF58B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该项目当年的财务预估金额之和</w:t>
            </w:r>
          </w:p>
        </w:tc>
      </w:tr>
      <w:tr w:rsidR="00AF58B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本年实际决算+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</w:tr>
      <w:tr w:rsidR="00AF58B6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以前年度累计决算+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实际决算+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</w:tr>
      <w:tr w:rsidR="00FE1F0D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Default="00FE1F0D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D2A3E">
              <w:rPr>
                <w:rFonts w:ascii="宋体" w:hAnsi="宋体" w:cs="宋体" w:hint="eastAsia"/>
                <w:kern w:val="0"/>
                <w:szCs w:val="21"/>
              </w:rPr>
              <w:t>已转产金额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Pr="007877B7" w:rsidRDefault="00FE1F0D" w:rsidP="00F0412F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C16366">
              <w:rPr>
                <w:rFonts w:ascii="宋体" w:hAnsi="宋体" w:cs="宋体" w:hint="eastAsia"/>
                <w:kern w:val="0"/>
                <w:szCs w:val="21"/>
              </w:rPr>
              <w:t>预转产金额</w:t>
            </w:r>
            <w:r>
              <w:rPr>
                <w:rFonts w:ascii="宋体" w:hAnsi="宋体" w:cs="宋体" w:hint="eastAsia"/>
                <w:kern w:val="0"/>
                <w:szCs w:val="21"/>
              </w:rPr>
              <w:t>+转产金额</w:t>
            </w:r>
          </w:p>
        </w:tc>
      </w:tr>
      <w:tr w:rsidR="00FE1F0D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Pr="00BD2A3E" w:rsidRDefault="00FE1F0D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D2A3E">
              <w:rPr>
                <w:rFonts w:ascii="宋体" w:hAnsi="宋体" w:cs="宋体" w:hint="eastAsia"/>
                <w:kern w:val="0"/>
                <w:szCs w:val="21"/>
              </w:rPr>
              <w:t>建设单位管理费分摊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Pr="00AA6823" w:rsidRDefault="00C9786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</w:t>
            </w:r>
            <w:r w:rsidR="00FE1F0D">
              <w:rPr>
                <w:rFonts w:ascii="宋体" w:hAnsi="宋体" w:cs="宋体" w:hint="eastAsia"/>
                <w:kern w:val="0"/>
                <w:szCs w:val="21"/>
              </w:rPr>
              <w:t>公共费用中“</w:t>
            </w:r>
            <w:r w:rsidR="00FE1F0D" w:rsidRPr="00AA6823">
              <w:rPr>
                <w:rFonts w:ascii="宋体" w:hAnsi="宋体" w:cs="宋体" w:hint="eastAsia"/>
                <w:kern w:val="0"/>
                <w:szCs w:val="21"/>
              </w:rPr>
              <w:t>建设单位管理费分摊</w:t>
            </w:r>
            <w:r w:rsidR="00FE1F0D"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FE1F0D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Pr="00BD2A3E" w:rsidRDefault="00C9786C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本年直接管理费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Pr="00F473D6" w:rsidRDefault="00C9786C" w:rsidP="00C9786C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</w:t>
            </w:r>
            <w:r w:rsidR="00FE1F0D">
              <w:rPr>
                <w:rFonts w:ascii="宋体" w:hAnsi="宋体" w:cs="宋体" w:hint="eastAsia"/>
                <w:kern w:val="0"/>
                <w:szCs w:val="21"/>
              </w:rPr>
              <w:t>公共费用中</w:t>
            </w:r>
            <w:r>
              <w:rPr>
                <w:rFonts w:ascii="宋体" w:hAnsi="宋体" w:cs="宋体" w:hint="eastAsia"/>
                <w:kern w:val="0"/>
                <w:szCs w:val="21"/>
              </w:rPr>
              <w:t>“</w:t>
            </w:r>
            <w:r w:rsidRPr="00C9786C">
              <w:rPr>
                <w:rFonts w:ascii="宋体" w:hAnsi="宋体" w:cs="宋体" w:hint="eastAsia"/>
                <w:kern w:val="0"/>
                <w:szCs w:val="21"/>
              </w:rPr>
              <w:t>业务招待费+会议费+办公费+劳动保护费+差旅费+生活补贴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FE1F0D" w:rsidRPr="007877B7" w:rsidTr="00293156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Pr="00BD2A3E" w:rsidRDefault="00FE1F0D" w:rsidP="00520A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D2A3E">
              <w:rPr>
                <w:rFonts w:ascii="宋体" w:hAnsi="宋体" w:cs="宋体" w:hint="eastAsia"/>
                <w:kern w:val="0"/>
                <w:szCs w:val="21"/>
              </w:rPr>
              <w:t>概算批复建管费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1F0D" w:rsidRPr="007877B7" w:rsidRDefault="00FE1F0D" w:rsidP="00151498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项目管理费</w:t>
            </w:r>
          </w:p>
        </w:tc>
      </w:tr>
    </w:tbl>
    <w:p w:rsidR="00721AEB" w:rsidRDefault="00721AEB" w:rsidP="00721AEB">
      <w:pPr>
        <w:pStyle w:val="a0"/>
      </w:pPr>
    </w:p>
    <w:p w:rsidR="00721AEB" w:rsidRDefault="005F2A0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钻井项目结算汇总表</w:t>
      </w:r>
    </w:p>
    <w:p w:rsidR="008F6A12" w:rsidRDefault="008F6A12" w:rsidP="008F6A1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8F6A12" w:rsidRPr="00414B08" w:rsidRDefault="008F6A12" w:rsidP="008F6A1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按项目名称汇总统计</w:t>
      </w:r>
      <w:r w:rsidR="007B7ABC">
        <w:rPr>
          <w:rFonts w:ascii="宋体" w:hAnsi="宋体" w:hint="eastAsia"/>
          <w:i w:val="0"/>
        </w:rPr>
        <w:t>钻井</w:t>
      </w:r>
      <w:r>
        <w:rPr>
          <w:rFonts w:ascii="宋体" w:hAnsi="宋体" w:hint="eastAsia"/>
          <w:i w:val="0"/>
        </w:rPr>
        <w:t>项目结算信息，包括概算批复金额、计划金额、造价结算金额以及财务决算金额。</w:t>
      </w:r>
    </w:p>
    <w:p w:rsidR="008F6A12" w:rsidRDefault="008F6A12" w:rsidP="008F6A1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8F6A12" w:rsidRDefault="008F6A12" w:rsidP="00EE10A5">
      <w:pPr>
        <w:pStyle w:val="07402"/>
        <w:numPr>
          <w:ilvl w:val="0"/>
          <w:numId w:val="9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在“导航菜单”中，单击“综合报表查询-汇总类报表-</w:t>
      </w:r>
      <w:r w:rsidR="00C71B2B">
        <w:rPr>
          <w:rFonts w:ascii="宋体" w:hAnsi="宋体" w:hint="eastAsia"/>
          <w:i w:val="0"/>
        </w:rPr>
        <w:t>钻井</w:t>
      </w:r>
      <w:r>
        <w:rPr>
          <w:rFonts w:ascii="宋体" w:hAnsi="宋体" w:hint="eastAsia"/>
          <w:i w:val="0"/>
        </w:rPr>
        <w:t>项目结算汇总表”</w:t>
      </w:r>
      <w:r w:rsidR="00C71B2B">
        <w:rPr>
          <w:rFonts w:ascii="宋体" w:hAnsi="宋体" w:hint="eastAsia"/>
          <w:i w:val="0"/>
        </w:rPr>
        <w:t>。</w:t>
      </w:r>
    </w:p>
    <w:p w:rsidR="00721AEB" w:rsidRPr="008F6A12" w:rsidRDefault="008F6A12" w:rsidP="00EE10A5">
      <w:pPr>
        <w:pStyle w:val="07402"/>
        <w:numPr>
          <w:ilvl w:val="0"/>
          <w:numId w:val="98"/>
        </w:numPr>
        <w:ind w:firstLineChars="0"/>
        <w:rPr>
          <w:rFonts w:ascii="宋体" w:hAnsi="宋体"/>
          <w:i w:val="0"/>
        </w:rPr>
      </w:pPr>
      <w:r w:rsidRPr="008F6A12">
        <w:rPr>
          <w:rFonts w:ascii="宋体" w:hAnsi="宋体" w:hint="eastAsia"/>
          <w:i w:val="0"/>
        </w:rPr>
        <w:t>选择</w:t>
      </w:r>
      <w:r w:rsidR="00C71B2B">
        <w:rPr>
          <w:rFonts w:ascii="宋体" w:hAnsi="宋体" w:hint="eastAsia"/>
          <w:i w:val="0"/>
        </w:rPr>
        <w:t>项目名称和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09"/>
        <w:gridCol w:w="3402"/>
        <w:gridCol w:w="2177"/>
      </w:tblGrid>
      <w:tr w:rsidR="00D5304B" w:rsidRPr="007877B7" w:rsidTr="00D5304B">
        <w:trPr>
          <w:trHeight w:val="300"/>
        </w:trPr>
        <w:tc>
          <w:tcPr>
            <w:tcW w:w="240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3402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74568">
              <w:rPr>
                <w:rFonts w:ascii="宋体" w:hAnsi="宋体" w:cs="宋体" w:hint="eastAsia"/>
                <w:kern w:val="0"/>
                <w:szCs w:val="21"/>
              </w:rPr>
              <w:t>概算批复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读取该项目的批复概算金额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概算表</w:t>
            </w:r>
          </w:p>
        </w:tc>
      </w:tr>
      <w:tr w:rsidR="00146136" w:rsidRPr="007877B7" w:rsidTr="006474CF">
        <w:trPr>
          <w:trHeight w:val="300"/>
        </w:trPr>
        <w:tc>
          <w:tcPr>
            <w:tcW w:w="798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136" w:rsidRPr="00146136" w:rsidRDefault="00146136" w:rsidP="00D5304B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146136">
              <w:rPr>
                <w:rFonts w:ascii="宋体" w:hAnsi="宋体" w:cs="宋体" w:hint="eastAsia"/>
                <w:b/>
                <w:kern w:val="0"/>
                <w:szCs w:val="21"/>
              </w:rPr>
              <w:t>下达投资计划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55A0"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55A0">
              <w:rPr>
                <w:rFonts w:ascii="宋体" w:hAnsi="宋体" w:cs="宋体" w:hint="eastAsia"/>
                <w:kern w:val="0"/>
                <w:szCs w:val="21"/>
              </w:rPr>
              <w:t>本年投资计划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255A0">
              <w:rPr>
                <w:rFonts w:ascii="宋体" w:hAnsi="宋体" w:cs="宋体" w:hint="eastAsia"/>
                <w:kern w:val="0"/>
                <w:szCs w:val="21"/>
              </w:rPr>
              <w:lastRenderedPageBreak/>
              <w:t>合计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跨年结转+本年投资计划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146136" w:rsidRPr="007877B7" w:rsidTr="006474CF">
        <w:trPr>
          <w:trHeight w:val="300"/>
        </w:trPr>
        <w:tc>
          <w:tcPr>
            <w:tcW w:w="798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136" w:rsidRPr="00146136" w:rsidRDefault="00146136" w:rsidP="00D5304B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146136">
              <w:rPr>
                <w:rFonts w:ascii="宋体" w:hAnsi="宋体" w:cs="宋体" w:hint="eastAsia"/>
                <w:b/>
                <w:kern w:val="0"/>
                <w:szCs w:val="21"/>
              </w:rPr>
              <w:t>造价结算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96EE2">
              <w:rPr>
                <w:rFonts w:ascii="宋体" w:hAnsi="宋体" w:cs="宋体" w:hint="eastAsia"/>
                <w:kern w:val="0"/>
                <w:szCs w:val="21"/>
              </w:rPr>
              <w:t>以前年度累计结算金额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按结算日期汇总本年之前的造价结算金额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结算上报审定表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96EE2">
              <w:rPr>
                <w:rFonts w:ascii="宋体" w:hAnsi="宋体" w:cs="宋体" w:hint="eastAsia"/>
                <w:kern w:val="0"/>
                <w:szCs w:val="21"/>
              </w:rPr>
              <w:t>本年</w:t>
            </w:r>
            <w:r w:rsidR="00307496">
              <w:rPr>
                <w:rFonts w:ascii="宋体" w:hAnsi="宋体" w:cs="宋体" w:hint="eastAsia"/>
                <w:kern w:val="0"/>
                <w:szCs w:val="21"/>
              </w:rPr>
              <w:t>度</w:t>
            </w:r>
            <w:r w:rsidRPr="00B96EE2">
              <w:rPr>
                <w:rFonts w:ascii="宋体" w:hAnsi="宋体" w:cs="宋体" w:hint="eastAsia"/>
                <w:kern w:val="0"/>
                <w:szCs w:val="21"/>
              </w:rPr>
              <w:t>累计结算金额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按结算日期汇总当年的造价结算金额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结算上报审定表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96EE2"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96EE2">
              <w:rPr>
                <w:rFonts w:ascii="宋体" w:hAnsi="宋体" w:cs="宋体" w:hint="eastAsia"/>
                <w:kern w:val="0"/>
                <w:szCs w:val="21"/>
              </w:rPr>
              <w:t>以前年度累计结算金额</w:t>
            </w:r>
            <w:r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Pr="00B96EE2">
              <w:rPr>
                <w:rFonts w:ascii="宋体" w:hAnsi="宋体" w:cs="宋体" w:hint="eastAsia"/>
                <w:kern w:val="0"/>
                <w:szCs w:val="21"/>
              </w:rPr>
              <w:t>本年</w:t>
            </w:r>
            <w:r w:rsidR="00307496">
              <w:rPr>
                <w:rFonts w:ascii="宋体" w:hAnsi="宋体" w:cs="宋体" w:hint="eastAsia"/>
                <w:kern w:val="0"/>
                <w:szCs w:val="21"/>
              </w:rPr>
              <w:t>度</w:t>
            </w:r>
            <w:r w:rsidRPr="00B96EE2">
              <w:rPr>
                <w:rFonts w:ascii="宋体" w:hAnsi="宋体" w:cs="宋体" w:hint="eastAsia"/>
                <w:kern w:val="0"/>
                <w:szCs w:val="21"/>
              </w:rPr>
              <w:t>累计结算金额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6C0C8D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146136" w:rsidRPr="007877B7" w:rsidTr="006474CF">
        <w:trPr>
          <w:trHeight w:val="300"/>
        </w:trPr>
        <w:tc>
          <w:tcPr>
            <w:tcW w:w="798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136" w:rsidRPr="00146136" w:rsidRDefault="00146136" w:rsidP="00D5304B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146136">
              <w:rPr>
                <w:rFonts w:ascii="宋体" w:hAnsi="宋体" w:cs="宋体" w:hint="eastAsia"/>
                <w:b/>
                <w:kern w:val="0"/>
                <w:szCs w:val="21"/>
              </w:rPr>
              <w:t>财务决算</w:t>
            </w:r>
          </w:p>
        </w:tc>
      </w:tr>
      <w:tr w:rsidR="00AF58B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汇总统计以前年度累计决算金额（不包含今年）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8B6" w:rsidRPr="00136594" w:rsidRDefault="00AF58B6" w:rsidP="006474CF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决算表</w:t>
            </w:r>
          </w:p>
        </w:tc>
      </w:tr>
      <w:tr w:rsidR="00AF58B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本年实际决算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按决算日期汇总当年的决算金额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8B6" w:rsidRPr="00815CBE" w:rsidRDefault="00AF58B6" w:rsidP="006474CF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决算表</w:t>
            </w:r>
          </w:p>
        </w:tc>
      </w:tr>
      <w:tr w:rsidR="00AF58B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该项目当年的财务预估金额之和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7877B7" w:rsidRDefault="00AF58B6" w:rsidP="006474CF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预估表</w:t>
            </w:r>
          </w:p>
        </w:tc>
      </w:tr>
      <w:tr w:rsidR="00AF58B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本年实际决算+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Default="00AF58B6" w:rsidP="006474CF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AF58B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595B42" w:rsidRDefault="00AF58B6" w:rsidP="006474CF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以前年度累计决算+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实际决算+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58B6" w:rsidRPr="007877B7" w:rsidRDefault="00AF58B6" w:rsidP="006474CF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D2A3E">
              <w:rPr>
                <w:rFonts w:ascii="宋体" w:hAnsi="宋体" w:cs="宋体" w:hint="eastAsia"/>
                <w:kern w:val="0"/>
                <w:szCs w:val="21"/>
              </w:rPr>
              <w:t>已转产金额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E7085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C16366">
              <w:rPr>
                <w:rFonts w:ascii="宋体" w:hAnsi="宋体" w:cs="宋体" w:hint="eastAsia"/>
                <w:kern w:val="0"/>
                <w:szCs w:val="21"/>
              </w:rPr>
              <w:t>预转产金额</w:t>
            </w:r>
            <w:r>
              <w:rPr>
                <w:rFonts w:ascii="宋体" w:hAnsi="宋体" w:cs="宋体" w:hint="eastAsia"/>
                <w:kern w:val="0"/>
                <w:szCs w:val="21"/>
              </w:rPr>
              <w:t>+转产金额（</w:t>
            </w: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含本年和以前年度）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BD2A3E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D2A3E">
              <w:rPr>
                <w:rFonts w:ascii="宋体" w:hAnsi="宋体" w:cs="宋体" w:hint="eastAsia"/>
                <w:kern w:val="0"/>
                <w:szCs w:val="21"/>
              </w:rPr>
              <w:t>建设单位管理费分摊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E7085" w:rsidRDefault="004C7DB3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</w:t>
            </w:r>
            <w:r w:rsidR="00D5304B">
              <w:rPr>
                <w:rFonts w:ascii="宋体" w:hAnsi="宋体" w:cs="宋体" w:hint="eastAsia"/>
                <w:kern w:val="0"/>
                <w:szCs w:val="21"/>
              </w:rPr>
              <w:t>公共费用中“</w:t>
            </w:r>
            <w:r w:rsidR="00D5304B" w:rsidRPr="00AA6823">
              <w:rPr>
                <w:rFonts w:ascii="宋体" w:hAnsi="宋体" w:cs="宋体" w:hint="eastAsia"/>
                <w:kern w:val="0"/>
                <w:szCs w:val="21"/>
              </w:rPr>
              <w:t>建设单位管理费分摊</w:t>
            </w:r>
            <w:r w:rsidR="00D5304B"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AA6823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4C7DB3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DB3" w:rsidRPr="00BD2A3E" w:rsidRDefault="004C7DB3" w:rsidP="003D2D57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本年直接管理费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DB3" w:rsidRPr="00F473D6" w:rsidRDefault="0008681C" w:rsidP="003D2D57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汇总统计本年的</w:t>
            </w:r>
            <w:r w:rsidR="004C7DB3">
              <w:rPr>
                <w:rFonts w:ascii="宋体" w:hAnsi="宋体" w:cs="宋体" w:hint="eastAsia"/>
                <w:kern w:val="0"/>
                <w:szCs w:val="21"/>
              </w:rPr>
              <w:t>钻井项目公共费用中“</w:t>
            </w:r>
            <w:r w:rsidR="00BA1299" w:rsidRPr="00BA1299">
              <w:rPr>
                <w:rFonts w:ascii="宋体" w:hAnsi="宋体" w:cs="宋体" w:hint="eastAsia"/>
                <w:kern w:val="0"/>
                <w:szCs w:val="21"/>
              </w:rPr>
              <w:t>差旅费+办公费+业务招待费+维修费+劳动保护费+生活补贴+会议费</w:t>
            </w:r>
            <w:r w:rsidR="004C7DB3"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DB3" w:rsidRPr="00F473D6" w:rsidRDefault="004C7DB3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08681C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81C" w:rsidRPr="00BD2A3E" w:rsidRDefault="0008681C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累计直接管理费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81C" w:rsidRDefault="0008681C" w:rsidP="0008681C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汇总统计所有的钻井项目公共费用中“</w:t>
            </w:r>
            <w:r w:rsidR="00BA1299" w:rsidRPr="00BA1299">
              <w:rPr>
                <w:rFonts w:ascii="宋体" w:hAnsi="宋体" w:cs="宋体" w:hint="eastAsia"/>
                <w:kern w:val="0"/>
                <w:szCs w:val="21"/>
              </w:rPr>
              <w:t>差旅费+办公费+业务招待费+维修费+劳动保护费+生活补贴+会议费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81C" w:rsidRPr="007C2CE3" w:rsidRDefault="007C2CE3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BD2A3E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BD2A3E">
              <w:rPr>
                <w:rFonts w:ascii="宋体" w:hAnsi="宋体" w:cs="宋体" w:hint="eastAsia"/>
                <w:kern w:val="0"/>
                <w:szCs w:val="21"/>
              </w:rPr>
              <w:t>概算批复建管费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E7085" w:rsidRDefault="00B60EC0" w:rsidP="0008681C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取钻井阶段明细概算中“</w:t>
            </w:r>
            <w:r w:rsidR="00D5304B">
              <w:rPr>
                <w:rFonts w:ascii="宋体" w:hAnsi="宋体" w:cs="宋体" w:hint="eastAsia"/>
                <w:kern w:val="0"/>
                <w:szCs w:val="21"/>
              </w:rPr>
              <w:t>项目管理费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BD2A3E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与投资计划比节约金额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B3E4C" w:rsidRDefault="00832005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下达</w:t>
            </w:r>
            <w:r w:rsidR="00D5304B" w:rsidRPr="00D22589">
              <w:rPr>
                <w:rFonts w:ascii="宋体" w:hAnsi="宋体" w:cs="宋体" w:hint="eastAsia"/>
                <w:kern w:val="0"/>
                <w:szCs w:val="21"/>
              </w:rPr>
              <w:t>投资计划合计-财务决算合计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BD2A3E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91407">
              <w:rPr>
                <w:rFonts w:ascii="宋体" w:hAnsi="宋体" w:cs="宋体" w:hint="eastAsia"/>
                <w:kern w:val="0"/>
                <w:szCs w:val="21"/>
              </w:rPr>
              <w:t>与概算比节约金额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E7085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</w:t>
            </w:r>
            <w:r w:rsidR="0070759C">
              <w:rPr>
                <w:rFonts w:ascii="宋体" w:hAnsi="宋体" w:cs="宋体" w:hint="eastAsia"/>
                <w:kern w:val="0"/>
                <w:szCs w:val="21"/>
              </w:rPr>
              <w:t>批复</w:t>
            </w:r>
            <w:r>
              <w:rPr>
                <w:rFonts w:ascii="宋体" w:hAnsi="宋体" w:cs="宋体" w:hint="eastAsia"/>
                <w:kern w:val="0"/>
                <w:szCs w:val="21"/>
              </w:rPr>
              <w:t>-</w:t>
            </w:r>
            <w:r w:rsidR="0070759C">
              <w:rPr>
                <w:rFonts w:ascii="宋体" w:hAnsi="宋体" w:cs="宋体" w:hint="eastAsia"/>
                <w:kern w:val="0"/>
                <w:szCs w:val="21"/>
              </w:rPr>
              <w:t>财务决算</w:t>
            </w:r>
            <w:r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09140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91407">
              <w:rPr>
                <w:rFonts w:ascii="宋体" w:hAnsi="宋体" w:cs="宋体" w:hint="eastAsia"/>
                <w:kern w:val="0"/>
                <w:szCs w:val="21"/>
              </w:rPr>
              <w:t>测试日产量</w:t>
            </w:r>
            <w:r>
              <w:rPr>
                <w:rFonts w:ascii="宋体" w:hAnsi="宋体" w:cs="宋体" w:hint="eastAsia"/>
                <w:kern w:val="0"/>
                <w:szCs w:val="21"/>
              </w:rPr>
              <w:t>-产气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E7085" w:rsidRDefault="00825328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测试获气-产气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615A09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试油</w:t>
            </w:r>
            <w:r w:rsidR="00615A09">
              <w:rPr>
                <w:rFonts w:ascii="宋体" w:hAnsi="宋体" w:cs="宋体" w:hint="eastAsia"/>
                <w:kern w:val="0"/>
                <w:szCs w:val="21"/>
              </w:rPr>
              <w:t>静态信息表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09140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91407">
              <w:rPr>
                <w:rFonts w:ascii="宋体" w:hAnsi="宋体" w:cs="宋体" w:hint="eastAsia"/>
                <w:kern w:val="0"/>
                <w:szCs w:val="21"/>
              </w:rPr>
              <w:t>测试日产量</w:t>
            </w:r>
            <w:r>
              <w:rPr>
                <w:rFonts w:ascii="宋体" w:hAnsi="宋体" w:cs="宋体" w:hint="eastAsia"/>
                <w:kern w:val="0"/>
                <w:szCs w:val="21"/>
              </w:rPr>
              <w:t>-产油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E7085" w:rsidRDefault="00825328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测试获气-产油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615A09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试油静态信息表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09140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091407">
              <w:rPr>
                <w:rFonts w:ascii="宋体" w:hAnsi="宋体" w:cs="宋体" w:hint="eastAsia"/>
                <w:kern w:val="0"/>
                <w:szCs w:val="21"/>
              </w:rPr>
              <w:t>转产时间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1E7085" w:rsidRDefault="00303DB7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读取“预</w:t>
            </w:r>
            <w:r w:rsidR="00D5304B">
              <w:rPr>
                <w:rFonts w:ascii="宋体" w:hAnsi="宋体" w:cs="宋体" w:hint="eastAsia"/>
                <w:kern w:val="0"/>
                <w:szCs w:val="21"/>
              </w:rPr>
              <w:t>转产时间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</w:tbl>
    <w:p w:rsidR="00721AEB" w:rsidRDefault="00721AEB" w:rsidP="00721AEB">
      <w:pPr>
        <w:pStyle w:val="a0"/>
      </w:pPr>
    </w:p>
    <w:p w:rsidR="00721AEB" w:rsidRDefault="00BC0E7E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地面项目结算汇总表</w:t>
      </w:r>
    </w:p>
    <w:p w:rsidR="007B7ABC" w:rsidRDefault="007B7ABC" w:rsidP="007B7ABC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B7ABC" w:rsidRPr="00414B08" w:rsidRDefault="007B7ABC" w:rsidP="007B7AB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按项目名称汇总统计地面项目结算信息，包括概算批复金额、计划金额、造价结算金额以及财务决算金额。</w:t>
      </w:r>
    </w:p>
    <w:p w:rsidR="007B7ABC" w:rsidRDefault="007B7ABC" w:rsidP="007B7ABC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B7ABC" w:rsidRDefault="007B7ABC" w:rsidP="00EE10A5">
      <w:pPr>
        <w:pStyle w:val="07402"/>
        <w:numPr>
          <w:ilvl w:val="0"/>
          <w:numId w:val="9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在“导航菜单”中，单击“综合报表查询-汇总类报表-</w:t>
      </w:r>
      <w:r w:rsidR="00C62DF0">
        <w:rPr>
          <w:rFonts w:ascii="宋体" w:hAnsi="宋体" w:hint="eastAsia"/>
          <w:i w:val="0"/>
        </w:rPr>
        <w:t>地面</w:t>
      </w:r>
      <w:r>
        <w:rPr>
          <w:rFonts w:ascii="宋体" w:hAnsi="宋体" w:hint="eastAsia"/>
          <w:i w:val="0"/>
        </w:rPr>
        <w:t>项目结算汇总表”。</w:t>
      </w:r>
    </w:p>
    <w:p w:rsidR="00721AEB" w:rsidRDefault="00621296" w:rsidP="007B7AB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7B7ABC" w:rsidRPr="008F6A12">
        <w:rPr>
          <w:rFonts w:ascii="宋体" w:hAnsi="宋体" w:hint="eastAsia"/>
          <w:i w:val="0"/>
        </w:rPr>
        <w:t>选择</w:t>
      </w:r>
      <w:r w:rsidR="007B7ABC">
        <w:rPr>
          <w:rFonts w:ascii="宋体" w:hAnsi="宋体" w:hint="eastAsia"/>
          <w:i w:val="0"/>
        </w:rPr>
        <w:t>项目名称和</w:t>
      </w:r>
      <w:r w:rsidR="007B7ABC" w:rsidRPr="008F6A12">
        <w:rPr>
          <w:rFonts w:ascii="宋体" w:hAnsi="宋体" w:hint="eastAsia"/>
          <w:i w:val="0"/>
        </w:rPr>
        <w:t>查询的时间范围，单击“查询”。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09"/>
        <w:gridCol w:w="3544"/>
        <w:gridCol w:w="2035"/>
      </w:tblGrid>
      <w:tr w:rsidR="00D5304B" w:rsidRPr="007877B7" w:rsidTr="00D5304B">
        <w:trPr>
          <w:trHeight w:val="300"/>
        </w:trPr>
        <w:tc>
          <w:tcPr>
            <w:tcW w:w="240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354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03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系统自动生成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项目名称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F25C1F" w:rsidRPr="007877B7" w:rsidTr="006474CF">
        <w:trPr>
          <w:trHeight w:val="300"/>
        </w:trPr>
        <w:tc>
          <w:tcPr>
            <w:tcW w:w="798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5C1F" w:rsidRPr="00F25C1F" w:rsidRDefault="00F25C1F" w:rsidP="00D5304B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F25C1F">
              <w:rPr>
                <w:rFonts w:ascii="宋体" w:hAnsi="宋体" w:cs="宋体" w:hint="eastAsia"/>
                <w:b/>
                <w:color w:val="000000" w:themeColor="text1"/>
                <w:kern w:val="0"/>
                <w:szCs w:val="21"/>
              </w:rPr>
              <w:t>概算批复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金额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读取该项目的批复概算金额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F25C1F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其中：预备费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读取分公司控制预备费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可使用额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595B42" w:rsidRDefault="00D5304B" w:rsidP="00B71562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概算批复金额-</w:t>
            </w:r>
            <w:r w:rsidR="00B7156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分公司控制费用总额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B71562" w:rsidRDefault="00B71562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123406" w:rsidRPr="007877B7" w:rsidTr="006474CF">
        <w:trPr>
          <w:trHeight w:val="300"/>
        </w:trPr>
        <w:tc>
          <w:tcPr>
            <w:tcW w:w="798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3406" w:rsidRDefault="0012340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123406">
              <w:rPr>
                <w:rFonts w:ascii="宋体" w:hAnsi="宋体" w:cs="宋体" w:hint="eastAsia"/>
                <w:b/>
                <w:color w:val="000000" w:themeColor="text1"/>
                <w:kern w:val="0"/>
                <w:szCs w:val="21"/>
              </w:rPr>
              <w:t>下达投资计划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跨年结转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年度计划信息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本年投资计划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年度计划信息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跨年结转+本年投资计划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123406" w:rsidRPr="007877B7" w:rsidTr="006474CF">
        <w:trPr>
          <w:trHeight w:val="300"/>
        </w:trPr>
        <w:tc>
          <w:tcPr>
            <w:tcW w:w="798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3406" w:rsidRPr="00123406" w:rsidRDefault="00123406" w:rsidP="00D5304B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123406">
              <w:rPr>
                <w:rFonts w:ascii="宋体" w:hAnsi="宋体" w:cs="宋体" w:hint="eastAsia"/>
                <w:b/>
                <w:color w:val="000000" w:themeColor="text1"/>
                <w:kern w:val="0"/>
                <w:szCs w:val="21"/>
              </w:rPr>
              <w:t>造价结算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以前年度累计结算金额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按结算日期汇总本年之前的造价结算金额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结算上报审定表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</w:t>
            </w:r>
            <w:r w:rsidR="0012340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度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累计结算金额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按结算日期汇总当年的造价结算金额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结算上报审定表</w:t>
            </w:r>
          </w:p>
        </w:tc>
      </w:tr>
      <w:tr w:rsidR="00D5304B" w:rsidRPr="00123406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以前年度累计结算金额+本年</w:t>
            </w:r>
            <w:r w:rsidR="0012340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度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累计结算金额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123406" w:rsidRPr="00123406" w:rsidTr="006474CF">
        <w:trPr>
          <w:trHeight w:val="300"/>
        </w:trPr>
        <w:tc>
          <w:tcPr>
            <w:tcW w:w="798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3406" w:rsidRPr="00123406" w:rsidRDefault="00123406" w:rsidP="006371A9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 w:rsidRPr="00123406">
              <w:rPr>
                <w:rFonts w:ascii="宋体" w:hAnsi="宋体" w:cs="宋体" w:hint="eastAsia"/>
                <w:b/>
                <w:kern w:val="0"/>
                <w:szCs w:val="21"/>
              </w:rPr>
              <w:t>财务</w:t>
            </w:r>
            <w:r w:rsidR="006371A9">
              <w:rPr>
                <w:rFonts w:ascii="宋体" w:hAnsi="宋体" w:cs="宋体" w:hint="eastAsia"/>
                <w:b/>
                <w:kern w:val="0"/>
                <w:szCs w:val="21"/>
              </w:rPr>
              <w:t>决算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6371A9" w:rsidP="006371A9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595B42" w:rsidRDefault="006371A9" w:rsidP="006371A9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汇总统计以前年度累计决算金额（不包含今年）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136594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决算表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6371A9" w:rsidP="00123406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本年实际决算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按决算日期汇总当年的决算金额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815CBE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决算表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该项目当年的财务预估金额之和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预估表</w:t>
            </w:r>
          </w:p>
        </w:tc>
      </w:tr>
      <w:tr w:rsidR="0012340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3406" w:rsidRPr="00595B42" w:rsidRDefault="0012340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3406" w:rsidRPr="00595B42" w:rsidRDefault="006371A9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本年实际决算</w:t>
            </w:r>
            <w:r w:rsidR="0012340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+</w:t>
            </w:r>
            <w:r w:rsidR="00123406"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3406" w:rsidRDefault="0012340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6371A9" w:rsidP="006371A9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</w:t>
            </w:r>
            <w:r w:rsidR="0012340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+</w:t>
            </w:r>
            <w:r w:rsidR="00123406"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</w:t>
            </w:r>
            <w:r w:rsidR="0012340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实际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决算</w:t>
            </w:r>
            <w:r w:rsidR="0012340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+</w:t>
            </w:r>
            <w:r w:rsidR="00123406"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本年预估工程款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已转产金额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预转产金额+转产金额（本年与以前年度之和）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877B7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D5304B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D5304B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建设单位管理费分摊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595B42" w:rsidRDefault="004C7DB3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钻井项目</w:t>
            </w:r>
            <w:r w:rsidR="00D5304B"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公共费用中“建设单位管理费分摊”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AA6823" w:rsidRDefault="00D5304B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4C7DB3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DB3" w:rsidRPr="00BD2A3E" w:rsidRDefault="004C7DB3" w:rsidP="003D2D57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本年直接管理费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DB3" w:rsidRPr="00F473D6" w:rsidRDefault="00D22AE6" w:rsidP="003D2D57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汇总统计本年的</w:t>
            </w:r>
            <w:r w:rsidR="004C7DB3">
              <w:rPr>
                <w:rFonts w:ascii="宋体" w:hAnsi="宋体" w:cs="宋体" w:hint="eastAsia"/>
                <w:kern w:val="0"/>
                <w:szCs w:val="21"/>
              </w:rPr>
              <w:t>“</w:t>
            </w:r>
            <w:r w:rsidR="00C06EE9" w:rsidRPr="00C06EE9">
              <w:rPr>
                <w:rFonts w:ascii="宋体" w:hAnsi="宋体" w:cs="宋体" w:hint="eastAsia"/>
                <w:kern w:val="0"/>
                <w:szCs w:val="21"/>
              </w:rPr>
              <w:t>差旅费+办公费+业务招待费+维修费+劳动保护费+生活补贴+会议费</w:t>
            </w:r>
            <w:r w:rsidR="004C7DB3"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7DB3" w:rsidRPr="00F473D6" w:rsidRDefault="004C7DB3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D22AE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BD2A3E" w:rsidRDefault="00D22AE6" w:rsidP="00DF60AF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累计直接管理费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Default="00D22AE6" w:rsidP="00D22AE6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汇总统计所有的“</w:t>
            </w:r>
            <w:r w:rsidRPr="00BA1299">
              <w:rPr>
                <w:rFonts w:ascii="宋体" w:hAnsi="宋体" w:cs="宋体" w:hint="eastAsia"/>
                <w:kern w:val="0"/>
                <w:szCs w:val="21"/>
              </w:rPr>
              <w:t>差旅费+办公费+业务招待费+维修费+劳动保护费+生活补贴+会议费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C91503" w:rsidRDefault="00C91503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D22AE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概算批复建管费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地面概算批复的“建设单位管理费”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7877B7" w:rsidRDefault="00D22AE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概算表</w:t>
            </w:r>
          </w:p>
        </w:tc>
      </w:tr>
      <w:tr w:rsidR="00D22AE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与投资计划比节约金额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下达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投资计划合计-财务决算合计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Default="00D22AE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22AE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与概算比节约金额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批复</w:t>
            </w: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-财务决算合计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7877B7" w:rsidRDefault="00D22AE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D22AE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新增产能-天然气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7618B3" w:rsidRDefault="00D22AE6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定产-天然气*330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7877B7" w:rsidRDefault="00D22AE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试油静态信息</w:t>
            </w:r>
          </w:p>
        </w:tc>
      </w:tr>
      <w:tr w:rsidR="00D22AE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新增产能-油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7618B3" w:rsidRDefault="00D22AE6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定产-油*300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7877B7" w:rsidRDefault="00D22AE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试油静态信息</w:t>
            </w:r>
          </w:p>
        </w:tc>
      </w:tr>
      <w:tr w:rsidR="00D22AE6" w:rsidRPr="007877B7" w:rsidTr="00D5304B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转产时间</w:t>
            </w:r>
          </w:p>
        </w:tc>
        <w:tc>
          <w:tcPr>
            <w:tcW w:w="3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595B42" w:rsidRDefault="00D22AE6" w:rsidP="00D5304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595B4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转产时间</w:t>
            </w:r>
          </w:p>
        </w:tc>
        <w:tc>
          <w:tcPr>
            <w:tcW w:w="2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AE6" w:rsidRPr="007877B7" w:rsidRDefault="00D22AE6" w:rsidP="00D5304B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</w:tbl>
    <w:p w:rsidR="00721AEB" w:rsidRPr="00721AEB" w:rsidRDefault="00721AEB" w:rsidP="00721AEB">
      <w:pPr>
        <w:pStyle w:val="a0"/>
      </w:pPr>
    </w:p>
    <w:p w:rsidR="004068C3" w:rsidRDefault="00BC172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11" w:name="_Toc391755129"/>
      <w:r>
        <w:rPr>
          <w:rFonts w:hint="eastAsia"/>
        </w:rPr>
        <w:t>计划类报表</w:t>
      </w:r>
      <w:bookmarkEnd w:id="111"/>
    </w:p>
    <w:p w:rsidR="00721AEB" w:rsidRDefault="00D5304B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钻井项目计划报表</w:t>
      </w:r>
    </w:p>
    <w:p w:rsidR="0032348C" w:rsidRDefault="0032348C" w:rsidP="0032348C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32348C" w:rsidRPr="00414B08" w:rsidRDefault="0032348C" w:rsidP="0032348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按项目业务类型和项目名称汇总统计钻井项目计划信息、调整计划信息和月度统计信息。</w:t>
      </w:r>
    </w:p>
    <w:p w:rsidR="0032348C" w:rsidRDefault="0032348C" w:rsidP="0032348C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32348C" w:rsidRDefault="0032348C" w:rsidP="00EE10A5">
      <w:pPr>
        <w:pStyle w:val="07402"/>
        <w:numPr>
          <w:ilvl w:val="0"/>
          <w:numId w:val="10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</w:t>
      </w:r>
      <w:r w:rsidR="000A5C59">
        <w:rPr>
          <w:rFonts w:ascii="宋体" w:hAnsi="宋体" w:hint="eastAsia"/>
          <w:i w:val="0"/>
        </w:rPr>
        <w:t>计划类报表</w:t>
      </w:r>
      <w:r>
        <w:rPr>
          <w:rFonts w:ascii="宋体" w:hAnsi="宋体" w:hint="eastAsia"/>
          <w:i w:val="0"/>
        </w:rPr>
        <w:t>-</w:t>
      </w:r>
      <w:r w:rsidR="000A5C59">
        <w:rPr>
          <w:rFonts w:ascii="宋体" w:hAnsi="宋体" w:hint="eastAsia"/>
          <w:i w:val="0"/>
        </w:rPr>
        <w:t>钻井项目计划报表</w:t>
      </w:r>
      <w:r>
        <w:rPr>
          <w:rFonts w:ascii="宋体" w:hAnsi="宋体" w:hint="eastAsia"/>
          <w:i w:val="0"/>
        </w:rPr>
        <w:t>”。</w:t>
      </w:r>
    </w:p>
    <w:p w:rsidR="00721AEB" w:rsidRDefault="0032348C" w:rsidP="0032348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</w:t>
      </w:r>
      <w:r w:rsidR="0026642D">
        <w:rPr>
          <w:rFonts w:ascii="宋体" w:hAnsi="宋体" w:hint="eastAsia"/>
          <w:i w:val="0"/>
        </w:rPr>
        <w:t>业务类型</w:t>
      </w:r>
      <w:r>
        <w:rPr>
          <w:rFonts w:ascii="宋体" w:hAnsi="宋体" w:hint="eastAsia"/>
          <w:i w:val="0"/>
        </w:rPr>
        <w:t>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07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02"/>
        <w:gridCol w:w="5154"/>
      </w:tblGrid>
      <w:tr w:rsidR="00D5304B" w:rsidRPr="000F61A6" w:rsidTr="00D5304B">
        <w:trPr>
          <w:trHeight w:val="300"/>
        </w:trPr>
        <w:tc>
          <w:tcPr>
            <w:tcW w:w="1988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273CBC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3012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273CBC" w:rsidRDefault="00D5304B" w:rsidP="00D5304B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D5304B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301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7618B3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D5304B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6852A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</w:t>
            </w:r>
            <w:r w:rsidR="006852A4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</w:tr>
      <w:tr w:rsidR="00D5304B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构造或</w:t>
            </w:r>
            <w:r w:rsidRPr="00273CBC">
              <w:rPr>
                <w:rFonts w:ascii="宋体" w:hAnsi="宋体" w:cs="宋体" w:hint="eastAsia"/>
                <w:kern w:val="0"/>
                <w:szCs w:val="21"/>
              </w:rPr>
              <w:t>区块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</w:t>
            </w:r>
            <w:r w:rsidR="006852A4">
              <w:rPr>
                <w:rFonts w:ascii="宋体" w:hAnsi="宋体" w:cs="宋体" w:hint="eastAsia"/>
                <w:kern w:val="0"/>
                <w:szCs w:val="21"/>
              </w:rPr>
              <w:t>区块名称</w:t>
            </w:r>
          </w:p>
        </w:tc>
      </w:tr>
      <w:tr w:rsidR="00D5304B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总体设计-计划批复文号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F80CE6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D5304B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总体设计-设计井深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钻井工程进度管理中填报数据</w:t>
            </w:r>
          </w:p>
        </w:tc>
      </w:tr>
      <w:tr w:rsidR="00D5304B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总体设计-实际井深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钻井工程进度管理中填报数据</w:t>
            </w:r>
          </w:p>
        </w:tc>
      </w:tr>
      <w:tr w:rsidR="00D5304B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概算批复情况-批复总金额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D5304B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概算批复情况-钻前批复文号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D5304B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概算批复情况-钻前批复金额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D5304B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概算批复情况-钻井批复文号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D5304B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04B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概算批复情况-钻井批复金额</w:t>
            </w:r>
            <w:r w:rsidR="006852A4">
              <w:rPr>
                <w:rFonts w:ascii="宋体" w:hAnsi="宋体" w:cs="宋体" w:hint="eastAsia"/>
                <w:kern w:val="0"/>
                <w:szCs w:val="21"/>
              </w:rPr>
              <w:t>-合计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304B" w:rsidRPr="00273CBC" w:rsidRDefault="00D5304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6852A4" w:rsidRPr="006852A4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概算批复情况-钻井批复金额-增值税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273CBC" w:rsidRDefault="006852A4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6852A4" w:rsidRPr="006852A4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概算批复情况-钻井批复金额-分公司控制费用-总额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273CBC" w:rsidRDefault="006852A4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6852A4" w:rsidRPr="006852A4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概算批复情况-钻井批复金额-分公司控制费用-其中：预备费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273CBC" w:rsidRDefault="006852A4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6852A4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概算批复情况-试油批复文号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273CB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C4124D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24D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概算批复情况-钻井批复金额-合计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24D" w:rsidRPr="00273CBC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C4124D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24D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概算批复情况-钻井批复金额-增值税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24D" w:rsidRPr="00273CBC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C4124D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24D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概算批复情况-钻井批复金额-分公司控制费用-总额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24D" w:rsidRPr="00273CBC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C4124D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124D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概算批复情况-钻井批复金额-分公司控制费用-其中：预备费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124D" w:rsidRPr="00273CBC" w:rsidRDefault="00C4124D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钻井项目概算管理中填报数据</w:t>
            </w:r>
          </w:p>
        </w:tc>
      </w:tr>
      <w:tr w:rsidR="0005622F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上年度实际投资完成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D848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汇总统计上年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的月度统计完成投资</w:t>
            </w:r>
          </w:p>
        </w:tc>
      </w:tr>
      <w:tr w:rsidR="0005622F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至上年底止累计投资完成投资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汇总统计自项目开始到上年底的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月度统计完成投资</w:t>
            </w:r>
          </w:p>
        </w:tc>
      </w:tr>
      <w:tr w:rsidR="0005622F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至上年底止累计完成-开钻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月度统计</w:t>
            </w:r>
            <w:r>
              <w:rPr>
                <w:rFonts w:ascii="宋体" w:hAnsi="宋体" w:cs="宋体" w:hint="eastAsia"/>
                <w:kern w:val="0"/>
                <w:szCs w:val="21"/>
              </w:rPr>
              <w:t>开钻数量</w:t>
            </w:r>
          </w:p>
        </w:tc>
      </w:tr>
      <w:tr w:rsidR="0005622F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至上年底止累计完成-完钻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05622F" w:rsidRDefault="0005622F" w:rsidP="0005622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月度统计</w:t>
            </w:r>
            <w:r>
              <w:rPr>
                <w:rFonts w:ascii="宋体" w:hAnsi="宋体" w:cs="宋体" w:hint="eastAsia"/>
                <w:kern w:val="0"/>
                <w:szCs w:val="21"/>
              </w:rPr>
              <w:t>完钻数量</w:t>
            </w:r>
          </w:p>
        </w:tc>
      </w:tr>
      <w:tr w:rsidR="0005622F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至上年底止累计完成-完成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05622F" w:rsidRDefault="0005622F" w:rsidP="0005622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月度统计</w:t>
            </w:r>
            <w:r>
              <w:rPr>
                <w:rFonts w:ascii="宋体" w:hAnsi="宋体" w:cs="宋体" w:hint="eastAsia"/>
                <w:kern w:val="0"/>
                <w:szCs w:val="21"/>
              </w:rPr>
              <w:t>完成数量</w:t>
            </w:r>
          </w:p>
        </w:tc>
      </w:tr>
      <w:tr w:rsidR="0005622F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至上年底止累计完成-进尺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05622F" w:rsidRDefault="0005622F" w:rsidP="0005622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月度统计</w:t>
            </w:r>
            <w:r>
              <w:rPr>
                <w:rFonts w:ascii="宋体" w:hAnsi="宋体" w:cs="宋体" w:hint="eastAsia"/>
                <w:kern w:val="0"/>
                <w:szCs w:val="21"/>
              </w:rPr>
              <w:t>进尺数</w:t>
            </w:r>
          </w:p>
        </w:tc>
      </w:tr>
      <w:tr w:rsidR="006852A4" w:rsidRPr="00B95B0B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8A302D" w:rsidRDefault="006852A4" w:rsidP="00D5304B">
            <w:pPr>
              <w:widowControl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已下计划-合计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8A302D" w:rsidRDefault="006852A4" w:rsidP="00D5304B">
            <w:pPr>
              <w:widowControl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跨年结转+</w:t>
            </w:r>
            <w:r w:rsidRPr="003F6F7B">
              <w:rPr>
                <w:rFonts w:ascii="宋体" w:hAnsi="宋体" w:cs="宋体" w:hint="eastAsia"/>
                <w:kern w:val="0"/>
                <w:szCs w:val="21"/>
              </w:rPr>
              <w:t>当年计划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273CB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已下计划-跨年结转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273CB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273CB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</w:t>
            </w:r>
            <w:r w:rsidRPr="003F6F7B">
              <w:rPr>
                <w:rFonts w:ascii="宋体" w:hAnsi="宋体" w:cs="宋体" w:hint="eastAsia"/>
                <w:kern w:val="0"/>
                <w:szCs w:val="21"/>
              </w:rPr>
              <w:t>当年计划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273CB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已下计划-开钻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已下计划-完钻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已下计划-完成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已下计划-进尺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统计完成-投资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统计完成-财务完成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按项目进行财务决算数据汇总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统计完成-开钻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统计完成-完钻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统计完成-完成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统计完成-进尺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计划-合计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计划-当年计划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计划-开钻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计划-完钻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计划-完成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计划-进尺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852A4" w:rsidRPr="000F61A6" w:rsidTr="00D5304B">
        <w:trPr>
          <w:trHeight w:val="300"/>
        </w:trPr>
        <w:tc>
          <w:tcPr>
            <w:tcW w:w="1988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3012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52A4" w:rsidRPr="009B68CC" w:rsidRDefault="006852A4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</w:tbl>
    <w:p w:rsidR="00D5304B" w:rsidRDefault="00D5304B" w:rsidP="00D5304B">
      <w:pPr>
        <w:pStyle w:val="a0"/>
        <w:ind w:firstLineChars="0" w:firstLine="0"/>
      </w:pPr>
    </w:p>
    <w:p w:rsidR="00DD4E5D" w:rsidRDefault="00D5304B" w:rsidP="00DD4E5D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地面项目计划报表</w:t>
      </w:r>
    </w:p>
    <w:p w:rsidR="00DD4E5D" w:rsidRDefault="00DD4E5D" w:rsidP="00DD4E5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D4E5D" w:rsidRPr="00414B08" w:rsidRDefault="00DD4E5D" w:rsidP="00DD4E5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按项目业务类型和项目名称汇总统计地面项目计划信息、调整计划信息和月度统计信息。</w:t>
      </w:r>
    </w:p>
    <w:p w:rsidR="00DD4E5D" w:rsidRDefault="00DD4E5D" w:rsidP="00DD4E5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D4E5D" w:rsidRDefault="00DD4E5D" w:rsidP="00EE10A5">
      <w:pPr>
        <w:pStyle w:val="07402"/>
        <w:numPr>
          <w:ilvl w:val="0"/>
          <w:numId w:val="10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在“导航菜单”中，单击“综合报表查询-计划类报表-地面项目计划报表”。</w:t>
      </w:r>
    </w:p>
    <w:p w:rsidR="00DD4E5D" w:rsidRDefault="00DD4E5D" w:rsidP="00DD4E5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项目业务类型和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721AEB" w:rsidRPr="00E44F16" w:rsidRDefault="00DD4E5D" w:rsidP="00DD4E5D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lastRenderedPageBreak/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720"/>
        <w:gridCol w:w="4836"/>
      </w:tblGrid>
      <w:tr w:rsidR="003C24F1" w:rsidRPr="000F61A6" w:rsidTr="00D848E4">
        <w:trPr>
          <w:trHeight w:val="300"/>
        </w:trPr>
        <w:tc>
          <w:tcPr>
            <w:tcW w:w="3720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Pr="00273CBC" w:rsidRDefault="003C24F1" w:rsidP="003C24F1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483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Pr="00273CBC" w:rsidRDefault="003C24F1" w:rsidP="003C24F1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3C24F1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48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Pr="007618B3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3C24F1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总体设计-计划批复文号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F80CE6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总体设计-</w:t>
            </w:r>
            <w:r w:rsidRPr="00FA2F70">
              <w:rPr>
                <w:rFonts w:ascii="宋体" w:hAnsi="宋体" w:cs="宋体" w:hint="eastAsia"/>
                <w:kern w:val="0"/>
                <w:szCs w:val="21"/>
              </w:rPr>
              <w:t>建设规模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总体设计-</w:t>
            </w:r>
            <w:r w:rsidRPr="00FA2F70">
              <w:rPr>
                <w:rFonts w:ascii="宋体" w:hAnsi="宋体" w:cs="宋体" w:hint="eastAsia"/>
                <w:kern w:val="0"/>
                <w:szCs w:val="21"/>
              </w:rPr>
              <w:t>建设起止年限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概算批复情况-批复文号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</w:t>
            </w:r>
            <w:r w:rsidR="0005622F">
              <w:rPr>
                <w:rFonts w:ascii="宋体" w:hAnsi="宋体" w:cs="宋体" w:hint="eastAsia"/>
                <w:kern w:val="0"/>
                <w:szCs w:val="21"/>
              </w:rPr>
              <w:t>-合计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概算批复情况-增值税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</w:t>
            </w:r>
            <w:r w:rsidRPr="00FA2F70">
              <w:rPr>
                <w:rFonts w:ascii="宋体" w:hAnsi="宋体" w:cs="宋体" w:hint="eastAsia"/>
                <w:kern w:val="0"/>
                <w:szCs w:val="21"/>
              </w:rPr>
              <w:t>分公司控制费用总额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3C24F1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4F1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概算批复情况-</w:t>
            </w:r>
            <w:r w:rsidRPr="00FA2F70">
              <w:rPr>
                <w:rFonts w:ascii="宋体" w:hAnsi="宋体" w:cs="宋体" w:hint="eastAsia"/>
                <w:kern w:val="0"/>
                <w:szCs w:val="21"/>
              </w:rPr>
              <w:t>分公司控制预备费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4F1" w:rsidRPr="00273CBC" w:rsidRDefault="003C24F1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项目基本信息管理中填报数据</w:t>
            </w:r>
          </w:p>
        </w:tc>
      </w:tr>
      <w:tr w:rsidR="0005622F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上年完成投资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D848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汇总统计上年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的月度统计完成投资</w:t>
            </w:r>
          </w:p>
        </w:tc>
      </w:tr>
      <w:tr w:rsidR="0005622F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至上年底累计完成投资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05622F" w:rsidRDefault="0005622F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汇总统计自项目开始到上年底的</w:t>
            </w:r>
            <w:r w:rsidR="00D848E4">
              <w:rPr>
                <w:rFonts w:ascii="宋体" w:hAnsi="宋体" w:cs="宋体" w:hint="eastAsia"/>
                <w:kern w:val="0"/>
                <w:szCs w:val="21"/>
              </w:rPr>
              <w:t>月度统计完成投资</w:t>
            </w:r>
          </w:p>
        </w:tc>
      </w:tr>
      <w:tr w:rsidR="00D848E4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E4" w:rsidRDefault="00D848E4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至上年底累计完成-井场装置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48E4" w:rsidRPr="0005622F" w:rsidRDefault="00D848E4" w:rsidP="00D848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汇总统计自项目开始的月度统计完成井场装置数量</w:t>
            </w:r>
          </w:p>
        </w:tc>
      </w:tr>
      <w:tr w:rsidR="00D848E4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E4" w:rsidRDefault="00D848E4" w:rsidP="0005622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至上年底累计完成-集气支干线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48E4" w:rsidRPr="0005622F" w:rsidRDefault="00D848E4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汇总统计自项目开始的月度统计完成集气支干线</w:t>
            </w:r>
          </w:p>
        </w:tc>
      </w:tr>
      <w:tr w:rsidR="00D848E4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E4" w:rsidRDefault="00D848E4" w:rsidP="0005622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至上年底累计完成-产能（油）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48E4" w:rsidRPr="0005622F" w:rsidRDefault="00D848E4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汇总统计自项目开始的月度统计完成产能（油）</w:t>
            </w:r>
          </w:p>
        </w:tc>
      </w:tr>
      <w:tr w:rsidR="00D848E4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48E4" w:rsidRDefault="00D848E4" w:rsidP="0005622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至上年底累计完成-产能（气）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48E4" w:rsidRPr="0005622F" w:rsidRDefault="00D848E4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汇总统计自项目开始的月度统计完成产能（气）</w:t>
            </w:r>
          </w:p>
        </w:tc>
      </w:tr>
      <w:tr w:rsidR="0005622F" w:rsidRPr="00B95B0B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Pr="008A302D" w:rsidRDefault="0005622F" w:rsidP="003C24F1">
            <w:pPr>
              <w:widowControl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已下计划-合计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8A302D" w:rsidRDefault="0005622F" w:rsidP="003C24F1">
            <w:pPr>
              <w:widowControl/>
              <w:rPr>
                <w:rFonts w:ascii="宋体" w:hAnsi="宋体" w:cs="宋体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跨年结转+</w:t>
            </w:r>
            <w:r w:rsidRPr="003F6F7B">
              <w:rPr>
                <w:rFonts w:ascii="宋体" w:hAnsi="宋体" w:cs="宋体" w:hint="eastAsia"/>
                <w:kern w:val="0"/>
                <w:szCs w:val="21"/>
              </w:rPr>
              <w:t>当年计划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Pr="00273CBC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已下计划-跨年结转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273CBC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Pr="00273CBC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</w:t>
            </w:r>
            <w:r w:rsidRPr="003F6F7B">
              <w:rPr>
                <w:rFonts w:ascii="宋体" w:hAnsi="宋体" w:cs="宋体" w:hint="eastAsia"/>
                <w:kern w:val="0"/>
                <w:szCs w:val="21"/>
              </w:rPr>
              <w:t>当年计划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Pr="00273CBC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已下计划-井场装置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已下计划-集气支干线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已下计划-产能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统计完成-投资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0023F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统计完成-财务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按项目进行财务决算数据汇总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统计完成-井场装置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统计完成-集气支干线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05622F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622F" w:rsidRDefault="0005622F" w:rsidP="00C87496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统计完成-产能</w:t>
            </w:r>
            <w:r w:rsidR="00C87496">
              <w:rPr>
                <w:rFonts w:ascii="宋体" w:hAnsi="宋体" w:cs="宋体" w:hint="eastAsia"/>
                <w:kern w:val="0"/>
                <w:szCs w:val="21"/>
              </w:rPr>
              <w:t>（油）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5622F" w:rsidRDefault="0005622F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C87496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496" w:rsidRDefault="00C87496" w:rsidP="00C87496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统计完成-产能（气）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496" w:rsidRDefault="00C87496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项目月度统计管理中填报数据</w:t>
            </w:r>
          </w:p>
        </w:tc>
      </w:tr>
      <w:tr w:rsidR="00C87496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496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计划-合计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496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C87496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Pr="009B68CC">
              <w:rPr>
                <w:rFonts w:ascii="宋体" w:hAnsi="宋体" w:cs="宋体" w:hint="eastAsia"/>
                <w:kern w:val="0"/>
                <w:szCs w:val="21"/>
              </w:rPr>
              <w:t>跨年结转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C87496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计划-当年计划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C87496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计划-井场装置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C87496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计划-集气支干线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C87496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计划-产能</w:t>
            </w:r>
            <w:r w:rsidR="006E4A2E">
              <w:rPr>
                <w:rFonts w:ascii="宋体" w:hAnsi="宋体" w:cs="宋体" w:hint="eastAsia"/>
                <w:kern w:val="0"/>
                <w:szCs w:val="21"/>
              </w:rPr>
              <w:t>（油）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7496" w:rsidRPr="009B68CC" w:rsidRDefault="00C87496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E4A2E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A2E" w:rsidRPr="009B68CC" w:rsidRDefault="006E4A2E" w:rsidP="006E4A2E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调整</w:t>
            </w:r>
            <w:r>
              <w:rPr>
                <w:rFonts w:ascii="宋体" w:hAnsi="宋体" w:cs="宋体" w:hint="eastAsia"/>
                <w:kern w:val="0"/>
                <w:szCs w:val="21"/>
              </w:rPr>
              <w:t>计划-产能（气）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4A2E" w:rsidRPr="009B68CC" w:rsidRDefault="006E4A2E" w:rsidP="006474C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  <w:tr w:rsidR="006E4A2E" w:rsidRPr="000F61A6" w:rsidTr="00D848E4">
        <w:trPr>
          <w:trHeight w:val="300"/>
        </w:trPr>
        <w:tc>
          <w:tcPr>
            <w:tcW w:w="37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A2E" w:rsidRPr="009B68CC" w:rsidRDefault="006E4A2E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B68CC"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48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4A2E" w:rsidRPr="009B68CC" w:rsidRDefault="006E4A2E" w:rsidP="003C24F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项目年度计划管理中填报数据</w:t>
            </w:r>
          </w:p>
        </w:tc>
      </w:tr>
    </w:tbl>
    <w:p w:rsidR="00DA553F" w:rsidRDefault="00DA553F" w:rsidP="00DA553F">
      <w:pPr>
        <w:pStyle w:val="a0"/>
        <w:ind w:firstLine="482"/>
        <w:rPr>
          <w:b/>
          <w:sz w:val="24"/>
          <w:szCs w:val="24"/>
        </w:rPr>
      </w:pPr>
    </w:p>
    <w:p w:rsidR="00DA553F" w:rsidRDefault="00DA553F" w:rsidP="00DA553F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投资完成情况汇总表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A553F" w:rsidRPr="00414B08" w:rsidRDefault="00B73A78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按月度汇总查询投资完成情况。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A553F" w:rsidRDefault="00DA553F" w:rsidP="00EE10A5">
      <w:pPr>
        <w:pStyle w:val="07402"/>
        <w:numPr>
          <w:ilvl w:val="0"/>
          <w:numId w:val="11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在“导航菜单”中，单击“综合报表查询-计划类报表-</w:t>
      </w:r>
      <w:r w:rsidR="005B5598">
        <w:rPr>
          <w:rFonts w:ascii="宋体" w:hAnsi="宋体" w:hint="eastAsia"/>
          <w:i w:val="0"/>
        </w:rPr>
        <w:t>投资完成情况汇总表</w:t>
      </w:r>
      <w:r>
        <w:rPr>
          <w:rFonts w:ascii="宋体" w:hAnsi="宋体" w:hint="eastAsia"/>
          <w:i w:val="0"/>
        </w:rPr>
        <w:t>”。</w:t>
      </w:r>
    </w:p>
    <w:p w:rsidR="00DA553F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项目业务类型和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DA553F" w:rsidRPr="00E44F16" w:rsidRDefault="00DA553F" w:rsidP="00DA553F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5721"/>
      </w:tblGrid>
      <w:tr w:rsidR="00955720" w:rsidRPr="00273CBC" w:rsidTr="00A7497B">
        <w:trPr>
          <w:trHeight w:val="300"/>
        </w:trPr>
        <w:tc>
          <w:tcPr>
            <w:tcW w:w="283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Pr="00273CBC" w:rsidRDefault="00955720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72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Pr="00273CBC" w:rsidRDefault="00955720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955720" w:rsidRPr="007618B3" w:rsidTr="00A7497B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Pr="00273CBC" w:rsidRDefault="0095572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57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Pr="007618B3" w:rsidRDefault="0095572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  <w:r w:rsidR="00B73A78">
              <w:rPr>
                <w:rFonts w:ascii="宋体" w:hAnsi="宋体" w:cs="宋体" w:hint="eastAsia"/>
                <w:kern w:val="0"/>
                <w:szCs w:val="21"/>
              </w:rPr>
              <w:t>，固定格式</w:t>
            </w:r>
          </w:p>
        </w:tc>
      </w:tr>
      <w:tr w:rsidR="00955720" w:rsidRPr="00273CBC" w:rsidTr="00A7497B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Pr="00273CBC" w:rsidRDefault="00B73A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单项工程名称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3A78" w:rsidRDefault="00B73A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读取系统中“业务类型</w:t>
            </w:r>
            <w:r>
              <w:rPr>
                <w:rFonts w:ascii="宋体" w:hAnsi="宋体" w:cs="宋体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：</w:t>
            </w:r>
          </w:p>
          <w:p w:rsidR="00B73A78" w:rsidRDefault="00B73A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  <w:p w:rsidR="00B73A78" w:rsidRPr="00B73A78" w:rsidRDefault="00B73A78" w:rsidP="00EE10A5">
            <w:pPr>
              <w:widowControl/>
              <w:numPr>
                <w:ilvl w:val="0"/>
                <w:numId w:val="117"/>
              </w:num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油藏评价井</w:t>
            </w:r>
          </w:p>
          <w:p w:rsidR="00B73A78" w:rsidRDefault="00B73A78" w:rsidP="00EE10A5">
            <w:pPr>
              <w:widowControl/>
              <w:numPr>
                <w:ilvl w:val="0"/>
                <w:numId w:val="117"/>
              </w:num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油气开发</w:t>
            </w:r>
          </w:p>
          <w:p w:rsidR="00B73A78" w:rsidRDefault="00B73A78" w:rsidP="00B73A78">
            <w:pPr>
              <w:widowControl/>
              <w:ind w:left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I  原油产能建设</w:t>
            </w:r>
          </w:p>
          <w:p w:rsidR="00B73A78" w:rsidRDefault="00B73A78" w:rsidP="00B73A78">
            <w:pPr>
              <w:widowControl/>
              <w:ind w:left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II 天然气产能建设</w:t>
            </w:r>
          </w:p>
          <w:p w:rsidR="00B73A78" w:rsidRDefault="00B73A78" w:rsidP="00EE10A5">
            <w:pPr>
              <w:widowControl/>
              <w:numPr>
                <w:ilvl w:val="0"/>
                <w:numId w:val="118"/>
              </w:num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开发井</w:t>
            </w:r>
          </w:p>
          <w:p w:rsidR="00B73A78" w:rsidRPr="00B73A78" w:rsidRDefault="00B73A78" w:rsidP="00EE10A5">
            <w:pPr>
              <w:widowControl/>
              <w:numPr>
                <w:ilvl w:val="0"/>
                <w:numId w:val="118"/>
              </w:numPr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地面建设</w:t>
            </w:r>
          </w:p>
        </w:tc>
      </w:tr>
      <w:tr w:rsidR="00955720" w:rsidRPr="00F80CE6" w:rsidTr="00A7497B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Default="00B73A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本月完成投资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5720" w:rsidRPr="00F80CE6" w:rsidRDefault="00A7497B" w:rsidP="00A7497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按业务类型汇总和月份统计在月度统计信息中填报的“投资完成”</w:t>
            </w:r>
          </w:p>
        </w:tc>
      </w:tr>
      <w:tr w:rsidR="00955720" w:rsidRPr="00273CBC" w:rsidTr="00A7497B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Pr="00273CBC" w:rsidRDefault="00B73A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本年实际完成投资按构成分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5720" w:rsidRPr="00273CBC" w:rsidRDefault="00A7497B" w:rsidP="00A7497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按业务类型汇总和时间范围汇总统计在月度统计信息中填报的“投资完成”</w:t>
            </w:r>
            <w:r w:rsidR="00436D2A"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="00340E2B">
              <w:rPr>
                <w:rFonts w:ascii="宋体" w:hAnsi="宋体" w:cs="宋体" w:hint="eastAsia"/>
                <w:kern w:val="0"/>
                <w:szCs w:val="21"/>
              </w:rPr>
              <w:t>截止到某月的年度投资完成</w:t>
            </w:r>
            <w:r w:rsidR="00436D2A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</w:tr>
      <w:tr w:rsidR="00955720" w:rsidRPr="00273CBC" w:rsidTr="00A7497B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5720" w:rsidRDefault="00B73A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其中：跨年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5720" w:rsidRPr="00273CBC" w:rsidRDefault="00852A16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</w:tbl>
    <w:p w:rsidR="00721AEB" w:rsidRPr="00955720" w:rsidRDefault="00721AEB" w:rsidP="00721AEB">
      <w:pPr>
        <w:pStyle w:val="a0"/>
      </w:pPr>
    </w:p>
    <w:p w:rsidR="00DA553F" w:rsidRDefault="00DA553F" w:rsidP="00DA553F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投资完成情况一览表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A553F" w:rsidRPr="00414B08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按项目业务类型和项目名称汇总统计地面项目计划信息、调整计划信息和月度统计信息。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A553F" w:rsidRDefault="00DA553F" w:rsidP="00EE10A5">
      <w:pPr>
        <w:pStyle w:val="07402"/>
        <w:numPr>
          <w:ilvl w:val="0"/>
          <w:numId w:val="11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在“导航菜单”中，单击“综合报表查询-计划类报表-地面项目计划报表”。</w:t>
      </w:r>
    </w:p>
    <w:p w:rsidR="00DA553F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项目业务类型和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DA553F" w:rsidRDefault="00DA553F" w:rsidP="00DA553F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5721"/>
      </w:tblGrid>
      <w:tr w:rsidR="008839B0" w:rsidRPr="00273CBC" w:rsidTr="00C6495D">
        <w:trPr>
          <w:trHeight w:val="300"/>
        </w:trPr>
        <w:tc>
          <w:tcPr>
            <w:tcW w:w="283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9B0" w:rsidRPr="00273CBC" w:rsidRDefault="008839B0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72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9B0" w:rsidRPr="00273CBC" w:rsidRDefault="008839B0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8839B0" w:rsidRPr="007618B3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9B0" w:rsidRPr="00273CBC" w:rsidRDefault="008839B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57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9B0" w:rsidRPr="007618B3" w:rsidRDefault="008839B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系统自动生成，固定格式</w:t>
            </w:r>
          </w:p>
        </w:tc>
      </w:tr>
      <w:tr w:rsidR="008839B0" w:rsidRPr="00273CBC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39B0" w:rsidRPr="00273CBC" w:rsidRDefault="008839B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单项工程名称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39B0" w:rsidRPr="00B73A78" w:rsidRDefault="008839B0" w:rsidP="0000150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读取系统中</w:t>
            </w:r>
            <w:r w:rsidR="00001505">
              <w:rPr>
                <w:rFonts w:ascii="宋体" w:hAnsi="宋体" w:cs="宋体" w:hint="eastAsia"/>
                <w:kern w:val="0"/>
                <w:szCs w:val="21"/>
              </w:rPr>
              <w:t>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“业务类型</w:t>
            </w:r>
            <w:r w:rsidR="00001505">
              <w:rPr>
                <w:rFonts w:ascii="宋体" w:hAnsi="宋体" w:cs="宋体" w:hint="eastAsia"/>
                <w:kern w:val="0"/>
                <w:szCs w:val="21"/>
              </w:rPr>
              <w:t>”和“项目名称”</w:t>
            </w:r>
          </w:p>
        </w:tc>
      </w:tr>
      <w:tr w:rsidR="00976FF6" w:rsidRPr="00273CBC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6FF6" w:rsidRDefault="00976FF6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开始建设年月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6FF6" w:rsidRDefault="00976FF6" w:rsidP="0000150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读取地面项目基本信息中的</w:t>
            </w:r>
            <w:r w:rsidR="00204C53">
              <w:rPr>
                <w:rFonts w:ascii="宋体" w:hAnsi="宋体" w:cs="宋体" w:hint="eastAsia"/>
                <w:kern w:val="0"/>
                <w:szCs w:val="21"/>
              </w:rPr>
              <w:t>“建设起始时间”中年份和月份</w:t>
            </w:r>
          </w:p>
        </w:tc>
      </w:tr>
      <w:tr w:rsidR="00976FF6" w:rsidRPr="00204C53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6FF6" w:rsidRDefault="00976FF6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投产年月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6FF6" w:rsidRDefault="00204C53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读取地面项目基本信息中的“建设截止时间”中年份和月份</w:t>
            </w:r>
          </w:p>
        </w:tc>
      </w:tr>
      <w:tr w:rsidR="00204C53" w:rsidRPr="00204C53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C53" w:rsidRDefault="00204C53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04C53">
              <w:rPr>
                <w:rFonts w:ascii="宋体" w:hAnsi="宋体" w:cs="宋体" w:hint="eastAsia"/>
                <w:kern w:val="0"/>
                <w:szCs w:val="21"/>
              </w:rPr>
              <w:t>概（预）算总投资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4C53" w:rsidRDefault="00204C53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读取项目基本信息中的概算批复金额</w:t>
            </w:r>
          </w:p>
        </w:tc>
      </w:tr>
      <w:tr w:rsidR="00204C53" w:rsidRPr="00204C53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C53" w:rsidRPr="00204C53" w:rsidRDefault="00204C53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本年投资计划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4C53" w:rsidRDefault="00204C53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读取年度计划信息的“当年计划</w:t>
            </w:r>
            <w:r w:rsidR="00CD74BB">
              <w:rPr>
                <w:rFonts w:ascii="宋体" w:hAnsi="宋体" w:cs="宋体" w:hint="eastAsia"/>
                <w:kern w:val="0"/>
                <w:szCs w:val="21"/>
              </w:rPr>
              <w:t>+跨年结转</w:t>
            </w:r>
            <w:r>
              <w:rPr>
                <w:rFonts w:ascii="宋体" w:hAnsi="宋体" w:cs="宋体" w:hint="eastAsia"/>
                <w:kern w:val="0"/>
                <w:szCs w:val="21"/>
              </w:rPr>
              <w:t>”，如果有调整计划则读取调整计划数据</w:t>
            </w:r>
          </w:p>
        </w:tc>
      </w:tr>
      <w:tr w:rsidR="00204C53" w:rsidRPr="00204C53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C53" w:rsidRPr="00204C53" w:rsidRDefault="00204C53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204C53">
              <w:rPr>
                <w:rFonts w:ascii="宋体" w:hAnsi="宋体" w:cs="宋体" w:hint="eastAsia"/>
                <w:kern w:val="0"/>
                <w:szCs w:val="21"/>
              </w:rPr>
              <w:lastRenderedPageBreak/>
              <w:t>自开始建至本月底止累计完成投资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4C53" w:rsidRDefault="00204C53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汇总统计自项目开始累计到本月的月度统计信息中填报的“投资完成”</w:t>
            </w:r>
          </w:p>
        </w:tc>
      </w:tr>
      <w:tr w:rsidR="00FB0D8D" w:rsidRPr="00204C53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D8D" w:rsidRPr="00204C53" w:rsidRDefault="00FB0D8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本月投资完成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0D8D" w:rsidRDefault="00FB0D8D" w:rsidP="00FB0D8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按月份统计在月度统计信息中填报的“投资完成”</w:t>
            </w:r>
          </w:p>
        </w:tc>
      </w:tr>
      <w:tr w:rsidR="00C6495D" w:rsidRPr="00204C53" w:rsidTr="00C6495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工程实物</w:t>
            </w:r>
            <w:r w:rsidR="008F18F6">
              <w:rPr>
                <w:rFonts w:ascii="宋体" w:hAnsi="宋体" w:cs="宋体" w:hint="eastAsia"/>
                <w:kern w:val="0"/>
                <w:szCs w:val="21"/>
              </w:rPr>
              <w:t>形象进展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495D" w:rsidRDefault="008F18F6" w:rsidP="00FB0D8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按月份取月度统计信息中的“形象进展”</w:t>
            </w:r>
          </w:p>
        </w:tc>
      </w:tr>
      <w:tr w:rsidR="00FB0D8D" w:rsidRPr="00204C53" w:rsidTr="00C6495D">
        <w:trPr>
          <w:trHeight w:val="300"/>
        </w:trPr>
        <w:tc>
          <w:tcPr>
            <w:tcW w:w="855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D8D" w:rsidRPr="00FB0D8D" w:rsidRDefault="00FB0D8D" w:rsidP="00204C53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FB0D8D">
              <w:rPr>
                <w:rFonts w:ascii="宋体" w:hAnsi="宋体" w:cs="宋体" w:hint="eastAsia"/>
                <w:b/>
                <w:kern w:val="0"/>
                <w:szCs w:val="21"/>
              </w:rPr>
              <w:t>其中：本年新增</w:t>
            </w:r>
          </w:p>
        </w:tc>
      </w:tr>
      <w:tr w:rsidR="00FB0D8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D8D" w:rsidRPr="00FB0D8D" w:rsidRDefault="00FB0D8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FB0D8D"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5721" w:type="dxa"/>
          </w:tcPr>
          <w:p w:rsidR="00FB0D8D" w:rsidRPr="00FB0D8D" w:rsidRDefault="00FB0D8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FB0D8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0D8D" w:rsidRPr="00FB0D8D" w:rsidRDefault="00FB0D8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生产性</w:t>
            </w:r>
          </w:p>
        </w:tc>
        <w:tc>
          <w:tcPr>
            <w:tcW w:w="5721" w:type="dxa"/>
          </w:tcPr>
          <w:p w:rsidR="00FB0D8D" w:rsidRPr="00FB0D8D" w:rsidRDefault="00FB0D8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C6495D">
        <w:trPr>
          <w:trHeight w:val="300"/>
        </w:trPr>
        <w:tc>
          <w:tcPr>
            <w:tcW w:w="855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Pr="00C6495D" w:rsidRDefault="00C6495D" w:rsidP="00204C53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C6495D">
              <w:rPr>
                <w:rFonts w:ascii="宋体" w:hAnsi="宋体" w:cs="宋体" w:hint="eastAsia"/>
                <w:b/>
                <w:kern w:val="0"/>
                <w:szCs w:val="21"/>
              </w:rPr>
              <w:t>本年实际完成投资按构成分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汇总统计截止到查询时间的本年的月度统计信息中填报的“投资完成”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C6495D">
              <w:rPr>
                <w:rFonts w:ascii="宋体" w:hAnsi="宋体" w:cs="宋体" w:hint="eastAsia"/>
                <w:kern w:val="0"/>
                <w:szCs w:val="21"/>
              </w:rPr>
              <w:t>建筑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取合计数据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P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安装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设备工具器具购置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用于更新设备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购置旧设备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商品房购置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其它费用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土地购置费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旧建筑物购置费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C6495D">
        <w:trPr>
          <w:trHeight w:val="300"/>
        </w:trPr>
        <w:tc>
          <w:tcPr>
            <w:tcW w:w="855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Pr="00C6495D" w:rsidRDefault="00C6495D" w:rsidP="00C649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C6495D">
              <w:rPr>
                <w:rFonts w:ascii="宋体" w:hAnsi="宋体" w:cs="宋体" w:hint="eastAsia"/>
                <w:b/>
                <w:kern w:val="0"/>
                <w:szCs w:val="21"/>
              </w:rPr>
              <w:t>本年实际完成投资按用途分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生产性建设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取合计数据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非生产性建设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C6495D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95D" w:rsidRDefault="00C6495D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其中住宅</w:t>
            </w:r>
          </w:p>
        </w:tc>
        <w:tc>
          <w:tcPr>
            <w:tcW w:w="5721" w:type="dxa"/>
          </w:tcPr>
          <w:p w:rsidR="00C6495D" w:rsidRDefault="00C6495D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8F18F6" w:rsidRPr="00FB0D8D" w:rsidTr="00F15892">
        <w:trPr>
          <w:trHeight w:val="300"/>
        </w:trPr>
        <w:tc>
          <w:tcPr>
            <w:tcW w:w="855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8F6" w:rsidRPr="008F18F6" w:rsidRDefault="008F18F6" w:rsidP="00C649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8F18F6">
              <w:rPr>
                <w:rFonts w:ascii="宋体" w:hAnsi="宋体" w:cs="宋体" w:hint="eastAsia"/>
                <w:b/>
                <w:kern w:val="0"/>
                <w:szCs w:val="21"/>
              </w:rPr>
              <w:t>房屋建设面积</w:t>
            </w:r>
          </w:p>
        </w:tc>
      </w:tr>
      <w:tr w:rsidR="008F18F6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8F6" w:rsidRDefault="008F18F6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本年计划</w:t>
            </w:r>
          </w:p>
        </w:tc>
        <w:tc>
          <w:tcPr>
            <w:tcW w:w="5721" w:type="dxa"/>
          </w:tcPr>
          <w:p w:rsidR="008F18F6" w:rsidRDefault="008F18F6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8F18F6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8F6" w:rsidRDefault="008F18F6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本年施工</w:t>
            </w:r>
          </w:p>
        </w:tc>
        <w:tc>
          <w:tcPr>
            <w:tcW w:w="5721" w:type="dxa"/>
          </w:tcPr>
          <w:p w:rsidR="008F18F6" w:rsidRDefault="008F18F6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8F18F6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8F6" w:rsidRDefault="008F18F6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其中住宅</w:t>
            </w:r>
          </w:p>
        </w:tc>
        <w:tc>
          <w:tcPr>
            <w:tcW w:w="5721" w:type="dxa"/>
          </w:tcPr>
          <w:p w:rsidR="008F18F6" w:rsidRDefault="008F18F6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8F18F6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8F6" w:rsidRDefault="008F18F6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本年竣工</w:t>
            </w:r>
          </w:p>
        </w:tc>
        <w:tc>
          <w:tcPr>
            <w:tcW w:w="5721" w:type="dxa"/>
          </w:tcPr>
          <w:p w:rsidR="008F18F6" w:rsidRDefault="008F18F6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  <w:tr w:rsidR="008F18F6" w:rsidRPr="00FB0D8D" w:rsidTr="00FB0D8D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8F6" w:rsidRDefault="008F18F6" w:rsidP="00204C5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其中住宅</w:t>
            </w:r>
          </w:p>
        </w:tc>
        <w:tc>
          <w:tcPr>
            <w:tcW w:w="5721" w:type="dxa"/>
          </w:tcPr>
          <w:p w:rsidR="008F18F6" w:rsidRDefault="008F18F6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</w:tbl>
    <w:p w:rsidR="00DA553F" w:rsidRDefault="00DA553F" w:rsidP="008839B0">
      <w:pPr>
        <w:pStyle w:val="a0"/>
        <w:ind w:firstLineChars="0" w:firstLine="0"/>
      </w:pPr>
    </w:p>
    <w:p w:rsidR="00DA553F" w:rsidRDefault="00DA553F" w:rsidP="00DA553F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分地区投资完成情况表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A553F" w:rsidRPr="00414B08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</w:t>
      </w:r>
      <w:r w:rsidR="007459F8">
        <w:rPr>
          <w:rFonts w:ascii="宋体" w:hAnsi="宋体" w:hint="eastAsia"/>
          <w:i w:val="0"/>
        </w:rPr>
        <w:t>地区</w:t>
      </w:r>
      <w:r w:rsidR="00B50F32">
        <w:rPr>
          <w:rFonts w:ascii="宋体" w:hAnsi="宋体" w:hint="eastAsia"/>
          <w:i w:val="0"/>
        </w:rPr>
        <w:t>和时间范围</w:t>
      </w:r>
      <w:r>
        <w:rPr>
          <w:rFonts w:ascii="宋体" w:hAnsi="宋体" w:hint="eastAsia"/>
          <w:i w:val="0"/>
        </w:rPr>
        <w:t>汇总统计</w:t>
      </w:r>
      <w:r w:rsidR="007459F8">
        <w:rPr>
          <w:rFonts w:ascii="宋体" w:hAnsi="宋体" w:hint="eastAsia"/>
          <w:i w:val="0"/>
        </w:rPr>
        <w:t>本年投资计划</w:t>
      </w:r>
      <w:r w:rsidR="00233B18">
        <w:rPr>
          <w:rFonts w:ascii="宋体" w:hAnsi="宋体" w:hint="eastAsia"/>
          <w:i w:val="0"/>
        </w:rPr>
        <w:t>、</w:t>
      </w:r>
      <w:r w:rsidR="007459F8">
        <w:rPr>
          <w:rFonts w:ascii="宋体" w:hAnsi="宋体" w:hint="eastAsia"/>
          <w:i w:val="0"/>
        </w:rPr>
        <w:t>跨年结转计划</w:t>
      </w:r>
      <w:r w:rsidR="00233B18">
        <w:rPr>
          <w:rFonts w:ascii="宋体" w:hAnsi="宋体" w:hint="eastAsia"/>
          <w:i w:val="0"/>
        </w:rPr>
        <w:t>和月度统计投资完成</w:t>
      </w:r>
      <w:r>
        <w:rPr>
          <w:rFonts w:ascii="宋体" w:hAnsi="宋体" w:hint="eastAsia"/>
          <w:i w:val="0"/>
        </w:rPr>
        <w:t>。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A553F" w:rsidRDefault="00DA553F" w:rsidP="00EE10A5">
      <w:pPr>
        <w:pStyle w:val="07402"/>
        <w:numPr>
          <w:ilvl w:val="0"/>
          <w:numId w:val="11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在“导航菜单”中，单击“综合报表查询-计划类报表-</w:t>
      </w:r>
      <w:r w:rsidR="00233B18">
        <w:rPr>
          <w:rFonts w:ascii="宋体" w:hAnsi="宋体" w:hint="eastAsia"/>
          <w:i w:val="0"/>
        </w:rPr>
        <w:t>分地区投资完成情况表</w:t>
      </w:r>
      <w:r>
        <w:rPr>
          <w:rFonts w:ascii="宋体" w:hAnsi="宋体" w:hint="eastAsia"/>
          <w:i w:val="0"/>
        </w:rPr>
        <w:t>”。</w:t>
      </w:r>
    </w:p>
    <w:p w:rsidR="00DA553F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 w:rsidR="00C17BDC">
        <w:rPr>
          <w:rFonts w:ascii="宋体" w:hAnsi="宋体" w:hint="eastAsia"/>
          <w:i w:val="0"/>
        </w:rPr>
        <w:t>地区</w:t>
      </w:r>
      <w:r>
        <w:rPr>
          <w:rFonts w:ascii="宋体" w:hAnsi="宋体" w:hint="eastAsia"/>
          <w:i w:val="0"/>
        </w:rPr>
        <w:t>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DA553F" w:rsidRPr="00E44F16" w:rsidRDefault="00DA553F" w:rsidP="00DA553F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5721"/>
      </w:tblGrid>
      <w:tr w:rsidR="00595BD5" w:rsidRPr="00273CBC" w:rsidTr="00F15892">
        <w:trPr>
          <w:trHeight w:val="300"/>
        </w:trPr>
        <w:tc>
          <w:tcPr>
            <w:tcW w:w="283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Pr="00273CBC" w:rsidRDefault="00595BD5" w:rsidP="00F1589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72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Pr="00273CBC" w:rsidRDefault="00595BD5" w:rsidP="00F1589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595BD5" w:rsidRPr="007618B3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Pr="00273CBC" w:rsidRDefault="00595BD5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序号</w:t>
            </w:r>
          </w:p>
        </w:tc>
        <w:tc>
          <w:tcPr>
            <w:tcW w:w="57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Pr="007618B3" w:rsidRDefault="00E51E17" w:rsidP="00E51E1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显示地区字典中各地区的序号。</w:t>
            </w:r>
          </w:p>
        </w:tc>
      </w:tr>
      <w:tr w:rsidR="00595BD5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Pr="00273CBC" w:rsidRDefault="00595BD5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地区名称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BD5" w:rsidRPr="00B73A78" w:rsidRDefault="00595BD5" w:rsidP="00595BD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显示本年有项目的地区，数据取自项目基本信息中的地区。</w:t>
            </w:r>
          </w:p>
        </w:tc>
      </w:tr>
      <w:tr w:rsidR="00595BD5" w:rsidRPr="00F80CE6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代码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BD5" w:rsidRPr="00F80CE6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显示地区自动中各地区的代码。</w:t>
            </w:r>
          </w:p>
        </w:tc>
      </w:tr>
      <w:tr w:rsidR="00595BD5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Pr="00273CBC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合计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BD5" w:rsidRPr="00273CBC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按地区和时间范围汇总统计月度投资完成</w:t>
            </w:r>
          </w:p>
        </w:tc>
      </w:tr>
      <w:tr w:rsidR="00595BD5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5BD5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其中：本年计划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5BD5" w:rsidRPr="00273CBC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按地区汇总统计本年计划</w:t>
            </w:r>
          </w:p>
        </w:tc>
      </w:tr>
      <w:tr w:rsidR="00E51E17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E17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跨年结转计划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E17" w:rsidRPr="00273CBC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按地区汇总统计跨年结转计划</w:t>
            </w:r>
          </w:p>
        </w:tc>
      </w:tr>
      <w:tr w:rsidR="00E51E17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1E17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1E17" w:rsidRPr="00273CBC" w:rsidRDefault="00E51E17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保留此列，不从系统中取数据</w:t>
            </w:r>
          </w:p>
        </w:tc>
      </w:tr>
    </w:tbl>
    <w:p w:rsidR="00DA553F" w:rsidRPr="00595BD5" w:rsidRDefault="00DA553F" w:rsidP="00721AEB">
      <w:pPr>
        <w:pStyle w:val="a0"/>
      </w:pPr>
    </w:p>
    <w:p w:rsidR="00DA553F" w:rsidRDefault="00DA553F" w:rsidP="00DA553F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实物工作量完成汇总表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A553F" w:rsidRPr="00414B08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</w:t>
      </w:r>
      <w:r w:rsidR="00652F24">
        <w:rPr>
          <w:rFonts w:ascii="宋体" w:hAnsi="宋体" w:hint="eastAsia"/>
          <w:i w:val="0"/>
        </w:rPr>
        <w:t>时间范围汇总统计月度实物工作量完成情况</w:t>
      </w:r>
      <w:r>
        <w:rPr>
          <w:rFonts w:ascii="宋体" w:hAnsi="宋体" w:hint="eastAsia"/>
          <w:i w:val="0"/>
        </w:rPr>
        <w:t>。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A553F" w:rsidRDefault="00DA553F" w:rsidP="00EE10A5">
      <w:pPr>
        <w:pStyle w:val="07402"/>
        <w:numPr>
          <w:ilvl w:val="0"/>
          <w:numId w:val="11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在“导航菜单”中，单击“综合报表查询-计划类报表-</w:t>
      </w:r>
      <w:r w:rsidR="00652F24">
        <w:rPr>
          <w:rFonts w:ascii="宋体" w:hAnsi="宋体" w:hint="eastAsia"/>
          <w:i w:val="0"/>
        </w:rPr>
        <w:t>实物工作量完成汇总表</w:t>
      </w:r>
      <w:r>
        <w:rPr>
          <w:rFonts w:ascii="宋体" w:hAnsi="宋体" w:hint="eastAsia"/>
          <w:i w:val="0"/>
        </w:rPr>
        <w:t>”。</w:t>
      </w:r>
    </w:p>
    <w:p w:rsidR="00DA553F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项目业务类型和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DA553F" w:rsidRPr="00E44F16" w:rsidRDefault="00DA553F" w:rsidP="00DA553F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5721"/>
      </w:tblGrid>
      <w:tr w:rsidR="00F15892" w:rsidRPr="00273CBC" w:rsidTr="00F15892">
        <w:trPr>
          <w:trHeight w:val="300"/>
        </w:trPr>
        <w:tc>
          <w:tcPr>
            <w:tcW w:w="283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Pr="00273CBC" w:rsidRDefault="00F15892" w:rsidP="00F1589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72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Pr="00273CBC" w:rsidRDefault="00F15892" w:rsidP="00F1589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15892" w:rsidRPr="007618B3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Pr="00273CBC" w:rsidRDefault="00776B43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实物量名称</w:t>
            </w:r>
          </w:p>
        </w:tc>
        <w:tc>
          <w:tcPr>
            <w:tcW w:w="57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开钻井口数：开钻井的数量，根据开钻时间进行统计。</w:t>
            </w:r>
          </w:p>
          <w:p w:rsidR="006149D1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完钻井口数：完钻井的数据，根据完钻时间进行统计。</w:t>
            </w:r>
          </w:p>
          <w:p w:rsidR="006149D1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钻井进尺：所有井的日进尺汇总，根据查询时间汇总。</w:t>
            </w:r>
          </w:p>
          <w:p w:rsidR="006149D1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完成井全部进尺：所有完钻井的日进尺汇总，根据查询时间汇总。</w:t>
            </w:r>
          </w:p>
          <w:p w:rsidR="006149D1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井口装置：所有地面项目的井场装置完成数量汇总</w:t>
            </w:r>
          </w:p>
          <w:p w:rsidR="006149D1" w:rsidRPr="006149D1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集气管线：所有地面项目的集气支干线汇总</w:t>
            </w:r>
          </w:p>
        </w:tc>
      </w:tr>
      <w:tr w:rsidR="00F15892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Pr="00273CBC" w:rsidRDefault="00776B43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本月完成实物量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5892" w:rsidRPr="00B73A78" w:rsidRDefault="00A11640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根据查询月份，汇总统计月度统计信息中的实物工作量。</w:t>
            </w:r>
          </w:p>
        </w:tc>
      </w:tr>
      <w:tr w:rsidR="00F15892" w:rsidRPr="00F80CE6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本年完成实物量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5892" w:rsidRPr="00F80CE6" w:rsidRDefault="00A11640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根据查询月份，汇总统计本年累计完成的实物工作量。</w:t>
            </w:r>
          </w:p>
        </w:tc>
      </w:tr>
      <w:tr w:rsidR="00F15892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Pr="00273CBC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自开钻至本月止累计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5892" w:rsidRPr="00273CBC" w:rsidRDefault="00A11640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根据查询月份，汇总统计自开钻时间开始，累计完成的实物工作量。</w:t>
            </w:r>
          </w:p>
        </w:tc>
      </w:tr>
      <w:tr w:rsidR="00F15892" w:rsidRPr="00273CBC" w:rsidTr="00F15892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5892" w:rsidRDefault="006149D1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15892" w:rsidRPr="00273CBC" w:rsidRDefault="00A11640" w:rsidP="00F1589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保留此列，不从系统中取数。</w:t>
            </w:r>
          </w:p>
        </w:tc>
      </w:tr>
    </w:tbl>
    <w:p w:rsidR="00DA553F" w:rsidRPr="00F15892" w:rsidRDefault="00DA553F" w:rsidP="00721AEB">
      <w:pPr>
        <w:pStyle w:val="a0"/>
      </w:pPr>
    </w:p>
    <w:p w:rsidR="00DA553F" w:rsidRDefault="00DA553F" w:rsidP="00DA553F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实物工作量完成情况表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A553F" w:rsidRPr="00414B08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按项目业务类型和</w:t>
      </w:r>
      <w:r w:rsidR="007B7D8F">
        <w:rPr>
          <w:rFonts w:ascii="宋体" w:hAnsi="宋体" w:hint="eastAsia"/>
          <w:i w:val="0"/>
        </w:rPr>
        <w:t>查询月份</w:t>
      </w:r>
      <w:r>
        <w:rPr>
          <w:rFonts w:ascii="宋体" w:hAnsi="宋体" w:hint="eastAsia"/>
          <w:i w:val="0"/>
        </w:rPr>
        <w:t>汇总统计</w:t>
      </w:r>
      <w:r w:rsidR="007B7D8F">
        <w:rPr>
          <w:rFonts w:ascii="宋体" w:hAnsi="宋体" w:hint="eastAsia"/>
          <w:i w:val="0"/>
        </w:rPr>
        <w:t>实物工作量完成情况</w:t>
      </w:r>
      <w:r>
        <w:rPr>
          <w:rFonts w:ascii="宋体" w:hAnsi="宋体" w:hint="eastAsia"/>
          <w:i w:val="0"/>
        </w:rPr>
        <w:t>。</w:t>
      </w:r>
    </w:p>
    <w:p w:rsidR="00DA553F" w:rsidRDefault="00DA553F" w:rsidP="00DA553F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A553F" w:rsidRDefault="00DA553F" w:rsidP="00EE10A5">
      <w:pPr>
        <w:pStyle w:val="07402"/>
        <w:numPr>
          <w:ilvl w:val="0"/>
          <w:numId w:val="11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在“导航菜单”中，单击“综合报表查询-计划类报表-</w:t>
      </w:r>
      <w:r w:rsidR="007B7D8F">
        <w:rPr>
          <w:rFonts w:ascii="宋体" w:hAnsi="宋体" w:hint="eastAsia"/>
          <w:i w:val="0"/>
        </w:rPr>
        <w:t>实物工作量完成情况表</w:t>
      </w:r>
      <w:r>
        <w:rPr>
          <w:rFonts w:ascii="宋体" w:hAnsi="宋体" w:hint="eastAsia"/>
          <w:i w:val="0"/>
        </w:rPr>
        <w:t>”。</w:t>
      </w:r>
    </w:p>
    <w:p w:rsidR="00DA553F" w:rsidRDefault="00DA553F" w:rsidP="00DA553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项目业务类型和</w:t>
      </w:r>
      <w:r w:rsidR="00060563">
        <w:rPr>
          <w:rFonts w:ascii="宋体" w:hAnsi="宋体" w:hint="eastAsia"/>
          <w:i w:val="0"/>
        </w:rPr>
        <w:t>查询的月份</w:t>
      </w:r>
      <w:r w:rsidRPr="008F6A12">
        <w:rPr>
          <w:rFonts w:ascii="宋体" w:hAnsi="宋体" w:hint="eastAsia"/>
          <w:i w:val="0"/>
        </w:rPr>
        <w:t>，单击“查询”。</w:t>
      </w:r>
    </w:p>
    <w:p w:rsidR="00DA553F" w:rsidRPr="00E44F16" w:rsidRDefault="00DA553F" w:rsidP="00DA553F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lastRenderedPageBreak/>
        <w:t xml:space="preserve"> 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5721"/>
      </w:tblGrid>
      <w:tr w:rsidR="00060563" w:rsidRPr="00273CBC" w:rsidTr="003D2D57">
        <w:trPr>
          <w:trHeight w:val="300"/>
        </w:trPr>
        <w:tc>
          <w:tcPr>
            <w:tcW w:w="283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Pr="00273CBC" w:rsidRDefault="00060563" w:rsidP="003D2D57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72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Pr="00273CBC" w:rsidRDefault="00060563" w:rsidP="003D2D57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060563" w:rsidRPr="007618B3" w:rsidTr="003D2D57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Pr="00273CBC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实物量名称</w:t>
            </w:r>
          </w:p>
        </w:tc>
        <w:tc>
          <w:tcPr>
            <w:tcW w:w="57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开钻井口数：开钻井的数量，根据开钻时间进行统计。</w:t>
            </w:r>
          </w:p>
          <w:p w:rsidR="00060563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完钻井口数：完钻井的数据，根据完钻时间进行统计。</w:t>
            </w:r>
          </w:p>
          <w:p w:rsidR="00060563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钻井进尺：所有井的日进尺汇总，根据查询时间汇总。</w:t>
            </w:r>
          </w:p>
          <w:p w:rsidR="00060563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完成井全部进尺：所有完钻井的日进尺汇总，根据查询时间汇总。</w:t>
            </w:r>
          </w:p>
          <w:p w:rsidR="00060563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井口装置：所有地面项目的井场装置完成数量汇总</w:t>
            </w:r>
          </w:p>
          <w:p w:rsidR="00060563" w:rsidRPr="006149D1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集气管线：所有地面项目的集气支干线汇总</w:t>
            </w:r>
          </w:p>
        </w:tc>
      </w:tr>
      <w:tr w:rsidR="00F10D79" w:rsidRPr="007618B3" w:rsidTr="003D2D57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D79" w:rsidRDefault="00F10D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计量单位</w:t>
            </w:r>
          </w:p>
        </w:tc>
        <w:tc>
          <w:tcPr>
            <w:tcW w:w="57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D79" w:rsidRPr="00F10D79" w:rsidRDefault="00F10D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读取系统中配置的业务类型字典数据。</w:t>
            </w:r>
          </w:p>
        </w:tc>
      </w:tr>
      <w:tr w:rsidR="00060563" w:rsidRPr="00273CBC" w:rsidTr="003D2D57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Pr="00273CBC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本月完成实物量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563" w:rsidRPr="00B73A78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根据查询月份，汇总统计月度统计信息中的实物工作量。</w:t>
            </w:r>
          </w:p>
        </w:tc>
      </w:tr>
      <w:tr w:rsidR="00060563" w:rsidRPr="00F80CE6" w:rsidTr="003D2D57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本年完成实物量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563" w:rsidRPr="00F80CE6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根据查询月份，汇总统计本年累计完成的实物工作量。</w:t>
            </w:r>
          </w:p>
        </w:tc>
      </w:tr>
      <w:tr w:rsidR="00060563" w:rsidRPr="00273CBC" w:rsidTr="003D2D57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Pr="00273CBC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自开钻至本月止累计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563" w:rsidRPr="00273CBC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根据查询月份，汇总统计自开钻时间开始，累计完成的实物工作量。</w:t>
            </w:r>
          </w:p>
        </w:tc>
      </w:tr>
      <w:tr w:rsidR="00060563" w:rsidRPr="00273CBC" w:rsidTr="003D2D57">
        <w:trPr>
          <w:trHeight w:val="300"/>
        </w:trPr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563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57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60563" w:rsidRPr="00273CBC" w:rsidRDefault="0006056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保留此列，不从系统中取数。</w:t>
            </w:r>
          </w:p>
        </w:tc>
      </w:tr>
    </w:tbl>
    <w:p w:rsidR="00DA553F" w:rsidRPr="00060563" w:rsidRDefault="00DA553F" w:rsidP="00721AEB">
      <w:pPr>
        <w:pStyle w:val="a0"/>
      </w:pPr>
    </w:p>
    <w:p w:rsidR="00BC172E" w:rsidRDefault="00BC172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12" w:name="_Toc391755130"/>
      <w:r>
        <w:rPr>
          <w:rFonts w:hint="eastAsia"/>
        </w:rPr>
        <w:t>进度类报表</w:t>
      </w:r>
      <w:bookmarkEnd w:id="112"/>
    </w:p>
    <w:p w:rsidR="00721AEB" w:rsidRDefault="00FF4C55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钻前工程动态日报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6E4202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按项目名称和时间范围查询钻前工程动态日报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6E4202" w:rsidRDefault="006E4202" w:rsidP="00EE10A5">
      <w:pPr>
        <w:pStyle w:val="07402"/>
        <w:numPr>
          <w:ilvl w:val="0"/>
          <w:numId w:val="10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在“导航菜单”中，单击“综合报表查询-进度类报表-钻前工程动态日报”。</w:t>
      </w:r>
    </w:p>
    <w:p w:rsidR="006E4202" w:rsidRDefault="006E4202" w:rsidP="006E420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项目名称和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721AEB" w:rsidRPr="00E44F16" w:rsidRDefault="006E4202" w:rsidP="006E4202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09"/>
        <w:gridCol w:w="6147"/>
      </w:tblGrid>
      <w:tr w:rsidR="00094CCF" w:rsidRPr="000F61A6" w:rsidTr="00094CCF">
        <w:trPr>
          <w:trHeight w:val="300"/>
        </w:trPr>
        <w:tc>
          <w:tcPr>
            <w:tcW w:w="240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14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AD0E2E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时间</w:t>
            </w:r>
          </w:p>
        </w:tc>
        <w:tc>
          <w:tcPr>
            <w:tcW w:w="61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AD0E2E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按查询时间范围自动生成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井号</w:t>
            </w:r>
          </w:p>
        </w:tc>
        <w:tc>
          <w:tcPr>
            <w:tcW w:w="614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项目基本信息表中的项目名称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施工单位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建设单位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监理单位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0922B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项目经理电话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井位地址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新修</w:t>
            </w:r>
            <w:r w:rsidRPr="00816DCA">
              <w:rPr>
                <w:rFonts w:ascii="宋体" w:hAnsi="宋体" w:cs="宋体"/>
                <w:kern w:val="0"/>
                <w:szCs w:val="21"/>
              </w:rPr>
              <w:t>Km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改建</w:t>
            </w:r>
            <w:r w:rsidRPr="00816DCA">
              <w:rPr>
                <w:rFonts w:ascii="宋体" w:hAnsi="宋体" w:cs="宋体"/>
                <w:kern w:val="0"/>
                <w:szCs w:val="21"/>
              </w:rPr>
              <w:t>Km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维修</w:t>
            </w:r>
            <w:r w:rsidRPr="00816DCA">
              <w:rPr>
                <w:rFonts w:ascii="宋体" w:hAnsi="宋体" w:cs="宋体"/>
                <w:kern w:val="0"/>
                <w:szCs w:val="21"/>
              </w:rPr>
              <w:t>Km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挖方</w:t>
            </w:r>
            <w:r w:rsidR="00DA5F02">
              <w:rPr>
                <w:rFonts w:ascii="宋体" w:hAnsi="宋体" w:cs="宋体" w:hint="eastAsia"/>
                <w:kern w:val="0"/>
                <w:szCs w:val="21"/>
              </w:rPr>
              <w:t>（方）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填方</w:t>
            </w:r>
            <w:r w:rsidR="00DA5F02">
              <w:rPr>
                <w:rFonts w:ascii="宋体" w:hAnsi="宋体" w:cs="宋体" w:hint="eastAsia"/>
                <w:kern w:val="0"/>
                <w:szCs w:val="21"/>
              </w:rPr>
              <w:t>（方）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lastRenderedPageBreak/>
              <w:t>条石</w:t>
            </w:r>
            <w:r w:rsidR="00DA5F02">
              <w:rPr>
                <w:rFonts w:ascii="宋体" w:hAnsi="宋体" w:cs="宋体" w:hint="eastAsia"/>
                <w:kern w:val="0"/>
                <w:szCs w:val="21"/>
              </w:rPr>
              <w:t>（方）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砼</w:t>
            </w:r>
            <w:r w:rsidR="00DA5F02">
              <w:rPr>
                <w:rFonts w:ascii="宋体" w:hAnsi="宋体" w:cs="宋体" w:hint="eastAsia"/>
                <w:kern w:val="0"/>
                <w:szCs w:val="21"/>
              </w:rPr>
              <w:t>（方）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井场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钻机型号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设计井深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拟搬钻机位置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钻机目前状态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开工时间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140162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0162" w:rsidRPr="00816DCA" w:rsidRDefault="00140162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完工时间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0162" w:rsidRDefault="00140162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计划提供搬安时间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目前动态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14016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综合进度(</w:t>
            </w:r>
            <w:r w:rsidR="00140162">
              <w:rPr>
                <w:rFonts w:ascii="宋体" w:hAnsi="宋体" w:cs="宋体" w:hint="eastAsia"/>
                <w:kern w:val="0"/>
                <w:szCs w:val="21"/>
              </w:rPr>
              <w:t>%</w:t>
            </w:r>
            <w:r w:rsidRPr="00816DCA">
              <w:rPr>
                <w:rFonts w:ascii="宋体" w:hAnsi="宋体" w:cs="宋体" w:hint="eastAsia"/>
                <w:kern w:val="0"/>
                <w:szCs w:val="21"/>
              </w:rPr>
              <w:t>)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形象进度</w:t>
            </w:r>
            <w:r w:rsidR="00140162" w:rsidRPr="00816DCA">
              <w:rPr>
                <w:rFonts w:ascii="宋体" w:hAnsi="宋体" w:cs="宋体" w:hint="eastAsia"/>
                <w:kern w:val="0"/>
                <w:szCs w:val="21"/>
              </w:rPr>
              <w:t>(</w:t>
            </w:r>
            <w:r w:rsidR="00140162">
              <w:rPr>
                <w:rFonts w:ascii="宋体" w:hAnsi="宋体" w:cs="宋体" w:hint="eastAsia"/>
                <w:kern w:val="0"/>
                <w:szCs w:val="21"/>
              </w:rPr>
              <w:t>%</w:t>
            </w:r>
            <w:r w:rsidR="00140162" w:rsidRPr="00816DCA">
              <w:rPr>
                <w:rFonts w:ascii="宋体" w:hAnsi="宋体" w:cs="宋体" w:hint="eastAsia"/>
                <w:kern w:val="0"/>
                <w:szCs w:val="21"/>
              </w:rPr>
              <w:t>)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影响施工进度因素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4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备注</w:t>
            </w:r>
            <w:r w:rsidR="00140162">
              <w:rPr>
                <w:rFonts w:ascii="宋体" w:hAnsi="宋体" w:cs="宋体" w:hint="eastAsia"/>
                <w:kern w:val="0"/>
                <w:szCs w:val="21"/>
              </w:rPr>
              <w:t>（</w:t>
            </w:r>
            <w:r w:rsidR="007B35CF">
              <w:rPr>
                <w:rFonts w:ascii="宋体" w:hAnsi="宋体" w:cs="宋体" w:hint="eastAsia"/>
                <w:kern w:val="0"/>
                <w:szCs w:val="21"/>
              </w:rPr>
              <w:t>验基验槽、桥、桩等事项</w:t>
            </w:r>
            <w:r w:rsidR="00140162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614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根据指定日期和项目名称读取钻前工程进度表中的记录</w:t>
            </w:r>
          </w:p>
        </w:tc>
      </w:tr>
    </w:tbl>
    <w:p w:rsidR="00094CCF" w:rsidRDefault="00094CCF" w:rsidP="00094CCF">
      <w:pPr>
        <w:pStyle w:val="a0"/>
        <w:ind w:firstLineChars="0" w:firstLine="0"/>
      </w:pPr>
    </w:p>
    <w:p w:rsidR="00721AEB" w:rsidRDefault="00FF4C55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钻井工程动态日报</w:t>
      </w:r>
    </w:p>
    <w:p w:rsidR="00745E2B" w:rsidRDefault="00745E2B" w:rsidP="00745E2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45E2B" w:rsidRPr="00414B08" w:rsidRDefault="00745E2B" w:rsidP="00745E2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按项目名称和时间范围查询钻井工程动态日报。</w:t>
      </w:r>
    </w:p>
    <w:p w:rsidR="00745E2B" w:rsidRDefault="00745E2B" w:rsidP="00745E2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45E2B" w:rsidRDefault="00745E2B" w:rsidP="00EE10A5">
      <w:pPr>
        <w:pStyle w:val="07402"/>
        <w:numPr>
          <w:ilvl w:val="0"/>
          <w:numId w:val="11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在“导航菜单”中，单击“综合报表查询-进度类报表-钻井工程动态日报”。</w:t>
      </w:r>
    </w:p>
    <w:p w:rsidR="00745E2B" w:rsidRDefault="00745E2B" w:rsidP="00745E2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项目名称和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721AEB" w:rsidRPr="00E44F16" w:rsidRDefault="00745E2B" w:rsidP="00745E2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5671"/>
      </w:tblGrid>
      <w:tr w:rsidR="00094CCF" w:rsidRPr="000F61A6" w:rsidTr="00094CCF">
        <w:trPr>
          <w:trHeight w:val="300"/>
        </w:trPr>
        <w:tc>
          <w:tcPr>
            <w:tcW w:w="212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67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AD0E2E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时间</w:t>
            </w:r>
          </w:p>
        </w:tc>
        <w:tc>
          <w:tcPr>
            <w:tcW w:w="5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AD0E2E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按查询时间范围自动生成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钻井队号</w:t>
            </w:r>
          </w:p>
        </w:tc>
        <w:tc>
          <w:tcPr>
            <w:tcW w:w="5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钻机型号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井号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项目基本信息表中的项目名称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开钻时间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AD0E2E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E2E" w:rsidRPr="0013110F" w:rsidRDefault="00AD0E2E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完钻时间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E2E" w:rsidRDefault="00AD0E2E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>
              <w:rPr>
                <w:rFonts w:ascii="宋体" w:hAnsi="宋体" w:cs="宋体" w:hint="eastAsia"/>
                <w:kern w:val="0"/>
                <w:szCs w:val="21"/>
              </w:rPr>
              <w:t>井深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实际井深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生产时间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非生产时间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纯钻时</w:t>
            </w:r>
            <w:r>
              <w:rPr>
                <w:rFonts w:ascii="宋体" w:hAnsi="宋体" w:cs="宋体" w:hint="eastAsia"/>
                <w:kern w:val="0"/>
                <w:szCs w:val="21"/>
              </w:rPr>
              <w:t>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事故时间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复杂时间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组停时间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其他时间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日进尺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 xml:space="preserve">套管尺寸及下深  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钻头型号及尺寸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设计层位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钻达地/岩性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设计钻井钻压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13110F">
              <w:rPr>
                <w:rFonts w:ascii="宋体" w:hAnsi="宋体" w:cs="宋体" w:hint="eastAsia"/>
                <w:kern w:val="0"/>
                <w:szCs w:val="21"/>
              </w:rPr>
              <w:t>钻井钻压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设计钻井转速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实际钻井转速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设计钻井排量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实际钻井排量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设计钻井泵压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实际钻井泵压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设计钻井液密度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实际钻井液密度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设计钻井液粘度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实际钻井液粘度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设计钻井液失水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实际钻井液失水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设计钻井液泥饼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实际钻井液泥饼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设计钻井液含砂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实际钻井液含砂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设计钻井液PH值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实际钻井液PH值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设计钻井液切力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实际钻井液切力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储备泥浆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储</w:t>
            </w:r>
            <w:r>
              <w:rPr>
                <w:rFonts w:ascii="宋体" w:hAnsi="宋体" w:cs="宋体" w:hint="eastAsia"/>
                <w:kern w:val="0"/>
                <w:szCs w:val="21"/>
              </w:rPr>
              <w:t>备</w:t>
            </w:r>
            <w:r w:rsidRPr="0013110F">
              <w:rPr>
                <w:rFonts w:ascii="宋体" w:hAnsi="宋体" w:cs="宋体" w:hint="eastAsia"/>
                <w:kern w:val="0"/>
                <w:szCs w:val="21"/>
              </w:rPr>
              <w:t>加重剂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储</w:t>
            </w:r>
            <w:r>
              <w:rPr>
                <w:rFonts w:ascii="宋体" w:hAnsi="宋体" w:cs="宋体" w:hint="eastAsia"/>
                <w:kern w:val="0"/>
                <w:szCs w:val="21"/>
              </w:rPr>
              <w:t>备</w:t>
            </w:r>
            <w:r w:rsidRPr="0013110F">
              <w:rPr>
                <w:rFonts w:ascii="宋体" w:hAnsi="宋体" w:cs="宋体" w:hint="eastAsia"/>
                <w:kern w:val="0"/>
                <w:szCs w:val="21"/>
              </w:rPr>
              <w:t>油料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钻具组合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3110F">
              <w:rPr>
                <w:rFonts w:ascii="宋体" w:hAnsi="宋体" w:cs="宋体" w:hint="eastAsia"/>
                <w:kern w:val="0"/>
                <w:szCs w:val="21"/>
              </w:rPr>
              <w:t>重要提示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3110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每日综合动态</w:t>
            </w:r>
          </w:p>
        </w:tc>
        <w:tc>
          <w:tcPr>
            <w:tcW w:w="567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根据指定日期和项目名称读取钻井工程进度表中的记录，显示在合并单元格中</w:t>
            </w:r>
          </w:p>
        </w:tc>
      </w:tr>
    </w:tbl>
    <w:p w:rsidR="00721AEB" w:rsidRPr="00094CCF" w:rsidRDefault="00721AEB" w:rsidP="00721AEB">
      <w:pPr>
        <w:pStyle w:val="a0"/>
      </w:pPr>
    </w:p>
    <w:p w:rsidR="00721AEB" w:rsidRPr="00745E2B" w:rsidRDefault="00FF4C55" w:rsidP="00745E2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试油工程动态日报</w:t>
      </w:r>
    </w:p>
    <w:p w:rsidR="00745E2B" w:rsidRDefault="00745E2B" w:rsidP="00745E2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45E2B" w:rsidRPr="00414B08" w:rsidRDefault="00745E2B" w:rsidP="00745E2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按项目名称和时间范围查询试油工程动态日报。</w:t>
      </w:r>
    </w:p>
    <w:p w:rsidR="00745E2B" w:rsidRDefault="00745E2B" w:rsidP="00745E2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45E2B" w:rsidRDefault="00745E2B" w:rsidP="00EE10A5">
      <w:pPr>
        <w:pStyle w:val="07402"/>
        <w:numPr>
          <w:ilvl w:val="0"/>
          <w:numId w:val="11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在“导航菜单”中，单击“综合报表查询-进度类报表-试油工程动态日报”。</w:t>
      </w:r>
    </w:p>
    <w:p w:rsidR="00745E2B" w:rsidRDefault="00745E2B" w:rsidP="00745E2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Pr="008F6A12">
        <w:rPr>
          <w:rFonts w:ascii="宋体" w:hAnsi="宋体" w:hint="eastAsia"/>
          <w:i w:val="0"/>
        </w:rPr>
        <w:t>选择</w:t>
      </w:r>
      <w:r>
        <w:rPr>
          <w:rFonts w:ascii="宋体" w:hAnsi="宋体" w:hint="eastAsia"/>
          <w:i w:val="0"/>
        </w:rPr>
        <w:t>项目名称和</w:t>
      </w:r>
      <w:r w:rsidRPr="008F6A12">
        <w:rPr>
          <w:rFonts w:ascii="宋体" w:hAnsi="宋体" w:hint="eastAsia"/>
          <w:i w:val="0"/>
        </w:rPr>
        <w:t>查询的时间范围，单击“查询”。</w:t>
      </w:r>
    </w:p>
    <w:p w:rsidR="00721AEB" w:rsidRPr="00E44F16" w:rsidRDefault="00745E2B" w:rsidP="00745E2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6"/>
        <w:gridCol w:w="6134"/>
      </w:tblGrid>
      <w:tr w:rsidR="00094CCF" w:rsidRPr="000F61A6" w:rsidTr="00094CCF">
        <w:trPr>
          <w:trHeight w:val="300"/>
        </w:trPr>
        <w:tc>
          <w:tcPr>
            <w:tcW w:w="226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13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6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井号</w:t>
            </w:r>
          </w:p>
        </w:tc>
        <w:tc>
          <w:tcPr>
            <w:tcW w:w="6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作业队号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作业机型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完井时间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作业开始时间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作业结束时间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试油层位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试油井段m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累计作业层数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每日工作摘要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  <w:tr w:rsidR="00094CCF" w:rsidRPr="000F61A6" w:rsidTr="00094CCF">
        <w:trPr>
          <w:trHeight w:val="300"/>
        </w:trPr>
        <w:tc>
          <w:tcPr>
            <w:tcW w:w="22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8020E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8020E"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613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7618B3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根据指定日期和项目名称读取试油工程进度表中的记录</w:t>
            </w:r>
          </w:p>
        </w:tc>
      </w:tr>
    </w:tbl>
    <w:p w:rsidR="00721AEB" w:rsidRPr="00094CCF" w:rsidRDefault="00721AEB" w:rsidP="00721AEB">
      <w:pPr>
        <w:pStyle w:val="a0"/>
      </w:pPr>
    </w:p>
    <w:p w:rsidR="00721AEB" w:rsidRDefault="00FF4C55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钻井项目实施一览表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2C4AA5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按项目名称和时间范围查询钻井项目时间进度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726983">
        <w:rPr>
          <w:rFonts w:ascii="宋体" w:hAnsi="宋体" w:hint="eastAsia"/>
          <w:i w:val="0"/>
        </w:rPr>
        <w:t>综合报表查询-进度类报表-钻井项目实施一览表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481416">
        <w:rPr>
          <w:rFonts w:ascii="宋体" w:hAnsi="宋体" w:hint="eastAsia"/>
          <w:i w:val="0"/>
        </w:rPr>
        <w:t>选择项目名称和查询时间，单击“查询”</w:t>
      </w:r>
      <w:r>
        <w:rPr>
          <w:rFonts w:ascii="宋体" w:hAnsi="宋体" w:hint="eastAsia"/>
          <w:i w:val="0"/>
        </w:rPr>
        <w:t>。</w:t>
      </w:r>
    </w:p>
    <w:p w:rsidR="00721AEB" w:rsidRPr="00E44F16" w:rsidRDefault="00D9469E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6096"/>
      </w:tblGrid>
      <w:tr w:rsidR="00094CCF" w:rsidRPr="000F61A6" w:rsidTr="00094CCF">
        <w:trPr>
          <w:trHeight w:val="300"/>
        </w:trPr>
        <w:tc>
          <w:tcPr>
            <w:tcW w:w="226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09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9D7F27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工程项目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816DCA">
              <w:rPr>
                <w:rFonts w:ascii="宋体" w:hAnsi="宋体" w:cs="宋体" w:hint="eastAsia"/>
                <w:kern w:val="0"/>
                <w:szCs w:val="21"/>
              </w:rPr>
              <w:t>施工单位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273CBC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分别从钻前工程、钻井工程和试油工程进度表中读取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816DCA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工程属性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固定为钻前工程、钻井工程和试油工程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t>开钻\开工时间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钻前工程：读取钻前工程进度表中的开工时间</w:t>
            </w:r>
          </w:p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钻井工程：读取钻井工程进度表中的开钻时间</w:t>
            </w:r>
          </w:p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试油工程：读取试油工程进度表中的作业开始时间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43E4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t>完钻\完工时间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钻前工程：读取钻前工程进度表中的完工时间</w:t>
            </w:r>
          </w:p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钻井工程：读取钻井工程进度表中的完钻时间</w:t>
            </w:r>
          </w:p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试油工程：读取试油工程进度表中的作业结束时间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设计井深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BC2770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读取钻井工程进度表中的设计井深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实际井深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读取钻井工程进度表中的实际井深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t>本月累计进尺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81FD7">
              <w:rPr>
                <w:rFonts w:ascii="宋体" w:hAnsi="宋体" w:cs="宋体" w:hint="eastAsia"/>
                <w:kern w:val="0"/>
                <w:szCs w:val="21"/>
              </w:rPr>
              <w:t>根据钻井工程</w:t>
            </w:r>
            <w:r>
              <w:rPr>
                <w:rFonts w:ascii="宋体" w:hAnsi="宋体" w:cs="宋体" w:hint="eastAsia"/>
                <w:kern w:val="0"/>
                <w:szCs w:val="21"/>
              </w:rPr>
              <w:t>进度表的</w:t>
            </w:r>
            <w:r w:rsidRPr="00181FD7">
              <w:rPr>
                <w:rFonts w:ascii="宋体" w:hAnsi="宋体" w:cs="宋体" w:hint="eastAsia"/>
                <w:kern w:val="0"/>
                <w:szCs w:val="21"/>
              </w:rPr>
              <w:t>中日进尺</w:t>
            </w:r>
            <w:r>
              <w:rPr>
                <w:rFonts w:ascii="宋体" w:hAnsi="宋体" w:cs="宋体" w:hint="eastAsia"/>
                <w:kern w:val="0"/>
                <w:szCs w:val="21"/>
              </w:rPr>
              <w:t>进行</w:t>
            </w:r>
            <w:r w:rsidRPr="00181FD7">
              <w:rPr>
                <w:rFonts w:ascii="宋体" w:hAnsi="宋体" w:cs="宋体" w:hint="eastAsia"/>
                <w:kern w:val="0"/>
                <w:szCs w:val="21"/>
              </w:rPr>
              <w:t>汇总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43E4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lastRenderedPageBreak/>
              <w:t>本年累计进尺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81FD7">
              <w:rPr>
                <w:rFonts w:ascii="宋体" w:hAnsi="宋体" w:cs="宋体" w:hint="eastAsia"/>
                <w:kern w:val="0"/>
                <w:szCs w:val="21"/>
              </w:rPr>
              <w:t>根据钻井工程</w:t>
            </w:r>
            <w:r>
              <w:rPr>
                <w:rFonts w:ascii="宋体" w:hAnsi="宋体" w:cs="宋体" w:hint="eastAsia"/>
                <w:kern w:val="0"/>
                <w:szCs w:val="21"/>
              </w:rPr>
              <w:t>进度表的</w:t>
            </w:r>
            <w:r w:rsidRPr="00181FD7">
              <w:rPr>
                <w:rFonts w:ascii="宋体" w:hAnsi="宋体" w:cs="宋体" w:hint="eastAsia"/>
                <w:kern w:val="0"/>
                <w:szCs w:val="21"/>
              </w:rPr>
              <w:t>中日进尺</w:t>
            </w:r>
            <w:r>
              <w:rPr>
                <w:rFonts w:ascii="宋体" w:hAnsi="宋体" w:cs="宋体" w:hint="eastAsia"/>
                <w:kern w:val="0"/>
                <w:szCs w:val="21"/>
              </w:rPr>
              <w:t>进行</w:t>
            </w:r>
            <w:r w:rsidRPr="00181FD7">
              <w:rPr>
                <w:rFonts w:ascii="宋体" w:hAnsi="宋体" w:cs="宋体" w:hint="eastAsia"/>
                <w:kern w:val="0"/>
                <w:szCs w:val="21"/>
              </w:rPr>
              <w:t>汇总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43E4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t>完工进度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E651EA" w:rsidRDefault="00094CCF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钻前工程：读取钻前工程进度表中的综合进度</w:t>
            </w:r>
          </w:p>
          <w:p w:rsidR="00094CCF" w:rsidRPr="00E651EA" w:rsidRDefault="00094CCF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钻井工程：实际井深/设计井深</w:t>
            </w:r>
          </w:p>
          <w:p w:rsidR="00094CCF" w:rsidRPr="00E651EA" w:rsidRDefault="00094CCF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试油工程：（当前日期-开工日期）/(预计完工时间-开工时间)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43E4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t>产油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Pr="00E651EA" w:rsidRDefault="00094CCF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读取试油工程进度表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43E4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t>产水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读取试油工程进度表</w:t>
            </w:r>
          </w:p>
        </w:tc>
      </w:tr>
      <w:tr w:rsidR="00094CCF" w:rsidRPr="000F61A6" w:rsidTr="00094CCF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CCF" w:rsidRPr="00143E4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143E4F">
              <w:rPr>
                <w:rFonts w:ascii="宋体" w:hAnsi="宋体" w:cs="宋体" w:hint="eastAsia"/>
                <w:kern w:val="0"/>
                <w:szCs w:val="21"/>
              </w:rPr>
              <w:t>产气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4CCF" w:rsidRDefault="00094CCF" w:rsidP="009B364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读取试油工程进度表</w:t>
            </w:r>
          </w:p>
        </w:tc>
      </w:tr>
    </w:tbl>
    <w:p w:rsidR="00721AEB" w:rsidRDefault="00721AEB" w:rsidP="00721AEB">
      <w:pPr>
        <w:pStyle w:val="a0"/>
      </w:pPr>
    </w:p>
    <w:p w:rsidR="00721AEB" w:rsidRDefault="00D950E0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开发井进度情况大表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E769DE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按项目名称和时间范围，查询开发井整体的工程计划和工程进度情况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A6449E">
        <w:rPr>
          <w:rFonts w:ascii="宋体" w:hAnsi="宋体" w:hint="eastAsia"/>
          <w:i w:val="0"/>
        </w:rPr>
        <w:t>综合报表查询-进度类报表-开发井进度情况大表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261E8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261E86">
        <w:rPr>
          <w:rFonts w:ascii="宋体" w:hAnsi="宋体" w:hint="eastAsia"/>
          <w:i w:val="0"/>
        </w:rPr>
        <w:t>选择项目名称和查询时间范围，单击“查询”。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6096"/>
      </w:tblGrid>
      <w:tr w:rsidR="00E45C59" w:rsidRPr="004A2E02" w:rsidTr="00E45C59">
        <w:trPr>
          <w:trHeight w:val="300"/>
        </w:trPr>
        <w:tc>
          <w:tcPr>
            <w:tcW w:w="226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E45C59" w:rsidP="009B3640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609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E45C59" w:rsidP="009B3640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来源和数据要求</w:t>
            </w:r>
          </w:p>
        </w:tc>
      </w:tr>
      <w:tr w:rsidR="00E45C59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E45C59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E45C59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系统自动生成</w:t>
            </w:r>
          </w:p>
        </w:tc>
      </w:tr>
      <w:tr w:rsidR="00E45C59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E45C59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构造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4A4503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读取钻井工程进度表中最新一条记录中的“构造”</w:t>
            </w:r>
          </w:p>
        </w:tc>
      </w:tr>
      <w:tr w:rsidR="00E45C59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4A4503" w:rsidP="004A4503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井号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C59" w:rsidRPr="004A2E02" w:rsidRDefault="004A4503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读取钻井项目基本信息表</w:t>
            </w:r>
          </w:p>
        </w:tc>
      </w:tr>
      <w:tr w:rsidR="005E1BB7" w:rsidRPr="004A2E02" w:rsidTr="006474CF">
        <w:trPr>
          <w:trHeight w:val="300"/>
        </w:trPr>
        <w:tc>
          <w:tcPr>
            <w:tcW w:w="83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5E1BB7" w:rsidRDefault="005E1BB7" w:rsidP="009B3640">
            <w:pPr>
              <w:widowControl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计划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进尺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读取项目年度计划中的数据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开钻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读取项目年度计划中的数据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完钻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读取项目年度计划中的数据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完成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读取项目年度计划中的数据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管线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读取项目年度计划中的数据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6474CF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产能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-气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5E1BB7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读取项目年度计划中的数据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Default="005E1BB7" w:rsidP="004A4503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产能-油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读取项目年度计划中的数据</w:t>
            </w:r>
          </w:p>
        </w:tc>
      </w:tr>
      <w:tr w:rsidR="00BF74DD" w:rsidRPr="004A2E02" w:rsidTr="006474CF">
        <w:trPr>
          <w:trHeight w:val="300"/>
        </w:trPr>
        <w:tc>
          <w:tcPr>
            <w:tcW w:w="83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BF74DD" w:rsidRDefault="00BF74DD" w:rsidP="009B3640">
            <w:pPr>
              <w:widowControl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 w:rsidRPr="00BF74DD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设计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设计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目的层位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设计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完钻井深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读取月度运行计划中的数据</w:t>
            </w:r>
          </w:p>
        </w:tc>
      </w:tr>
      <w:tr w:rsidR="00BF74DD" w:rsidRPr="004A2E02" w:rsidTr="006474CF">
        <w:trPr>
          <w:trHeight w:val="300"/>
        </w:trPr>
        <w:tc>
          <w:tcPr>
            <w:tcW w:w="83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BF74DD" w:rsidRDefault="00BF74DD" w:rsidP="009B3640">
            <w:pPr>
              <w:widowControl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 w:rsidRPr="00BF74DD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实际</w:t>
            </w:r>
          </w:p>
        </w:tc>
      </w:tr>
      <w:tr w:rsidR="00BF74DD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实际进尺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4A2E02" w:rsidRDefault="00BF74DD" w:rsidP="00BF74DD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汇总统计钻井进度中当年的日进尺</w:t>
            </w:r>
          </w:p>
        </w:tc>
      </w:tr>
      <w:tr w:rsidR="00BF74DD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截止上年底井深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读取上年底最后一条钻井进度中的“实际井深”</w:t>
            </w:r>
          </w:p>
        </w:tc>
      </w:tr>
      <w:tr w:rsidR="00BF74DD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完钻井深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4A2E02" w:rsidRDefault="00BF74D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取完钻日期对应的钻井进度记录中的“实际井深”</w:t>
            </w:r>
          </w:p>
        </w:tc>
      </w:tr>
      <w:tr w:rsidR="00BF74DD" w:rsidRPr="004A2E02" w:rsidTr="006474CF">
        <w:trPr>
          <w:trHeight w:val="300"/>
        </w:trPr>
        <w:tc>
          <w:tcPr>
            <w:tcW w:w="83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74DD" w:rsidRPr="00BF74DD" w:rsidRDefault="00BF74DD" w:rsidP="009B3640">
            <w:pPr>
              <w:widowControl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 w:rsidRPr="00BF74DD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工程进度情况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井位审查</w:t>
            </w:r>
            <w:r w:rsidR="00FE4F35">
              <w:rPr>
                <w:rFonts w:ascii="宋体" w:hAnsi="宋体" w:cs="宋体" w:hint="eastAsia"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FE4F35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井位批复</w:t>
            </w:r>
            <w:r w:rsidR="00FE4F35">
              <w:rPr>
                <w:rFonts w:ascii="宋体" w:hAnsi="宋体" w:cs="宋体" w:hint="eastAsia"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FE4F35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钻前施工-测设审查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FE4F35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 w:rsidR="00FE4F35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读取月度运行计划</w:t>
            </w: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，第二行从</w:t>
            </w:r>
            <w:r w:rsidR="00FE4F35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钻前工程</w:t>
            </w: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进度中读取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钻前施工-开工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FE4F35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读取月度运行计划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，第二行从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钻前工程进度表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钻前施工-完工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FE4F35" w:rsidP="00FE4F35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读取月度运行计划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，第二行从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钻前工程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进度表读取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钻井施工-地质设计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07018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读取月度运行计划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，第二行从进度表中读取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钻井施工-钻井设计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07018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读取月度运行计划</w:t>
            </w:r>
            <w:r w:rsidR="00BE2FFD">
              <w:rPr>
                <w:rFonts w:ascii="宋体" w:hAnsi="宋体" w:cs="宋体" w:hint="eastAsia"/>
                <w:color w:val="000000"/>
                <w:kern w:val="0"/>
                <w:szCs w:val="21"/>
              </w:rPr>
              <w:t>中“钻井设计计划时间”</w:t>
            </w:r>
            <w:r w:rsidR="005E1BB7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，第二行从进度表中读取</w:t>
            </w:r>
            <w:r w:rsidR="00BE2FFD">
              <w:rPr>
                <w:rFonts w:ascii="宋体" w:hAnsi="宋体" w:cs="宋体" w:hint="eastAsia"/>
                <w:color w:val="000000"/>
                <w:kern w:val="0"/>
                <w:szCs w:val="21"/>
              </w:rPr>
              <w:t>“钻井设计完成时间”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钻井施工-开钻</w:t>
            </w:r>
            <w:r w:rsidR="0007018D">
              <w:rPr>
                <w:rFonts w:ascii="宋体" w:hAnsi="宋体" w:cs="宋体" w:hint="eastAsia"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BE2FFD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第一行为项目管理科每月填报的数据，第二行</w:t>
            </w:r>
            <w:r w:rsidR="00BE2FFD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读取钻井工程进度中最新一条记录的数据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钻井施工-完钻</w:t>
            </w:r>
            <w:r w:rsidR="0007018D">
              <w:rPr>
                <w:rFonts w:ascii="宋体" w:hAnsi="宋体" w:cs="宋体" w:hint="eastAsia"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第一行为项目管理科每月填报的数据，</w:t>
            </w:r>
            <w:r w:rsidR="00BE2FFD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第二行</w:t>
            </w:r>
            <w:r w:rsidR="00BE2FFD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读取钻井工程进度中最新一条记录的数据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钻井施工-完井</w:t>
            </w:r>
            <w:r w:rsidR="0007018D">
              <w:rPr>
                <w:rFonts w:ascii="宋体" w:hAnsi="宋体" w:cs="宋体" w:hint="eastAsia"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第一行为项目管理科每月填报的数据，</w:t>
            </w:r>
            <w:r w:rsidR="00BE2FFD"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第二行</w:t>
            </w:r>
            <w:r w:rsidR="00BE2FFD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读取钻井工程进度中最新一条记录的数据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07018D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钻井施工-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钻井交试油时间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BE2FFD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 w:rsidR="00BE2FFD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读取月度运行计划中“计划钻井交试油时间”，第二行读取月度运行计划中“实际钻井交试油时间”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C91AC7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试油施工-</w:t>
            </w:r>
            <w:r w:rsidR="00C91AC7">
              <w:rPr>
                <w:rFonts w:ascii="宋体" w:hAnsi="宋体" w:cs="宋体" w:hint="eastAsia"/>
                <w:color w:val="000000"/>
                <w:kern w:val="0"/>
                <w:szCs w:val="21"/>
              </w:rPr>
              <w:t>开试时间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C91AC7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 w:rsidR="00C91AC7"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读取试油静态中“计划开试时间”，第二行读取试油静态中“作业开始时间”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试油施工-</w:t>
            </w:r>
            <w:r w:rsidR="00C91AC7">
              <w:rPr>
                <w:rFonts w:ascii="宋体" w:hAnsi="宋体" w:cs="宋体" w:hint="eastAsia"/>
                <w:color w:val="000000"/>
                <w:kern w:val="0"/>
                <w:szCs w:val="21"/>
              </w:rPr>
              <w:t>完成时间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C91AC7" w:rsidP="00C91AC7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读取试油静态中“预计完成时间”，第二行读取试油静态中“作业结束时间”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试油施工-</w:t>
            </w:r>
            <w:r w:rsidR="00C91AC7">
              <w:rPr>
                <w:rFonts w:ascii="宋体" w:hAnsi="宋体" w:cs="宋体" w:hint="eastAsia"/>
                <w:color w:val="000000"/>
                <w:kern w:val="0"/>
                <w:szCs w:val="21"/>
              </w:rPr>
              <w:t>获气井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F24FBB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读取试油静态中“是否获气井”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5E1BB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试油施工-</w:t>
            </w:r>
            <w:r w:rsidR="00C91AC7">
              <w:rPr>
                <w:rFonts w:ascii="宋体" w:hAnsi="宋体" w:cs="宋体" w:hint="eastAsia"/>
                <w:color w:val="000000"/>
                <w:kern w:val="0"/>
                <w:szCs w:val="21"/>
              </w:rPr>
              <w:t>测试气</w:t>
            </w: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产量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F24FBB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读取试油静态中“测试获气-产气”</w:t>
            </w:r>
          </w:p>
        </w:tc>
      </w:tr>
      <w:tr w:rsidR="005E1BB7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C91AC7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试油施工-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测试油产量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1BB7" w:rsidRPr="004A2E02" w:rsidRDefault="00F24FBB" w:rsidP="00F24FBB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读取试油静态中“测试获气-产油”</w:t>
            </w:r>
          </w:p>
        </w:tc>
      </w:tr>
      <w:tr w:rsidR="00946471" w:rsidRPr="004A2E02" w:rsidTr="006474CF">
        <w:trPr>
          <w:trHeight w:val="300"/>
        </w:trPr>
        <w:tc>
          <w:tcPr>
            <w:tcW w:w="83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Pr="00946471" w:rsidRDefault="00946471" w:rsidP="00F24FBB">
            <w:pPr>
              <w:widowControl/>
              <w:rPr>
                <w:rFonts w:ascii="宋体" w:hAnsi="宋体" w:cs="宋体"/>
                <w:b/>
                <w:color w:val="000000"/>
                <w:kern w:val="0"/>
                <w:szCs w:val="21"/>
              </w:rPr>
            </w:pPr>
            <w:r w:rsidRPr="00946471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集输工程建设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 w:rsidRPr="00F76569">
              <w:rPr>
                <w:rFonts w:hint="eastAsia"/>
              </w:rPr>
              <w:t>计划开工日期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试油计划完成时间</w:t>
            </w:r>
            <w:r>
              <w:rPr>
                <w:rFonts w:hint="eastAsia"/>
              </w:rPr>
              <w:t>+10</w:t>
            </w:r>
            <w:r>
              <w:rPr>
                <w:rFonts w:hint="eastAsia"/>
              </w:rPr>
              <w:t>天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 w:rsidRPr="00F76569">
              <w:rPr>
                <w:rFonts w:hint="eastAsia"/>
              </w:rPr>
              <w:t>实际开工日期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取线路开工日期和场站开工日期较早的一个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 w:rsidRPr="00F76569">
              <w:rPr>
                <w:rFonts w:hint="eastAsia"/>
              </w:rPr>
              <w:t>计划完工</w:t>
            </w:r>
            <w:r>
              <w:rPr>
                <w:rFonts w:hint="eastAsia"/>
              </w:rPr>
              <w:t>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取“</w:t>
            </w:r>
            <w:r w:rsidRPr="000C3647">
              <w:rPr>
                <w:rFonts w:hint="eastAsia"/>
              </w:rPr>
              <w:t>计划</w:t>
            </w:r>
            <w:r w:rsidRPr="000C3647">
              <w:rPr>
                <w:rFonts w:hint="eastAsia"/>
              </w:rPr>
              <w:t>-</w:t>
            </w:r>
            <w:r w:rsidRPr="000C3647">
              <w:rPr>
                <w:rFonts w:hint="eastAsia"/>
              </w:rPr>
              <w:t>主体工程交接投产时间</w:t>
            </w:r>
            <w:r>
              <w:rPr>
                <w:rFonts w:hint="eastAsia"/>
              </w:rPr>
              <w:t>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实际完工日期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取“收尾完工时间”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 w:rsidRPr="00F76569">
              <w:rPr>
                <w:rFonts w:hint="eastAsia"/>
              </w:rPr>
              <w:t>计划投产日期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AA0D55" w:rsidP="006474CF">
            <w:r>
              <w:rPr>
                <w:rFonts w:hint="eastAsia"/>
              </w:rPr>
              <w:t xml:space="preserve"> </w:t>
            </w:r>
            <w:r w:rsidR="00946471">
              <w:rPr>
                <w:rFonts w:hint="eastAsia"/>
              </w:rPr>
              <w:t>“</w:t>
            </w:r>
            <w:r w:rsidR="00946471" w:rsidRPr="000C3647">
              <w:rPr>
                <w:rFonts w:hint="eastAsia"/>
              </w:rPr>
              <w:t>计划</w:t>
            </w:r>
            <w:r w:rsidR="00946471" w:rsidRPr="000C3647">
              <w:rPr>
                <w:rFonts w:hint="eastAsia"/>
              </w:rPr>
              <w:t>-</w:t>
            </w:r>
            <w:r w:rsidR="00946471" w:rsidRPr="000C3647">
              <w:rPr>
                <w:rFonts w:hint="eastAsia"/>
              </w:rPr>
              <w:t>主体工程交接投产时间</w:t>
            </w:r>
            <w:r w:rsidR="00946471">
              <w:rPr>
                <w:rFonts w:hint="eastAsia"/>
              </w:rPr>
              <w:t>”</w:t>
            </w:r>
            <w:r w:rsidR="00946471">
              <w:rPr>
                <w:rFonts w:hint="eastAsia"/>
              </w:rPr>
              <w:t>+5</w:t>
            </w:r>
            <w:r w:rsidR="00946471">
              <w:rPr>
                <w:rFonts w:hint="eastAsia"/>
              </w:rPr>
              <w:t>天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实际投产日期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投产时间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管线</w:t>
            </w:r>
            <w:r>
              <w:rPr>
                <w:rFonts w:hint="eastAsia"/>
              </w:rPr>
              <w:t>(Km)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取“管道</w:t>
            </w:r>
            <w:r>
              <w:rPr>
                <w:rFonts w:hint="eastAsia"/>
              </w:rPr>
              <w:t>-</w:t>
            </w:r>
            <w:r w:rsidRPr="00866D05">
              <w:rPr>
                <w:rFonts w:hint="eastAsia"/>
              </w:rPr>
              <w:t>设计长度（</w:t>
            </w:r>
            <w:r w:rsidRPr="00866D05">
              <w:rPr>
                <w:rFonts w:hint="eastAsia"/>
              </w:rPr>
              <w:t>km</w:t>
            </w:r>
            <w:r w:rsidRPr="00866D05">
              <w:rPr>
                <w:rFonts w:hint="eastAsia"/>
              </w:rPr>
              <w:t>）</w:t>
            </w:r>
            <w:r>
              <w:rPr>
                <w:rFonts w:hint="eastAsia"/>
              </w:rPr>
              <w:t>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建设规模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取“设计参数</w:t>
            </w:r>
            <w:r>
              <w:rPr>
                <w:rFonts w:hint="eastAsia"/>
              </w:rPr>
              <w:t>-</w:t>
            </w:r>
            <w:r w:rsidRPr="00866D05">
              <w:rPr>
                <w:rFonts w:hint="eastAsia"/>
              </w:rPr>
              <w:t>规模</w:t>
            </w:r>
            <w:r w:rsidRPr="00866D05">
              <w:rPr>
                <w:rFonts w:hint="eastAsia"/>
              </w:rPr>
              <w:t>(104m3/d)</w:t>
            </w:r>
            <w:r>
              <w:rPr>
                <w:rFonts w:hint="eastAsia"/>
              </w:rPr>
              <w:t>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已配套气产能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取“</w:t>
            </w:r>
            <w:r w:rsidRPr="00866D05">
              <w:rPr>
                <w:rFonts w:hint="eastAsia"/>
              </w:rPr>
              <w:t>新增产能</w:t>
            </w:r>
            <w:r>
              <w:rPr>
                <w:rFonts w:hint="eastAsia"/>
              </w:rPr>
              <w:t>-</w:t>
            </w:r>
            <w:r w:rsidRPr="00866D05">
              <w:rPr>
                <w:rFonts w:hint="eastAsia"/>
              </w:rPr>
              <w:t>天然气（</w:t>
            </w:r>
            <w:r w:rsidRPr="00866D05">
              <w:rPr>
                <w:rFonts w:hint="eastAsia"/>
              </w:rPr>
              <w:t>108m3/a</w:t>
            </w:r>
            <w:r w:rsidRPr="00866D05">
              <w:rPr>
                <w:rFonts w:hint="eastAsia"/>
              </w:rPr>
              <w:t>）</w:t>
            </w:r>
            <w:r>
              <w:rPr>
                <w:rFonts w:hint="eastAsia"/>
              </w:rPr>
              <w:t>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Pr="00866D05" w:rsidRDefault="00946471" w:rsidP="006474CF">
            <w:r>
              <w:rPr>
                <w:rFonts w:hint="eastAsia"/>
              </w:rPr>
              <w:t>油产能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取“</w:t>
            </w:r>
            <w:r w:rsidRPr="00866D05">
              <w:rPr>
                <w:rFonts w:hint="eastAsia"/>
              </w:rPr>
              <w:t>新增产能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油</w:t>
            </w:r>
            <w:r w:rsidRPr="00866D05">
              <w:rPr>
                <w:rFonts w:hint="eastAsia"/>
              </w:rPr>
              <w:t>（</w:t>
            </w:r>
            <w:r w:rsidRPr="00866D05">
              <w:rPr>
                <w:rFonts w:hint="eastAsia"/>
              </w:rPr>
              <w:t>108m3/a</w:t>
            </w:r>
            <w:r w:rsidRPr="00866D05">
              <w:rPr>
                <w:rFonts w:hint="eastAsia"/>
              </w:rPr>
              <w:t>）</w:t>
            </w:r>
            <w:r>
              <w:rPr>
                <w:rFonts w:hint="eastAsia"/>
              </w:rPr>
              <w:t>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预获产能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地面开工，但是还没完工：取“</w:t>
            </w:r>
            <w:r>
              <w:rPr>
                <w:rFonts w:ascii="宋体" w:hAnsi="宋体" w:cs="宋体" w:hint="eastAsia"/>
                <w:kern w:val="0"/>
                <w:szCs w:val="21"/>
              </w:rPr>
              <w:t>新增产能-天然气</w:t>
            </w:r>
            <w:r>
              <w:rPr>
                <w:rFonts w:hint="eastAsia"/>
              </w:rPr>
              <w:t>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青苗井气产能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试油完成，但是地面还没开工：取“</w:t>
            </w:r>
            <w:r>
              <w:rPr>
                <w:rFonts w:ascii="宋体" w:hAnsi="宋体" w:cs="宋体" w:hint="eastAsia"/>
                <w:kern w:val="0"/>
                <w:szCs w:val="21"/>
              </w:rPr>
              <w:t>新增产能-天然气</w:t>
            </w:r>
            <w:r>
              <w:rPr>
                <w:rFonts w:hint="eastAsia"/>
              </w:rPr>
              <w:t>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预计年产量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Default="00946471" w:rsidP="006474CF">
            <w:r>
              <w:rPr>
                <w:rFonts w:hint="eastAsia"/>
              </w:rPr>
              <w:t>取“当年累计产量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天然气”</w:t>
            </w:r>
          </w:p>
        </w:tc>
      </w:tr>
      <w:tr w:rsidR="00946471" w:rsidRPr="004A2E02" w:rsidTr="00E45C59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Pr="004A2E02" w:rsidRDefault="00946471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471" w:rsidRPr="004A2E02" w:rsidRDefault="00D13BE3" w:rsidP="00D13BE3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取月度运行计划中的数据</w:t>
            </w:r>
          </w:p>
        </w:tc>
      </w:tr>
    </w:tbl>
    <w:p w:rsidR="00721AEB" w:rsidRPr="00E45C59" w:rsidRDefault="00721AEB" w:rsidP="00721AEB">
      <w:pPr>
        <w:pStyle w:val="a0"/>
      </w:pPr>
    </w:p>
    <w:p w:rsidR="00721AEB" w:rsidRDefault="00D950E0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钻井工程技术指标统计表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E57A30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</w:t>
      </w:r>
      <w:r w:rsidR="00CD187B">
        <w:rPr>
          <w:rFonts w:ascii="宋体" w:hAnsi="宋体" w:hint="eastAsia"/>
          <w:i w:val="0"/>
        </w:rPr>
        <w:t>项目</w:t>
      </w:r>
      <w:r w:rsidR="00F708C2">
        <w:rPr>
          <w:rFonts w:ascii="宋体" w:hAnsi="宋体" w:hint="eastAsia"/>
          <w:i w:val="0"/>
        </w:rPr>
        <w:t>名称</w:t>
      </w:r>
      <w:r>
        <w:rPr>
          <w:rFonts w:ascii="宋体" w:hAnsi="宋体" w:hint="eastAsia"/>
          <w:i w:val="0"/>
        </w:rPr>
        <w:t>和</w:t>
      </w:r>
      <w:r w:rsidR="00414CE4">
        <w:rPr>
          <w:rFonts w:ascii="宋体" w:hAnsi="宋体" w:hint="eastAsia"/>
          <w:i w:val="0"/>
        </w:rPr>
        <w:t>时间范围查询</w:t>
      </w:r>
      <w:r w:rsidR="001D67D9">
        <w:rPr>
          <w:rFonts w:ascii="宋体" w:hAnsi="宋体" w:hint="eastAsia"/>
          <w:i w:val="0"/>
        </w:rPr>
        <w:t>各</w:t>
      </w:r>
      <w:r w:rsidR="00414CE4">
        <w:rPr>
          <w:rFonts w:ascii="宋体" w:hAnsi="宋体" w:hint="eastAsia"/>
          <w:i w:val="0"/>
        </w:rPr>
        <w:t>钻井工程技术指标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F34E64">
        <w:rPr>
          <w:rFonts w:ascii="宋体" w:hAnsi="宋体" w:hint="eastAsia"/>
          <w:i w:val="0"/>
        </w:rPr>
        <w:t>综合报表查询</w:t>
      </w:r>
      <w:r>
        <w:rPr>
          <w:rFonts w:ascii="宋体" w:hAnsi="宋体" w:hint="eastAsia"/>
          <w:i w:val="0"/>
        </w:rPr>
        <w:t>-</w:t>
      </w:r>
      <w:r w:rsidR="00061B03">
        <w:rPr>
          <w:rFonts w:ascii="宋体" w:hAnsi="宋体" w:hint="eastAsia"/>
          <w:i w:val="0"/>
        </w:rPr>
        <w:t>进度类报表</w:t>
      </w:r>
      <w:r>
        <w:rPr>
          <w:rFonts w:ascii="宋体" w:hAnsi="宋体" w:hint="eastAsia"/>
          <w:i w:val="0"/>
        </w:rPr>
        <w:t>-</w:t>
      </w:r>
      <w:r w:rsidR="0035325B">
        <w:rPr>
          <w:rFonts w:ascii="宋体" w:hAnsi="宋体" w:hint="eastAsia"/>
          <w:i w:val="0"/>
        </w:rPr>
        <w:t>钻井工程技术指标统</w:t>
      </w:r>
      <w:r w:rsidR="0035325B">
        <w:rPr>
          <w:rFonts w:ascii="宋体" w:hAnsi="宋体" w:hint="eastAsia"/>
          <w:i w:val="0"/>
        </w:rPr>
        <w:lastRenderedPageBreak/>
        <w:t>计表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D693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7D6939">
        <w:rPr>
          <w:rFonts w:ascii="宋体" w:hAnsi="宋体" w:hint="eastAsia"/>
          <w:i w:val="0"/>
        </w:rPr>
        <w:t>选择项目名称和时间范围，单击“查询”</w:t>
      </w:r>
      <w:r>
        <w:rPr>
          <w:rFonts w:ascii="宋体" w:hAnsi="宋体" w:hint="eastAsia"/>
          <w:i w:val="0"/>
        </w:rPr>
        <w:t>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6096"/>
      </w:tblGrid>
      <w:tr w:rsidR="009B3640" w:rsidRPr="004A2E02" w:rsidTr="00F7211A">
        <w:trPr>
          <w:trHeight w:val="300"/>
        </w:trPr>
        <w:tc>
          <w:tcPr>
            <w:tcW w:w="226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609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来源和数据要求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系统自动生成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414CE4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读取钻井工程进度表中钻井队所属的施工单位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井号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从项目基本信息表中读取项目名称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井型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井别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构造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钻达层位/岩性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开钻日期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完钻日期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完井日期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设计井深(m)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实际井深(m)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钻井周期(d)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完钻日期-开钻日期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完井周期(d)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完井日期-开钻日期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纯钻时间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从钻井工程进度表中读取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机械钻速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月累进尺/月累纯钻时间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钻机月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完井周期/30</w:t>
            </w:r>
          </w:p>
        </w:tc>
      </w:tr>
      <w:tr w:rsidR="009B3640" w:rsidRPr="004A2E02" w:rsidTr="00F7211A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钻机月速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640" w:rsidRPr="004A2E02" w:rsidRDefault="009B3640" w:rsidP="009B3640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4A2E02">
              <w:rPr>
                <w:rFonts w:ascii="宋体" w:hAnsi="宋体" w:cs="宋体" w:hint="eastAsia"/>
                <w:color w:val="000000"/>
                <w:kern w:val="0"/>
                <w:szCs w:val="21"/>
              </w:rPr>
              <w:t>月累计进尺/钻机月</w:t>
            </w:r>
          </w:p>
        </w:tc>
      </w:tr>
    </w:tbl>
    <w:p w:rsidR="00721AEB" w:rsidRDefault="00721AEB" w:rsidP="00721AEB">
      <w:pPr>
        <w:pStyle w:val="a0"/>
      </w:pPr>
    </w:p>
    <w:p w:rsidR="00721AEB" w:rsidRDefault="00D950E0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钻井工程月时效表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A6134A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按时间范围查询低效事业部以及各钻井队的月时效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E54D4F">
        <w:rPr>
          <w:rFonts w:ascii="宋体" w:hAnsi="宋体" w:hint="eastAsia"/>
          <w:i w:val="0"/>
        </w:rPr>
        <w:t>综合报表查询</w:t>
      </w:r>
      <w:r>
        <w:rPr>
          <w:rFonts w:ascii="宋体" w:hAnsi="宋体" w:hint="eastAsia"/>
          <w:i w:val="0"/>
        </w:rPr>
        <w:t>-</w:t>
      </w:r>
      <w:r w:rsidR="009A0F42">
        <w:rPr>
          <w:rFonts w:ascii="宋体" w:hAnsi="宋体" w:hint="eastAsia"/>
          <w:i w:val="0"/>
        </w:rPr>
        <w:t>进度类报表</w:t>
      </w:r>
      <w:r>
        <w:rPr>
          <w:rFonts w:ascii="宋体" w:hAnsi="宋体" w:hint="eastAsia"/>
          <w:i w:val="0"/>
        </w:rPr>
        <w:t>-</w:t>
      </w:r>
      <w:r w:rsidR="00AF58B6">
        <w:rPr>
          <w:rFonts w:ascii="宋体" w:hAnsi="宋体" w:hint="eastAsia"/>
          <w:i w:val="0"/>
        </w:rPr>
        <w:t>钻井工程月时效</w:t>
      </w:r>
      <w:r w:rsidR="009A0F42">
        <w:rPr>
          <w:rFonts w:ascii="宋体" w:hAnsi="宋体" w:hint="eastAsia"/>
          <w:i w:val="0"/>
        </w:rPr>
        <w:t>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E54D4F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</w:t>
      </w:r>
      <w:r w:rsidR="00E54D4F">
        <w:rPr>
          <w:rFonts w:ascii="宋体" w:hAnsi="宋体" w:hint="eastAsia"/>
          <w:i w:val="0"/>
        </w:rPr>
        <w:t>）选择时间范围，单击“查询”。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42"/>
        <w:gridCol w:w="6314"/>
      </w:tblGrid>
      <w:tr w:rsidR="00F7211A" w:rsidRPr="000F61A6" w:rsidTr="00F7211A">
        <w:trPr>
          <w:trHeight w:val="300"/>
        </w:trPr>
        <w:tc>
          <w:tcPr>
            <w:tcW w:w="2242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31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9711FC" w:rsidRDefault="00F7211A" w:rsidP="00C6495D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9711FC">
              <w:rPr>
                <w:rFonts w:ascii="宋体" w:hAnsi="宋体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9711FC" w:rsidRDefault="00F7211A" w:rsidP="00C6495D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第一行显示为“低效事业部”，后面每行显示钻井队名称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累计进尺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按月对钻井进度表中日进尺进行汇总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总时间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按月对钻井进度表中总时间进行汇总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生产时间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按月对钻井进度表中生产时间进行汇总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生产时效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生产时间/总时间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非生产时间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按月对钻井进度表中非生产时间进行汇总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非生产时效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非生成时间/总时间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lastRenderedPageBreak/>
              <w:t>纯钻时间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按月对钻井进度表中纯钻时间进行汇总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纯钻时效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纯钻时间/总时间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事故时间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按月对钻井进度表中事故时间进行汇总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事故时效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事故时间/总时间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复杂时间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按月对钻井进度表中复杂时间进行汇总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复杂时效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复杂时间/总时间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组停时间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按月对钻井进度表中组停时间进行汇总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组停时效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组停时间/总时间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其他时间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按月对钻井进度表中其他时间进行汇总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36B1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36B1C">
              <w:rPr>
                <w:rFonts w:ascii="宋体" w:hAnsi="宋体" w:cs="宋体" w:hint="eastAsia"/>
                <w:kern w:val="0"/>
                <w:szCs w:val="21"/>
              </w:rPr>
              <w:t>其他时效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其他时间/总时间</w:t>
            </w:r>
          </w:p>
        </w:tc>
      </w:tr>
    </w:tbl>
    <w:p w:rsidR="00721AEB" w:rsidRDefault="00721AEB" w:rsidP="00721AEB">
      <w:pPr>
        <w:pStyle w:val="a0"/>
      </w:pPr>
    </w:p>
    <w:p w:rsidR="00721AEB" w:rsidRDefault="00D950E0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钻井库存物资调查表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7E3EEA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按项目名称和时间范围查询钻井库存物资情况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6474CF">
        <w:rPr>
          <w:rFonts w:ascii="宋体" w:hAnsi="宋体" w:hint="eastAsia"/>
          <w:i w:val="0"/>
        </w:rPr>
        <w:t>综合报表查询</w:t>
      </w:r>
      <w:r w:rsidR="009A0F42">
        <w:rPr>
          <w:rFonts w:ascii="宋体" w:hAnsi="宋体" w:hint="eastAsia"/>
          <w:i w:val="0"/>
        </w:rPr>
        <w:t>-进度类报表-钻井库存物资调查表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461418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461418">
        <w:rPr>
          <w:rFonts w:ascii="宋体" w:hAnsi="宋体" w:hint="eastAsia"/>
          <w:i w:val="0"/>
        </w:rPr>
        <w:t>选择项目名称和年份，单击“查询”</w:t>
      </w:r>
      <w:r>
        <w:rPr>
          <w:rFonts w:ascii="宋体" w:hAnsi="宋体" w:hint="eastAsia"/>
          <w:i w:val="0"/>
        </w:rPr>
        <w:t>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42"/>
        <w:gridCol w:w="6314"/>
      </w:tblGrid>
      <w:tr w:rsidR="00F7211A" w:rsidRPr="000F61A6" w:rsidTr="00F7211A">
        <w:trPr>
          <w:trHeight w:val="300"/>
        </w:trPr>
        <w:tc>
          <w:tcPr>
            <w:tcW w:w="2242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31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开钻时间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从钻井工程进度表中读取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完钻时间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从钻井工程进度表中读取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井号</w:t>
            </w:r>
          </w:p>
        </w:tc>
        <w:tc>
          <w:tcPr>
            <w:tcW w:w="63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从项目基本信息表中读取“项目名称”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B8380F">
              <w:rPr>
                <w:rFonts w:ascii="宋体" w:hAnsi="宋体" w:cs="宋体" w:hint="eastAsia"/>
                <w:kern w:val="0"/>
                <w:szCs w:val="21"/>
              </w:rPr>
              <w:t>套管程序</w:t>
            </w:r>
            <w:r>
              <w:rPr>
                <w:rFonts w:ascii="宋体" w:hAnsi="宋体" w:cs="宋体" w:hint="eastAsia"/>
                <w:kern w:val="0"/>
                <w:szCs w:val="21"/>
              </w:rPr>
              <w:t>尺寸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导管尺寸</w:t>
            </w:r>
            <w:r>
              <w:rPr>
                <w:rFonts w:ascii="黑体" w:eastAsia="黑体" w:hAnsi="宋体" w:cs="宋体" w:hint="eastAsia"/>
                <w:kern w:val="0"/>
                <w:szCs w:val="21"/>
              </w:rPr>
              <w:t>×</w:t>
            </w:r>
            <w:r>
              <w:rPr>
                <w:rFonts w:ascii="宋体" w:hAnsi="宋体" w:cs="宋体" w:hint="eastAsia"/>
                <w:kern w:val="0"/>
                <w:szCs w:val="21"/>
              </w:rPr>
              <w:t>表套尺寸</w:t>
            </w:r>
            <w:r>
              <w:rPr>
                <w:rFonts w:ascii="黑体" w:eastAsia="黑体" w:hAnsi="宋体" w:cs="宋体" w:hint="eastAsia"/>
                <w:kern w:val="0"/>
                <w:szCs w:val="21"/>
              </w:rPr>
              <w:t>×</w:t>
            </w:r>
            <w:r>
              <w:rPr>
                <w:rFonts w:ascii="宋体" w:hAnsi="宋体" w:cs="宋体" w:hint="eastAsia"/>
                <w:kern w:val="0"/>
                <w:szCs w:val="21"/>
              </w:rPr>
              <w:t>油套尺寸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26CDE">
              <w:rPr>
                <w:rFonts w:ascii="宋体" w:hAnsi="宋体" w:cs="宋体" w:hint="eastAsia"/>
                <w:kern w:val="0"/>
                <w:szCs w:val="21"/>
              </w:rPr>
              <w:t>设计井深（m)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从钻井工程进度表中读取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526CDE">
              <w:rPr>
                <w:rFonts w:ascii="宋体" w:hAnsi="宋体" w:cs="宋体" w:hint="eastAsia"/>
                <w:kern w:val="0"/>
                <w:szCs w:val="21"/>
              </w:rPr>
              <w:t>套管程序</w:t>
            </w:r>
            <w:r>
              <w:rPr>
                <w:rFonts w:ascii="宋体" w:hAnsi="宋体" w:cs="宋体" w:hint="eastAsia"/>
                <w:kern w:val="0"/>
                <w:szCs w:val="21"/>
              </w:rPr>
              <w:t>类型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尺寸(mm)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扣型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长度（米）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钢级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壁厚(mm)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B8380F">
              <w:rPr>
                <w:rFonts w:ascii="宋体" w:hAnsi="宋体" w:cs="宋体" w:hint="eastAsia"/>
                <w:kern w:val="0"/>
                <w:szCs w:val="21"/>
              </w:rPr>
              <w:t>套管程序</w:t>
            </w:r>
            <w:r>
              <w:rPr>
                <w:rFonts w:ascii="宋体" w:hAnsi="宋体" w:cs="宋体" w:hint="eastAsia"/>
                <w:kern w:val="0"/>
                <w:szCs w:val="21"/>
              </w:rPr>
              <w:t>尺寸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导管尺寸</w:t>
            </w:r>
            <w:r>
              <w:rPr>
                <w:rFonts w:ascii="黑体" w:eastAsia="黑体" w:hAnsi="宋体" w:cs="宋体" w:hint="eastAsia"/>
                <w:kern w:val="0"/>
                <w:szCs w:val="21"/>
              </w:rPr>
              <w:t>×</w:t>
            </w:r>
            <w:r>
              <w:rPr>
                <w:rFonts w:ascii="宋体" w:hAnsi="宋体" w:cs="宋体" w:hint="eastAsia"/>
                <w:kern w:val="0"/>
                <w:szCs w:val="21"/>
              </w:rPr>
              <w:t>表套尺寸</w:t>
            </w:r>
            <w:r>
              <w:rPr>
                <w:rFonts w:ascii="黑体" w:eastAsia="黑体" w:hAnsi="宋体" w:cs="宋体" w:hint="eastAsia"/>
                <w:kern w:val="0"/>
                <w:szCs w:val="21"/>
              </w:rPr>
              <w:t>×</w:t>
            </w:r>
            <w:r>
              <w:rPr>
                <w:rFonts w:ascii="宋体" w:hAnsi="宋体" w:cs="宋体" w:hint="eastAsia"/>
                <w:kern w:val="0"/>
                <w:szCs w:val="21"/>
              </w:rPr>
              <w:t>油套尺寸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="006D4378">
              <w:rPr>
                <w:rFonts w:ascii="宋体" w:hAnsi="宋体" w:cs="宋体" w:hint="eastAsia"/>
                <w:kern w:val="0"/>
                <w:szCs w:val="21"/>
              </w:rPr>
              <w:t>完钻</w:t>
            </w:r>
            <w:r w:rsidRPr="00526CDE">
              <w:rPr>
                <w:rFonts w:ascii="宋体" w:hAnsi="宋体" w:cs="宋体" w:hint="eastAsia"/>
                <w:kern w:val="0"/>
                <w:szCs w:val="21"/>
              </w:rPr>
              <w:t>井深（m)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从钻井工程进度表中读取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526CDE">
              <w:rPr>
                <w:rFonts w:ascii="宋体" w:hAnsi="宋体" w:cs="宋体" w:hint="eastAsia"/>
                <w:kern w:val="0"/>
                <w:szCs w:val="21"/>
              </w:rPr>
              <w:t>套管程序</w:t>
            </w:r>
            <w:r>
              <w:rPr>
                <w:rFonts w:ascii="宋体" w:hAnsi="宋体" w:cs="宋体" w:hint="eastAsia"/>
                <w:kern w:val="0"/>
                <w:szCs w:val="21"/>
              </w:rPr>
              <w:t>类型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尺寸(mm)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扣型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长度（米）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从钻井工程进度表中读取“</w:t>
            </w:r>
            <w:r w:rsidRPr="00B853B7">
              <w:rPr>
                <w:rFonts w:ascii="宋体" w:hAnsi="宋体" w:cs="宋体" w:hint="eastAsia"/>
                <w:kern w:val="0"/>
                <w:szCs w:val="21"/>
              </w:rPr>
              <w:t>套管尺寸及下深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钢级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8C140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 w:rsidRPr="00382E31">
              <w:rPr>
                <w:rFonts w:ascii="宋体" w:hAnsi="宋体" w:cs="宋体" w:hint="eastAsia"/>
                <w:kern w:val="0"/>
                <w:szCs w:val="21"/>
              </w:rPr>
              <w:t>壁厚(mm)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6D4378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4378" w:rsidRDefault="006D43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数量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4378" w:rsidRDefault="006D43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6D4378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4378" w:rsidRDefault="006D43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单价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4378" w:rsidRDefault="006D4378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  <w:tr w:rsidR="00F7211A" w:rsidRPr="000F61A6" w:rsidTr="00F7211A">
        <w:trPr>
          <w:trHeight w:val="300"/>
        </w:trPr>
        <w:tc>
          <w:tcPr>
            <w:tcW w:w="22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63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从钻井物资表中读取</w:t>
            </w:r>
          </w:p>
        </w:tc>
      </w:tr>
    </w:tbl>
    <w:p w:rsidR="00721AEB" w:rsidRDefault="00721AEB" w:rsidP="00721AEB">
      <w:pPr>
        <w:pStyle w:val="a0"/>
      </w:pPr>
    </w:p>
    <w:p w:rsidR="00721AEB" w:rsidRDefault="00D950E0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</w:t>
      </w:r>
      <w:r w:rsidR="00721AEB">
        <w:rPr>
          <w:rFonts w:hint="eastAsia"/>
          <w:b/>
          <w:sz w:val="24"/>
          <w:szCs w:val="24"/>
        </w:rPr>
        <w:t>新井产量</w:t>
      </w:r>
      <w:r>
        <w:rPr>
          <w:rFonts w:hint="eastAsia"/>
          <w:b/>
          <w:sz w:val="24"/>
          <w:szCs w:val="24"/>
        </w:rPr>
        <w:t>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7439C7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按项目名称和时间范围查询新井产量情况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CA3783">
        <w:rPr>
          <w:rFonts w:ascii="宋体" w:hAnsi="宋体" w:hint="eastAsia"/>
          <w:i w:val="0"/>
        </w:rPr>
        <w:t>综合报表查询</w:t>
      </w:r>
      <w:r>
        <w:rPr>
          <w:rFonts w:ascii="宋体" w:hAnsi="宋体" w:hint="eastAsia"/>
          <w:i w:val="0"/>
        </w:rPr>
        <w:t>-进度管理-</w:t>
      </w:r>
      <w:r w:rsidR="00CA3783">
        <w:rPr>
          <w:rFonts w:ascii="宋体" w:hAnsi="宋体" w:hint="eastAsia"/>
          <w:i w:val="0"/>
        </w:rPr>
        <w:t>钻井新井产量表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8306A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CA3783">
        <w:rPr>
          <w:rFonts w:ascii="宋体" w:hAnsi="宋体" w:hint="eastAsia"/>
          <w:i w:val="0"/>
        </w:rPr>
        <w:t>选择项目名称和时间范围</w:t>
      </w:r>
      <w:r w:rsidR="008306A6">
        <w:rPr>
          <w:rFonts w:ascii="宋体" w:hAnsi="宋体" w:hint="eastAsia"/>
          <w:i w:val="0"/>
        </w:rPr>
        <w:t>，单击“查询”。</w:t>
      </w:r>
    </w:p>
    <w:p w:rsidR="00721AEB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62"/>
        <w:gridCol w:w="141"/>
        <w:gridCol w:w="6343"/>
      </w:tblGrid>
      <w:tr w:rsidR="00953765" w:rsidTr="00953765">
        <w:tc>
          <w:tcPr>
            <w:tcW w:w="2103" w:type="dxa"/>
            <w:gridSpan w:val="2"/>
            <w:shd w:val="clear" w:color="auto" w:fill="F2F2F2" w:themeFill="background1" w:themeFillShade="F2"/>
          </w:tcPr>
          <w:p w:rsidR="00953765" w:rsidRPr="00273CBC" w:rsidRDefault="00953765" w:rsidP="00DF60AF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343" w:type="dxa"/>
            <w:shd w:val="clear" w:color="auto" w:fill="F2F2F2" w:themeFill="background1" w:themeFillShade="F2"/>
          </w:tcPr>
          <w:p w:rsidR="00953765" w:rsidRPr="00273CBC" w:rsidRDefault="00953765" w:rsidP="00DF60AF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8306A6" w:rsidTr="00953765">
        <w:tc>
          <w:tcPr>
            <w:tcW w:w="2103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6343" w:type="dxa"/>
          </w:tcPr>
          <w:p w:rsidR="008306A6" w:rsidRPr="00EE10A5" w:rsidRDefault="00654370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系统</w:t>
            </w:r>
            <w:r w:rsidR="008306A6" w:rsidRPr="00EE10A5">
              <w:rPr>
                <w:rFonts w:hint="eastAsia"/>
                <w:lang w:val="en-US" w:eastAsia="zh-CN"/>
              </w:rPr>
              <w:t>自动生成</w:t>
            </w:r>
          </w:p>
        </w:tc>
      </w:tr>
      <w:tr w:rsidR="008306A6" w:rsidTr="00953765">
        <w:tc>
          <w:tcPr>
            <w:tcW w:w="2103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井号</w:t>
            </w:r>
          </w:p>
        </w:tc>
        <w:tc>
          <w:tcPr>
            <w:tcW w:w="6343" w:type="dxa"/>
          </w:tcPr>
          <w:p w:rsidR="008306A6" w:rsidRPr="00EE10A5" w:rsidRDefault="00654370" w:rsidP="00654370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读取有新井产量填报的</w:t>
            </w:r>
            <w:r w:rsidR="008306A6" w:rsidRPr="00EE10A5">
              <w:rPr>
                <w:rFonts w:hint="eastAsia"/>
                <w:lang w:val="en-US" w:eastAsia="zh-CN"/>
              </w:rPr>
              <w:t>钻井项目</w:t>
            </w:r>
            <w:r w:rsidRPr="00EE10A5">
              <w:rPr>
                <w:rFonts w:hint="eastAsia"/>
                <w:lang w:val="en-US" w:eastAsia="zh-CN"/>
              </w:rPr>
              <w:t>的</w:t>
            </w:r>
            <w:r w:rsidR="008306A6" w:rsidRPr="00EE10A5">
              <w:rPr>
                <w:rFonts w:hint="eastAsia"/>
                <w:lang w:val="en-US" w:eastAsia="zh-CN"/>
              </w:rPr>
              <w:t>名称</w:t>
            </w:r>
          </w:p>
        </w:tc>
      </w:tr>
      <w:tr w:rsidR="008306A6" w:rsidTr="00EB3EC8">
        <w:tc>
          <w:tcPr>
            <w:tcW w:w="8446" w:type="dxa"/>
            <w:gridSpan w:val="3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b/>
                <w:lang w:val="en-US" w:eastAsia="zh-CN"/>
              </w:rPr>
            </w:pPr>
            <w:r w:rsidRPr="00EE10A5">
              <w:rPr>
                <w:rFonts w:hint="eastAsia"/>
                <w:b/>
                <w:lang w:val="en-US" w:eastAsia="zh-CN"/>
              </w:rPr>
              <w:t>投产时间</w:t>
            </w:r>
          </w:p>
        </w:tc>
      </w:tr>
      <w:tr w:rsidR="008306A6" w:rsidTr="00953765">
        <w:tc>
          <w:tcPr>
            <w:tcW w:w="2103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计划</w:t>
            </w:r>
          </w:p>
        </w:tc>
        <w:tc>
          <w:tcPr>
            <w:tcW w:w="6343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C1529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  <w:tr w:rsidR="008306A6" w:rsidTr="00953765">
        <w:tc>
          <w:tcPr>
            <w:tcW w:w="2103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实际</w:t>
            </w:r>
          </w:p>
        </w:tc>
        <w:tc>
          <w:tcPr>
            <w:tcW w:w="6343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C1529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  <w:tr w:rsidR="008306A6" w:rsidTr="00953765">
        <w:tc>
          <w:tcPr>
            <w:tcW w:w="2103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提前</w:t>
            </w:r>
            <w:r w:rsidRPr="00EE10A5">
              <w:rPr>
                <w:rFonts w:hint="eastAsia"/>
                <w:lang w:val="en-US" w:eastAsia="zh-CN"/>
              </w:rPr>
              <w:t>/</w:t>
            </w:r>
            <w:r w:rsidRPr="00EE10A5">
              <w:rPr>
                <w:rFonts w:hint="eastAsia"/>
                <w:lang w:val="en-US" w:eastAsia="zh-CN"/>
              </w:rPr>
              <w:t>推后</w:t>
            </w:r>
          </w:p>
        </w:tc>
        <w:tc>
          <w:tcPr>
            <w:tcW w:w="6343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实际</w:t>
            </w:r>
            <w:r w:rsidRPr="00EE10A5">
              <w:rPr>
                <w:rFonts w:hint="eastAsia"/>
                <w:lang w:val="en-US" w:eastAsia="zh-CN"/>
              </w:rPr>
              <w:t>-</w:t>
            </w:r>
            <w:r w:rsidRPr="00EE10A5">
              <w:rPr>
                <w:rFonts w:hint="eastAsia"/>
                <w:lang w:val="en-US" w:eastAsia="zh-CN"/>
              </w:rPr>
              <w:t>计划，取绝对值，提前的加上（）</w:t>
            </w:r>
          </w:p>
        </w:tc>
      </w:tr>
      <w:tr w:rsidR="008306A6" w:rsidTr="00EB3EC8">
        <w:tc>
          <w:tcPr>
            <w:tcW w:w="8446" w:type="dxa"/>
            <w:gridSpan w:val="3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b/>
                <w:lang w:val="en-US" w:eastAsia="zh-CN"/>
              </w:rPr>
            </w:pPr>
            <w:r w:rsidRPr="00EE10A5">
              <w:rPr>
                <w:rFonts w:hint="eastAsia"/>
                <w:b/>
                <w:lang w:val="en-US" w:eastAsia="zh-CN"/>
              </w:rPr>
              <w:t>日产量</w:t>
            </w:r>
          </w:p>
        </w:tc>
      </w:tr>
      <w:tr w:rsidR="008306A6" w:rsidTr="00953765">
        <w:tc>
          <w:tcPr>
            <w:tcW w:w="2103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计划</w:t>
            </w:r>
          </w:p>
        </w:tc>
        <w:tc>
          <w:tcPr>
            <w:tcW w:w="6343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C1529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  <w:tr w:rsidR="008306A6" w:rsidTr="00953765">
        <w:tc>
          <w:tcPr>
            <w:tcW w:w="2103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实际</w:t>
            </w:r>
          </w:p>
        </w:tc>
        <w:tc>
          <w:tcPr>
            <w:tcW w:w="6343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C1529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  <w:tr w:rsidR="008306A6" w:rsidTr="00EB3EC8">
        <w:tc>
          <w:tcPr>
            <w:tcW w:w="8446" w:type="dxa"/>
            <w:gridSpan w:val="3"/>
          </w:tcPr>
          <w:p w:rsidR="008306A6" w:rsidRPr="00EE10A5" w:rsidRDefault="000905CD" w:rsidP="000905CD">
            <w:pPr>
              <w:pStyle w:val="ad"/>
              <w:ind w:firstLineChars="0" w:firstLine="0"/>
              <w:rPr>
                <w:b/>
                <w:lang w:val="en-US" w:eastAsia="zh-CN"/>
              </w:rPr>
            </w:pPr>
            <w:r w:rsidRPr="00EE10A5">
              <w:rPr>
                <w:rFonts w:hint="eastAsia"/>
                <w:b/>
                <w:lang w:val="en-US" w:eastAsia="zh-CN"/>
              </w:rPr>
              <w:t>x</w:t>
            </w:r>
            <w:r w:rsidR="008306A6" w:rsidRPr="00EE10A5">
              <w:rPr>
                <w:rFonts w:hint="eastAsia"/>
                <w:b/>
                <w:lang w:val="en-US" w:eastAsia="zh-CN"/>
              </w:rPr>
              <w:t>～</w:t>
            </w:r>
            <w:r w:rsidRPr="00EE10A5">
              <w:rPr>
                <w:rFonts w:hint="eastAsia"/>
                <w:b/>
                <w:lang w:val="en-US" w:eastAsia="zh-CN"/>
              </w:rPr>
              <w:t>y</w:t>
            </w:r>
            <w:r w:rsidR="008306A6" w:rsidRPr="00EE10A5">
              <w:rPr>
                <w:rFonts w:hint="eastAsia"/>
                <w:b/>
                <w:lang w:val="en-US" w:eastAsia="zh-CN"/>
              </w:rPr>
              <w:t>月累产量</w:t>
            </w:r>
            <w:r w:rsidRPr="00EE10A5">
              <w:rPr>
                <w:rFonts w:hint="eastAsia"/>
                <w:b/>
                <w:lang w:val="en-US" w:eastAsia="zh-CN"/>
              </w:rPr>
              <w:t>(x</w:t>
            </w:r>
            <w:r w:rsidRPr="00EE10A5">
              <w:rPr>
                <w:rFonts w:hint="eastAsia"/>
                <w:b/>
                <w:lang w:val="en-US" w:eastAsia="zh-CN"/>
              </w:rPr>
              <w:t>为查询起始月份，</w:t>
            </w:r>
            <w:r w:rsidRPr="00EE10A5">
              <w:rPr>
                <w:rFonts w:hint="eastAsia"/>
                <w:b/>
                <w:lang w:val="en-US" w:eastAsia="zh-CN"/>
              </w:rPr>
              <w:t>y</w:t>
            </w:r>
            <w:r w:rsidRPr="00EE10A5">
              <w:rPr>
                <w:rFonts w:hint="eastAsia"/>
                <w:b/>
                <w:lang w:val="en-US" w:eastAsia="zh-CN"/>
              </w:rPr>
              <w:t>为查询截止月份</w:t>
            </w:r>
            <w:r w:rsidRPr="00EE10A5">
              <w:rPr>
                <w:rFonts w:hint="eastAsia"/>
                <w:b/>
                <w:lang w:val="en-US" w:eastAsia="zh-CN"/>
              </w:rPr>
              <w:t>)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计划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color w:val="000000" w:themeColor="text1"/>
                <w:lang w:val="en-US" w:eastAsia="zh-CN"/>
              </w:rPr>
            </w:pPr>
            <w:r w:rsidRPr="00EE10A5">
              <w:rPr>
                <w:rFonts w:hint="eastAsia"/>
                <w:color w:val="000000" w:themeColor="text1"/>
                <w:lang w:val="en-US" w:eastAsia="zh-CN"/>
              </w:rPr>
              <w:t>计划日产量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*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（当月最后一天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—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计划投产时间）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实际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06CCA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超</w:t>
            </w:r>
            <w:r w:rsidRPr="00EE10A5">
              <w:rPr>
                <w:rFonts w:hint="eastAsia"/>
                <w:lang w:val="en-US" w:eastAsia="zh-CN"/>
              </w:rPr>
              <w:t>/</w:t>
            </w:r>
            <w:r w:rsidRPr="00EE10A5">
              <w:rPr>
                <w:rFonts w:hint="eastAsia"/>
                <w:lang w:val="en-US" w:eastAsia="zh-CN"/>
              </w:rPr>
              <w:t>欠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实际</w:t>
            </w:r>
            <w:r w:rsidRPr="00EE10A5">
              <w:rPr>
                <w:rFonts w:hint="eastAsia"/>
                <w:lang w:val="en-US" w:eastAsia="zh-CN"/>
              </w:rPr>
              <w:t>-</w:t>
            </w:r>
            <w:r w:rsidRPr="00EE10A5">
              <w:rPr>
                <w:rFonts w:hint="eastAsia"/>
                <w:lang w:val="en-US" w:eastAsia="zh-CN"/>
              </w:rPr>
              <w:t>计划</w:t>
            </w:r>
          </w:p>
        </w:tc>
      </w:tr>
      <w:tr w:rsidR="008306A6" w:rsidTr="00EB3EC8">
        <w:tc>
          <w:tcPr>
            <w:tcW w:w="8446" w:type="dxa"/>
            <w:gridSpan w:val="3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b/>
                <w:lang w:val="en-US" w:eastAsia="zh-CN"/>
              </w:rPr>
            </w:pPr>
            <w:r w:rsidRPr="00EE10A5">
              <w:rPr>
                <w:rFonts w:hint="eastAsia"/>
                <w:b/>
                <w:lang w:val="en-US" w:eastAsia="zh-CN"/>
              </w:rPr>
              <w:t>年累产量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计划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color w:val="000000" w:themeColor="text1"/>
                <w:lang w:val="en-US" w:eastAsia="zh-CN"/>
              </w:rPr>
            </w:pPr>
            <w:r w:rsidRPr="00EE10A5">
              <w:rPr>
                <w:rFonts w:hint="eastAsia"/>
                <w:color w:val="000000" w:themeColor="text1"/>
                <w:lang w:val="en-US" w:eastAsia="zh-CN"/>
              </w:rPr>
              <w:t>计划日产量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*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（当年最后一天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—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计划投产时间）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* 0.8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目前预计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color w:val="000000" w:themeColor="text1"/>
                <w:lang w:val="en-US" w:eastAsia="zh-CN"/>
              </w:rPr>
            </w:pPr>
            <w:r w:rsidRPr="00EE10A5">
              <w:rPr>
                <w:rFonts w:hint="eastAsia"/>
                <w:color w:val="000000" w:themeColor="text1"/>
                <w:lang w:val="en-US" w:eastAsia="zh-CN"/>
              </w:rPr>
              <w:t>(1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月实际日产量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*1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月天数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+ 2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月实际日产量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*2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月天数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 xml:space="preserve"> + </w:t>
            </w:r>
            <w:r w:rsidRPr="00EE10A5">
              <w:rPr>
                <w:color w:val="000000" w:themeColor="text1"/>
                <w:lang w:val="en-US" w:eastAsia="zh-CN"/>
              </w:rPr>
              <w:t>…</w:t>
            </w:r>
            <w:r w:rsidR="00673675" w:rsidRPr="00EE10A5">
              <w:rPr>
                <w:rFonts w:hint="eastAsia"/>
                <w:color w:val="000000" w:themeColor="text1"/>
                <w:lang w:val="en-US" w:eastAsia="zh-CN"/>
              </w:rPr>
              <w:t>12</w:t>
            </w:r>
            <w:r w:rsidR="00673675" w:rsidRPr="00EE10A5">
              <w:rPr>
                <w:rFonts w:hint="eastAsia"/>
                <w:color w:val="000000" w:themeColor="text1"/>
                <w:lang w:val="en-US" w:eastAsia="zh-CN"/>
              </w:rPr>
              <w:t>月实际日产量</w:t>
            </w:r>
            <w:r w:rsidR="00673675" w:rsidRPr="00EE10A5">
              <w:rPr>
                <w:rFonts w:hint="eastAsia"/>
                <w:color w:val="000000" w:themeColor="text1"/>
                <w:lang w:val="en-US" w:eastAsia="zh-CN"/>
              </w:rPr>
              <w:t>*12</w:t>
            </w:r>
            <w:r w:rsidR="00673675" w:rsidRPr="00EE10A5">
              <w:rPr>
                <w:rFonts w:hint="eastAsia"/>
                <w:color w:val="000000" w:themeColor="text1"/>
                <w:lang w:val="en-US" w:eastAsia="zh-CN"/>
              </w:rPr>
              <w:t>月天数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)*0.8</w:t>
            </w:r>
          </w:p>
          <w:p w:rsidR="008306A6" w:rsidRPr="00EE10A5" w:rsidRDefault="000A6A21" w:rsidP="008306A6">
            <w:pPr>
              <w:pStyle w:val="ad"/>
              <w:ind w:firstLineChars="0" w:firstLine="0"/>
              <w:rPr>
                <w:color w:val="000000" w:themeColor="text1"/>
                <w:lang w:val="en-US" w:eastAsia="zh-CN"/>
              </w:rPr>
            </w:pPr>
            <w:r w:rsidRPr="00EE10A5">
              <w:rPr>
                <w:rFonts w:hint="eastAsia"/>
                <w:color w:val="000000" w:themeColor="text1"/>
                <w:lang w:val="en-US" w:eastAsia="zh-CN"/>
              </w:rPr>
              <w:t>说明：</w:t>
            </w:r>
            <w:r w:rsidR="00995A8F" w:rsidRPr="00EE10A5">
              <w:rPr>
                <w:rFonts w:hint="eastAsia"/>
                <w:color w:val="000000" w:themeColor="text1"/>
                <w:lang w:val="en-US" w:eastAsia="zh-CN"/>
              </w:rPr>
              <w:t>如果</w:t>
            </w:r>
            <w:r w:rsidRPr="00EE10A5">
              <w:rPr>
                <w:rFonts w:hint="eastAsia"/>
                <w:color w:val="000000" w:themeColor="text1"/>
                <w:lang w:val="en-US" w:eastAsia="zh-CN"/>
              </w:rPr>
              <w:t>目前</w:t>
            </w:r>
            <w:r w:rsidR="00995A8F" w:rsidRPr="00EE10A5">
              <w:rPr>
                <w:rFonts w:hint="eastAsia"/>
                <w:color w:val="000000" w:themeColor="text1"/>
                <w:lang w:val="en-US" w:eastAsia="zh-CN"/>
              </w:rPr>
              <w:t>填报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了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1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到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5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月份的日实际产量，计算时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6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到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12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月份的日实际产量取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5</w:t>
            </w:r>
            <w:r w:rsidR="008306A6" w:rsidRPr="00EE10A5">
              <w:rPr>
                <w:rFonts w:hint="eastAsia"/>
                <w:color w:val="000000" w:themeColor="text1"/>
                <w:lang w:val="en-US" w:eastAsia="zh-CN"/>
              </w:rPr>
              <w:t>月份的数</w:t>
            </w:r>
            <w:r w:rsidR="00085929" w:rsidRPr="00EE10A5">
              <w:rPr>
                <w:rFonts w:hint="eastAsia"/>
                <w:color w:val="000000" w:themeColor="text1"/>
                <w:lang w:val="en-US" w:eastAsia="zh-CN"/>
              </w:rPr>
              <w:t>。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超</w:t>
            </w:r>
            <w:r w:rsidRPr="00EE10A5">
              <w:rPr>
                <w:rFonts w:hint="eastAsia"/>
                <w:lang w:val="en-US" w:eastAsia="zh-CN"/>
              </w:rPr>
              <w:t>/</w:t>
            </w:r>
            <w:r w:rsidRPr="00EE10A5">
              <w:rPr>
                <w:rFonts w:hint="eastAsia"/>
                <w:lang w:val="en-US" w:eastAsia="zh-CN"/>
              </w:rPr>
              <w:t>欠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目前预计</w:t>
            </w:r>
            <w:r w:rsidRPr="00EE10A5">
              <w:rPr>
                <w:rFonts w:hint="eastAsia"/>
                <w:lang w:val="en-US" w:eastAsia="zh-CN"/>
              </w:rPr>
              <w:t>-</w:t>
            </w:r>
            <w:r w:rsidRPr="00EE10A5">
              <w:rPr>
                <w:rFonts w:hint="eastAsia"/>
                <w:lang w:val="en-US" w:eastAsia="zh-CN"/>
              </w:rPr>
              <w:t>计划</w:t>
            </w:r>
          </w:p>
        </w:tc>
      </w:tr>
      <w:tr w:rsidR="008306A6" w:rsidTr="00EB3EC8">
        <w:tc>
          <w:tcPr>
            <w:tcW w:w="8446" w:type="dxa"/>
            <w:gridSpan w:val="3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b/>
                <w:lang w:val="en-US" w:eastAsia="zh-CN"/>
              </w:rPr>
            </w:pPr>
            <w:r w:rsidRPr="00EE10A5">
              <w:rPr>
                <w:rFonts w:hint="eastAsia"/>
                <w:b/>
                <w:lang w:val="en-US" w:eastAsia="zh-CN"/>
              </w:rPr>
              <w:t>参数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油压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93B9A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套压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93B9A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  <w:tr w:rsidR="008306A6" w:rsidTr="00953765">
        <w:tc>
          <w:tcPr>
            <w:tcW w:w="1962" w:type="dxa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备注</w:t>
            </w:r>
          </w:p>
        </w:tc>
        <w:tc>
          <w:tcPr>
            <w:tcW w:w="6484" w:type="dxa"/>
            <w:gridSpan w:val="2"/>
          </w:tcPr>
          <w:p w:rsidR="008306A6" w:rsidRPr="00EE10A5" w:rsidRDefault="008306A6" w:rsidP="008306A6">
            <w:pPr>
              <w:pStyle w:val="ad"/>
              <w:ind w:firstLineChars="0" w:firstLine="0"/>
              <w:rPr>
                <w:lang w:val="en-US" w:eastAsia="zh-CN"/>
              </w:rPr>
            </w:pPr>
            <w:r w:rsidRPr="00EE10A5">
              <w:rPr>
                <w:rFonts w:hint="eastAsia"/>
                <w:lang w:val="en-US" w:eastAsia="zh-CN"/>
              </w:rPr>
              <w:t>取</w:t>
            </w:r>
            <w:r w:rsidR="00093B9A" w:rsidRPr="00EE10A5">
              <w:rPr>
                <w:rFonts w:hint="eastAsia"/>
                <w:lang w:val="en-US" w:eastAsia="zh-CN"/>
              </w:rPr>
              <w:t>新井产量中</w:t>
            </w:r>
            <w:r w:rsidRPr="00EE10A5">
              <w:rPr>
                <w:rFonts w:hint="eastAsia"/>
                <w:lang w:val="en-US" w:eastAsia="zh-CN"/>
              </w:rPr>
              <w:t>填报数据</w:t>
            </w:r>
          </w:p>
        </w:tc>
      </w:tr>
    </w:tbl>
    <w:p w:rsidR="00721AEB" w:rsidRDefault="00721AEB" w:rsidP="006C3CC6">
      <w:pPr>
        <w:pStyle w:val="a0"/>
        <w:ind w:firstLineChars="0" w:firstLine="0"/>
      </w:pPr>
    </w:p>
    <w:p w:rsidR="00721AEB" w:rsidRDefault="00D950E0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地面项目进度情况大表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1C1CBC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按项目名称和截止时间，查询最新的地面项目进度情况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1C1CBC">
        <w:rPr>
          <w:rFonts w:ascii="宋体" w:hAnsi="宋体" w:hint="eastAsia"/>
          <w:i w:val="0"/>
        </w:rPr>
        <w:t>综合报表查询-进度类报表-地面项目进度情况大表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1C1CB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1C1CBC">
        <w:rPr>
          <w:rFonts w:ascii="宋体" w:hAnsi="宋体" w:hint="eastAsia"/>
          <w:i w:val="0"/>
        </w:rPr>
        <w:t>选择项目名称和截止时间，单击“查询”</w:t>
      </w:r>
      <w:r>
        <w:rPr>
          <w:rFonts w:ascii="宋体" w:hAnsi="宋体" w:hint="eastAsia"/>
          <w:i w:val="0"/>
        </w:rPr>
        <w:t>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36"/>
        <w:gridCol w:w="4020"/>
      </w:tblGrid>
      <w:tr w:rsidR="00F7211A" w:rsidRPr="000F61A6" w:rsidTr="00DC287F">
        <w:trPr>
          <w:trHeight w:val="300"/>
        </w:trPr>
        <w:tc>
          <w:tcPr>
            <w:tcW w:w="453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4020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读取项目基本信息表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试油阶段-</w:t>
            </w:r>
            <w:r w:rsidRPr="00644015">
              <w:rPr>
                <w:rFonts w:ascii="宋体" w:hAnsi="宋体" w:cs="宋体" w:hint="eastAsia"/>
                <w:kern w:val="0"/>
                <w:szCs w:val="21"/>
              </w:rPr>
              <w:t>第一口获气井测试时间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57314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读取试油工程静态信息表</w:t>
            </w:r>
            <w:r w:rsidR="00573142">
              <w:rPr>
                <w:rFonts w:ascii="宋体" w:hAnsi="宋体" w:cs="宋体" w:hint="eastAsia"/>
                <w:kern w:val="0"/>
                <w:szCs w:val="21"/>
              </w:rPr>
              <w:t>。如果地面工程对应的为井组，取较早时间。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试油阶段-</w:t>
            </w:r>
            <w:r w:rsidRPr="00644015">
              <w:rPr>
                <w:rFonts w:ascii="宋体" w:hAnsi="宋体" w:cs="宋体" w:hint="eastAsia"/>
                <w:kern w:val="0"/>
                <w:szCs w:val="21"/>
              </w:rPr>
              <w:t>最后一口井试油完成时间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573142" w:rsidP="0057314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读取试油工程静态信息表。如果地面工程对应的为井组，取较晚时间。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试油阶段-</w:t>
            </w:r>
            <w:r w:rsidRPr="00644015">
              <w:rPr>
                <w:rFonts w:ascii="宋体" w:hAnsi="宋体" w:cs="宋体" w:hint="eastAsia"/>
                <w:kern w:val="0"/>
                <w:szCs w:val="21"/>
              </w:rPr>
              <w:t>试油交地建时间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读取试油工程静态信息表</w:t>
            </w:r>
            <w:r w:rsidR="00573142">
              <w:rPr>
                <w:rFonts w:ascii="宋体" w:hAnsi="宋体" w:cs="宋体" w:hint="eastAsia"/>
                <w:kern w:val="0"/>
                <w:szCs w:val="21"/>
              </w:rPr>
              <w:t>。果地面工程对应的为井组，取较晚时间。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试油阶段-</w:t>
            </w:r>
            <w:r w:rsidRPr="006707EC">
              <w:rPr>
                <w:rFonts w:ascii="宋体" w:hAnsi="宋体" w:cs="宋体" w:hint="eastAsia"/>
                <w:kern w:val="0"/>
                <w:szCs w:val="21"/>
              </w:rPr>
              <w:t>气/油分析报告提交时间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读取试油工程静态信息表</w:t>
            </w:r>
            <w:r w:rsidR="00573142">
              <w:rPr>
                <w:rFonts w:ascii="宋体" w:hAnsi="宋体" w:cs="宋体" w:hint="eastAsia"/>
                <w:kern w:val="0"/>
                <w:szCs w:val="21"/>
              </w:rPr>
              <w:t>。果地面工程对应的为井组，取较晚时间。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前期设计阶段-计划-</w:t>
            </w:r>
            <w:r w:rsidRPr="009D1493">
              <w:rPr>
                <w:rFonts w:ascii="宋体" w:hAnsi="宋体" w:cs="宋体" w:hint="eastAsia"/>
                <w:kern w:val="0"/>
                <w:szCs w:val="21"/>
              </w:rPr>
              <w:t>初设及概算批复时间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886E36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读取项目基本信息</w:t>
            </w:r>
            <w:r w:rsidR="00886E36">
              <w:rPr>
                <w:rFonts w:ascii="宋体" w:hAnsi="宋体" w:cs="宋体" w:hint="eastAsia"/>
                <w:kern w:val="0"/>
                <w:szCs w:val="21"/>
              </w:rPr>
              <w:t>中填报的“概算批复时间”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前期设计阶段-计划-施工图出版时间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97299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读取地面工程静态信息表</w:t>
            </w:r>
          </w:p>
        </w:tc>
      </w:tr>
      <w:tr w:rsidR="00F7211A" w:rsidRPr="007618B3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A08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前期设计阶段-</w:t>
            </w:r>
            <w:r w:rsidR="008F3ABE">
              <w:rPr>
                <w:rFonts w:ascii="宋体" w:hAnsi="宋体" w:cs="宋体" w:hint="eastAsia"/>
                <w:kern w:val="0"/>
                <w:szCs w:val="21"/>
              </w:rPr>
              <w:t>实际运行-</w:t>
            </w:r>
            <w:r>
              <w:rPr>
                <w:rFonts w:ascii="宋体" w:hAnsi="宋体" w:cs="宋体" w:hint="eastAsia"/>
                <w:kern w:val="0"/>
                <w:szCs w:val="21"/>
              </w:rPr>
              <w:t>设计委托时间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97299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97299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读取地面工程静态信息表</w:t>
            </w:r>
          </w:p>
        </w:tc>
      </w:tr>
      <w:tr w:rsidR="00F7211A" w:rsidRPr="00273CBC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前期设计阶段-</w:t>
            </w:r>
            <w:r w:rsidR="008F3ABE">
              <w:rPr>
                <w:rFonts w:ascii="宋体" w:hAnsi="宋体" w:cs="宋体" w:hint="eastAsia"/>
                <w:kern w:val="0"/>
                <w:szCs w:val="21"/>
              </w:rPr>
              <w:t>实际运行-</w:t>
            </w:r>
            <w:r>
              <w:rPr>
                <w:rFonts w:ascii="宋体" w:hAnsi="宋体" w:cs="宋体" w:hint="eastAsia"/>
                <w:kern w:val="0"/>
                <w:szCs w:val="21"/>
              </w:rPr>
              <w:t>初步设计出版时间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694BE2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前期设计阶段-</w:t>
            </w:r>
            <w:r w:rsidR="008F3ABE">
              <w:rPr>
                <w:rFonts w:ascii="宋体" w:hAnsi="宋体" w:cs="宋体" w:hint="eastAsia"/>
                <w:kern w:val="0"/>
                <w:szCs w:val="21"/>
              </w:rPr>
              <w:t>实际运行-</w:t>
            </w:r>
            <w:r>
              <w:rPr>
                <w:rFonts w:ascii="宋体" w:hAnsi="宋体" w:cs="宋体" w:hint="eastAsia"/>
                <w:kern w:val="0"/>
                <w:szCs w:val="21"/>
              </w:rPr>
              <w:t>初设及概算批复时间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694BE2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7618B3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前期设计阶段-</w:t>
            </w:r>
            <w:r w:rsidR="008F3ABE">
              <w:rPr>
                <w:rFonts w:ascii="宋体" w:hAnsi="宋体" w:cs="宋体" w:hint="eastAsia"/>
                <w:kern w:val="0"/>
                <w:szCs w:val="21"/>
              </w:rPr>
              <w:t>实际运行-</w:t>
            </w:r>
            <w:r>
              <w:rPr>
                <w:rFonts w:ascii="宋体" w:hAnsi="宋体" w:cs="宋体" w:hint="eastAsia"/>
                <w:kern w:val="0"/>
                <w:szCs w:val="21"/>
              </w:rPr>
              <w:t>施工图设计审查时间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273CBC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前期设计阶段-</w:t>
            </w:r>
            <w:r w:rsidR="008F3ABE">
              <w:rPr>
                <w:rFonts w:ascii="宋体" w:hAnsi="宋体" w:cs="宋体" w:hint="eastAsia"/>
                <w:kern w:val="0"/>
                <w:szCs w:val="21"/>
              </w:rPr>
              <w:t>实际运行-</w:t>
            </w:r>
            <w:r>
              <w:rPr>
                <w:rFonts w:ascii="宋体" w:hAnsi="宋体" w:cs="宋体" w:hint="eastAsia"/>
                <w:kern w:val="0"/>
                <w:szCs w:val="21"/>
              </w:rPr>
              <w:t>施工图设计出版时间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7618B3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779F1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779F1">
              <w:rPr>
                <w:rFonts w:ascii="宋体" w:hAnsi="宋体" w:cs="宋体" w:hint="eastAsia"/>
                <w:kern w:val="0"/>
                <w:szCs w:val="21"/>
              </w:rPr>
              <w:t>气质报告提交后的设计周期</w:t>
            </w:r>
            <w:r w:rsidR="008F3ABE" w:rsidRPr="004779F1">
              <w:rPr>
                <w:rFonts w:ascii="宋体" w:hAnsi="宋体" w:cs="宋体" w:hint="eastAsia"/>
                <w:kern w:val="0"/>
                <w:szCs w:val="21"/>
              </w:rPr>
              <w:t>（天）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4779F1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779F1">
              <w:rPr>
                <w:rFonts w:ascii="宋体" w:hAnsi="宋体" w:cs="宋体" w:hint="eastAsia"/>
                <w:kern w:val="0"/>
                <w:szCs w:val="21"/>
              </w:rPr>
              <w:t>施工图设计出版时间-气/油分析报告提交时间</w:t>
            </w:r>
          </w:p>
        </w:tc>
      </w:tr>
      <w:tr w:rsidR="00F7211A" w:rsidRPr="007618B3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97299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物资采购-</w:t>
            </w:r>
            <w:r w:rsidR="004779F1"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>
              <w:rPr>
                <w:rFonts w:ascii="宋体" w:hAnsi="宋体" w:cs="宋体" w:hint="eastAsia"/>
                <w:kern w:val="0"/>
                <w:szCs w:val="21"/>
              </w:rPr>
              <w:t>线路-</w:t>
            </w:r>
            <w:r w:rsidRPr="00F70520">
              <w:rPr>
                <w:rFonts w:ascii="宋体" w:hAnsi="宋体" w:cs="宋体" w:hint="eastAsia"/>
                <w:kern w:val="0"/>
                <w:szCs w:val="21"/>
              </w:rPr>
              <w:t>设备材料到货时间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读取需求物资信息表中“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计划到货时间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”</w:t>
            </w:r>
          </w:p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（所用位置为“线路”）</w:t>
            </w:r>
          </w:p>
        </w:tc>
      </w:tr>
      <w:tr w:rsidR="00F7211A" w:rsidRPr="007618B3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物资采购-</w:t>
            </w:r>
            <w:r w:rsidR="004779F1"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>
              <w:rPr>
                <w:rFonts w:ascii="宋体" w:hAnsi="宋体" w:cs="宋体" w:hint="eastAsia"/>
                <w:kern w:val="0"/>
                <w:szCs w:val="21"/>
              </w:rPr>
              <w:t>站内-</w:t>
            </w:r>
            <w:r w:rsidRPr="00F70520">
              <w:rPr>
                <w:rFonts w:ascii="宋体" w:hAnsi="宋体" w:cs="宋体" w:hint="eastAsia"/>
                <w:kern w:val="0"/>
                <w:szCs w:val="21"/>
              </w:rPr>
              <w:t>设备材料到货时间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读取需求物资信息表中“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计划到货时间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”</w:t>
            </w:r>
          </w:p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（所用位置为“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站内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）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4779F1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线路部分-</w:t>
            </w:r>
            <w:r w:rsidR="004779F1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料表提交时间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F474EF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读取需求物资信息表中“提交时间”（所用位置为“线路”）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线路部分-到货时间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读取需求物资计划表中最晚“实际到货时间”（所用位置为“线路”）</w:t>
            </w:r>
          </w:p>
        </w:tc>
      </w:tr>
      <w:tr w:rsidR="00F7211A" w:rsidRPr="00DF60AF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DF60AF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线路部分-</w:t>
            </w:r>
            <w:r w:rsidR="00DF60AF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采购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周期（天）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F474EF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到货时间-</w:t>
            </w:r>
            <w:r w:rsidR="00F474EF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料表提交时间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（所用位置为“线路”）</w:t>
            </w:r>
          </w:p>
        </w:tc>
      </w:tr>
      <w:tr w:rsidR="00F7211A" w:rsidRPr="00FA3711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DF60AF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站内部分-</w:t>
            </w:r>
            <w:r w:rsidR="00DF60AF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料表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提交时间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F474EF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读取需求物资信息表中“提交时间”（所用位置为“站内”）</w:t>
            </w:r>
          </w:p>
        </w:tc>
      </w:tr>
      <w:tr w:rsidR="00F7211A" w:rsidRPr="00FA3711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站内部分-到货时间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读取需求物资计划表中最晚“实际到货时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间”（所用位置为“站内”）</w:t>
            </w:r>
          </w:p>
        </w:tc>
      </w:tr>
      <w:tr w:rsidR="00F7211A" w:rsidRPr="00FA3711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C6495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站内部分-到货周期（天）</w:t>
            </w:r>
          </w:p>
        </w:tc>
        <w:tc>
          <w:tcPr>
            <w:tcW w:w="4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104D0" w:rsidRDefault="00F7211A" w:rsidP="00DF60AF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到货时间-</w:t>
            </w:r>
            <w:r w:rsidR="00DF60AF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料表提交时间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（所用位置为“站内”）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DF60AF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计划-</w:t>
            </w:r>
            <w:r w:rsidR="00F7211A">
              <w:rPr>
                <w:rFonts w:ascii="宋体" w:hAnsi="宋体" w:cs="宋体" w:hint="eastAsia"/>
                <w:kern w:val="0"/>
                <w:szCs w:val="21"/>
              </w:rPr>
              <w:t>主体工程交接投产时间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3024CD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安全及技术交底时间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B299B">
              <w:rPr>
                <w:rFonts w:ascii="宋体" w:hAnsi="宋体" w:cs="宋体" w:hint="eastAsia"/>
                <w:kern w:val="0"/>
                <w:szCs w:val="21"/>
              </w:rPr>
              <w:t>开工时间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管道组焊时间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管道安装完成时间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试压完成时间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DF60A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线路工期（天）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DF60A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试压完成时间</w:t>
            </w:r>
            <w:r w:rsidR="00DF60AF" w:rsidRPr="00DF60AF">
              <w:rPr>
                <w:rFonts w:ascii="宋体" w:hAnsi="宋体" w:cs="宋体" w:hint="eastAsia"/>
                <w:kern w:val="0"/>
                <w:szCs w:val="21"/>
              </w:rPr>
              <w:t>-开工时间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土建进场时间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工艺安装完成时间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试压完成时间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碰口完成时间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DF60A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站内工期（天）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DF60A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碰口完成时间</w:t>
            </w:r>
            <w:r w:rsidR="00DF60AF" w:rsidRPr="00DF60AF">
              <w:rPr>
                <w:rFonts w:ascii="宋体" w:hAnsi="宋体" w:cs="宋体" w:hint="eastAsia"/>
                <w:kern w:val="0"/>
                <w:szCs w:val="21"/>
              </w:rPr>
              <w:t>-土建进场时间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收尾完工</w:t>
            </w:r>
            <w:r>
              <w:rPr>
                <w:rFonts w:ascii="宋体" w:hAnsi="宋体" w:cs="宋体" w:hint="eastAsia"/>
                <w:kern w:val="0"/>
                <w:szCs w:val="21"/>
              </w:rPr>
              <w:t>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DF60A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收尾工期（天）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DF60A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收尾完工时间-碰口完成时间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中间交接时间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3B299B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完工交接时间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16190">
              <w:rPr>
                <w:rFonts w:ascii="宋体" w:hAnsi="宋体" w:cs="宋体" w:hint="eastAsia"/>
                <w:kern w:val="0"/>
                <w:szCs w:val="21"/>
              </w:rPr>
              <w:t>投产时间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A71FA1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A71FA1">
              <w:rPr>
                <w:rFonts w:ascii="宋体" w:hAnsi="宋体" w:cs="宋体" w:hint="eastAsia"/>
                <w:kern w:val="0"/>
                <w:szCs w:val="21"/>
              </w:rPr>
              <w:t>工程工期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A71FA1" w:rsidRDefault="00F7211A" w:rsidP="00DF60A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A71FA1">
              <w:rPr>
                <w:rFonts w:ascii="宋体" w:hAnsi="宋体" w:cs="宋体" w:hint="eastAsia"/>
                <w:kern w:val="0"/>
                <w:szCs w:val="21"/>
              </w:rPr>
              <w:t>碰口完成时间-开工时间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97312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73120">
              <w:rPr>
                <w:rFonts w:ascii="宋体" w:hAnsi="宋体" w:cs="宋体" w:hint="eastAsia"/>
                <w:kern w:val="0"/>
                <w:szCs w:val="21"/>
              </w:rPr>
              <w:t>试油结束至投产工期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97312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973120">
              <w:rPr>
                <w:rFonts w:ascii="宋体" w:hAnsi="宋体" w:cs="宋体" w:hint="eastAsia"/>
                <w:kern w:val="0"/>
                <w:szCs w:val="21"/>
              </w:rPr>
              <w:t>最后一口井试油完成时间-中间交接时间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D071D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071DC">
              <w:rPr>
                <w:rFonts w:ascii="宋体" w:hAnsi="宋体" w:cs="宋体" w:hint="eastAsia"/>
                <w:kern w:val="0"/>
                <w:szCs w:val="21"/>
              </w:rPr>
              <w:t>当年投产天数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61597" w:rsidRDefault="00261597" w:rsidP="001D6F56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本年最后一天-投产时间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管沟开挖成型（m）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管道组焊（m）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焊口（道）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焊口一次性合格率（%）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线路部分-</w:t>
            </w:r>
            <w:r w:rsidRPr="00E04439">
              <w:rPr>
                <w:rFonts w:ascii="宋体" w:hAnsi="宋体" w:cs="宋体" w:hint="eastAsia"/>
                <w:kern w:val="0"/>
                <w:szCs w:val="21"/>
              </w:rPr>
              <w:t>文字描述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B967F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</w:t>
            </w:r>
            <w:r w:rsidR="00F7211A" w:rsidRPr="00E04439">
              <w:rPr>
                <w:rFonts w:ascii="宋体" w:hAnsi="宋体" w:cs="宋体" w:hint="eastAsia"/>
                <w:kern w:val="0"/>
                <w:szCs w:val="21"/>
              </w:rPr>
              <w:t>形象进度（%）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工艺焊口（道）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焊口一次性合格率（%）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线路部分-</w:t>
            </w:r>
            <w:r w:rsidRPr="00E04439">
              <w:rPr>
                <w:rFonts w:ascii="宋体" w:hAnsi="宋体" w:cs="宋体" w:hint="eastAsia"/>
                <w:kern w:val="0"/>
                <w:szCs w:val="21"/>
              </w:rPr>
              <w:t>文字描述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0F61A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16190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04439">
              <w:rPr>
                <w:rFonts w:ascii="宋体" w:hAnsi="宋体" w:cs="宋体" w:hint="eastAsia"/>
                <w:kern w:val="0"/>
                <w:szCs w:val="21"/>
              </w:rPr>
              <w:t>形象进度（%）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  <w:tr w:rsidR="00F7211A" w:rsidRPr="00583DE6" w:rsidTr="00DC287F">
        <w:trPr>
          <w:trHeight w:val="300"/>
        </w:trPr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583DE6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存在的问题及影响因素</w:t>
            </w:r>
          </w:p>
        </w:tc>
        <w:tc>
          <w:tcPr>
            <w:tcW w:w="40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读取地面工程动态信息表</w:t>
            </w:r>
          </w:p>
        </w:tc>
      </w:tr>
    </w:tbl>
    <w:p w:rsidR="00721AEB" w:rsidRPr="00F7211A" w:rsidRDefault="00721AEB" w:rsidP="00721AEB">
      <w:pPr>
        <w:pStyle w:val="a0"/>
      </w:pPr>
    </w:p>
    <w:p w:rsidR="00FC0A64" w:rsidRDefault="00FC0A64" w:rsidP="00FC0A64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地面工程运行图</w:t>
      </w:r>
    </w:p>
    <w:p w:rsidR="00FC0A64" w:rsidRDefault="00FC0A64" w:rsidP="00FC0A6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FC0A64" w:rsidRPr="00414B08" w:rsidRDefault="00FC0A64" w:rsidP="00FC0A6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按项目名称查询项目的运行情况，以甘特图的方式进行展示。</w:t>
      </w:r>
    </w:p>
    <w:p w:rsidR="00FC0A64" w:rsidRDefault="00FC0A64" w:rsidP="00FC0A6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FC0A64" w:rsidRDefault="00FC0A64" w:rsidP="00EE10A5">
      <w:pPr>
        <w:pStyle w:val="07402"/>
        <w:numPr>
          <w:ilvl w:val="0"/>
          <w:numId w:val="11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在“导航菜单”中，单击“综合报表查询-进度类报表-地面工程运行进度图”。</w:t>
      </w:r>
    </w:p>
    <w:p w:rsidR="00FC0A64" w:rsidRDefault="00FC0A64" w:rsidP="00FC0A6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2）选择项目名称，单击“查询”按钮。</w:t>
      </w:r>
    </w:p>
    <w:p w:rsidR="00D950E0" w:rsidRDefault="00FC0A64" w:rsidP="00FC0A64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61"/>
        <w:gridCol w:w="5295"/>
      </w:tblGrid>
      <w:tr w:rsidR="00FC0A64" w:rsidRPr="000F61A6" w:rsidTr="00261597">
        <w:trPr>
          <w:trHeight w:val="300"/>
        </w:trPr>
        <w:tc>
          <w:tcPr>
            <w:tcW w:w="326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A64" w:rsidRPr="00583DE6" w:rsidRDefault="00FC0A64" w:rsidP="003C0E7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529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A64" w:rsidRPr="00273CBC" w:rsidRDefault="00FC0A64" w:rsidP="003C0E7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C0A64" w:rsidRPr="000F61A6" w:rsidTr="00261597">
        <w:trPr>
          <w:trHeight w:val="300"/>
        </w:trPr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A64" w:rsidRPr="00583DE6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779F1">
              <w:rPr>
                <w:rFonts w:ascii="宋体" w:hAnsi="宋体" w:cs="宋体" w:hint="eastAsia"/>
                <w:kern w:val="0"/>
                <w:szCs w:val="21"/>
              </w:rPr>
              <w:t>气质报告提交后的设计周期（天）</w:t>
            </w:r>
          </w:p>
        </w:tc>
        <w:tc>
          <w:tcPr>
            <w:tcW w:w="52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A64" w:rsidRPr="007618B3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4779F1">
              <w:rPr>
                <w:rFonts w:ascii="宋体" w:hAnsi="宋体" w:cs="宋体" w:hint="eastAsia"/>
                <w:kern w:val="0"/>
                <w:szCs w:val="21"/>
              </w:rPr>
              <w:t>施工图设计出版时间-气/油分析报告提交时间</w:t>
            </w:r>
          </w:p>
        </w:tc>
      </w:tr>
      <w:tr w:rsidR="00261597" w:rsidRPr="000F61A6" w:rsidTr="00261597">
        <w:trPr>
          <w:trHeight w:val="300"/>
        </w:trPr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A104D0" w:rsidRDefault="00261597" w:rsidP="003C0E7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线路部分-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采购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周期（天）</w:t>
            </w:r>
          </w:p>
        </w:tc>
        <w:tc>
          <w:tcPr>
            <w:tcW w:w="52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A104D0" w:rsidRDefault="00261597" w:rsidP="003C0E7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到货时间-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料表提交时间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（所用位置为“线路”）</w:t>
            </w:r>
          </w:p>
        </w:tc>
      </w:tr>
      <w:tr w:rsidR="00261597" w:rsidRPr="000F61A6" w:rsidTr="00261597">
        <w:trPr>
          <w:trHeight w:val="300"/>
        </w:trPr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A104D0" w:rsidRDefault="00261597" w:rsidP="003C0E7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站内部分-到货周期（天）</w:t>
            </w:r>
          </w:p>
        </w:tc>
        <w:tc>
          <w:tcPr>
            <w:tcW w:w="52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A104D0" w:rsidRDefault="00261597" w:rsidP="003C0E7D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到货时间-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料表提交时间</w:t>
            </w:r>
            <w:r w:rsidRPr="00A104D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（所用位置为“站内”）</w:t>
            </w:r>
          </w:p>
        </w:tc>
      </w:tr>
      <w:tr w:rsidR="00261597" w:rsidRPr="000F61A6" w:rsidTr="00261597">
        <w:trPr>
          <w:trHeight w:val="300"/>
        </w:trPr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DF60AF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线路工期（天）</w:t>
            </w:r>
          </w:p>
        </w:tc>
        <w:tc>
          <w:tcPr>
            <w:tcW w:w="52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DF60AF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试压完成时间-开工时间</w:t>
            </w:r>
          </w:p>
        </w:tc>
      </w:tr>
      <w:tr w:rsidR="00261597" w:rsidRPr="000F61A6" w:rsidTr="003C0E7D">
        <w:trPr>
          <w:trHeight w:val="300"/>
        </w:trPr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DF60AF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站内工期（天）</w:t>
            </w:r>
          </w:p>
        </w:tc>
        <w:tc>
          <w:tcPr>
            <w:tcW w:w="52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1597" w:rsidRPr="00DF60AF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碰口完成时间-土建进场时间</w:t>
            </w:r>
          </w:p>
        </w:tc>
      </w:tr>
      <w:tr w:rsidR="00261597" w:rsidRPr="000F61A6" w:rsidTr="003C0E7D">
        <w:trPr>
          <w:trHeight w:val="300"/>
        </w:trPr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1597" w:rsidRPr="00DF60AF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收尾工期（天）</w:t>
            </w:r>
          </w:p>
        </w:tc>
        <w:tc>
          <w:tcPr>
            <w:tcW w:w="52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1597" w:rsidRPr="00DF60AF" w:rsidRDefault="00261597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F60AF">
              <w:rPr>
                <w:rFonts w:ascii="宋体" w:hAnsi="宋体" w:cs="宋体" w:hint="eastAsia"/>
                <w:kern w:val="0"/>
                <w:szCs w:val="21"/>
              </w:rPr>
              <w:t>收尾完工时间-碰口完成时间</w:t>
            </w:r>
          </w:p>
        </w:tc>
      </w:tr>
      <w:tr w:rsidR="00BF5805" w:rsidRPr="000F61A6" w:rsidTr="003C0E7D">
        <w:trPr>
          <w:trHeight w:val="300"/>
        </w:trPr>
        <w:tc>
          <w:tcPr>
            <w:tcW w:w="32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5805" w:rsidRPr="00A71FA1" w:rsidRDefault="00BF5805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A71FA1">
              <w:rPr>
                <w:rFonts w:ascii="宋体" w:hAnsi="宋体" w:cs="宋体" w:hint="eastAsia"/>
                <w:kern w:val="0"/>
                <w:szCs w:val="21"/>
              </w:rPr>
              <w:t>工程工期</w:t>
            </w:r>
          </w:p>
        </w:tc>
        <w:tc>
          <w:tcPr>
            <w:tcW w:w="52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5805" w:rsidRPr="00A71FA1" w:rsidRDefault="00BF5805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A71FA1">
              <w:rPr>
                <w:rFonts w:ascii="宋体" w:hAnsi="宋体" w:cs="宋体" w:hint="eastAsia"/>
                <w:kern w:val="0"/>
                <w:szCs w:val="21"/>
              </w:rPr>
              <w:t>碰口完成时间-开工时间</w:t>
            </w:r>
          </w:p>
        </w:tc>
      </w:tr>
    </w:tbl>
    <w:p w:rsidR="00D950E0" w:rsidRPr="00F7211A" w:rsidRDefault="00D950E0" w:rsidP="00FC0A64">
      <w:pPr>
        <w:pStyle w:val="07402"/>
        <w:ind w:firstLineChars="0" w:firstLine="0"/>
        <w:rPr>
          <w:rFonts w:ascii="宋体" w:hAnsi="宋体"/>
          <w:i w:val="0"/>
        </w:rPr>
      </w:pPr>
    </w:p>
    <w:p w:rsidR="00D950E0" w:rsidRDefault="00D950E0" w:rsidP="00D950E0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地面新建管网台账</w:t>
      </w:r>
    </w:p>
    <w:p w:rsidR="00D950E0" w:rsidRDefault="00D950E0" w:rsidP="00D950E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950E0" w:rsidRPr="00414B08" w:rsidRDefault="00BF5805" w:rsidP="00D950E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按项目名称和年份查询地面项目新建管网情况</w:t>
      </w:r>
      <w:r w:rsidR="00D950E0">
        <w:rPr>
          <w:rFonts w:ascii="宋体" w:hAnsi="宋体" w:hint="eastAsia"/>
          <w:i w:val="0"/>
        </w:rPr>
        <w:t>。</w:t>
      </w:r>
    </w:p>
    <w:p w:rsidR="00D950E0" w:rsidRDefault="00D950E0" w:rsidP="00D950E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950E0" w:rsidRDefault="00D950E0" w:rsidP="00EE10A5">
      <w:pPr>
        <w:pStyle w:val="07402"/>
        <w:numPr>
          <w:ilvl w:val="0"/>
          <w:numId w:val="10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BF5805">
        <w:rPr>
          <w:rFonts w:ascii="宋体" w:hAnsi="宋体" w:hint="eastAsia"/>
          <w:i w:val="0"/>
        </w:rPr>
        <w:t>综合报表查询-进度类报表-地面新建管网台账</w:t>
      </w:r>
      <w:r>
        <w:rPr>
          <w:rFonts w:ascii="宋体" w:hAnsi="宋体" w:hint="eastAsia"/>
          <w:i w:val="0"/>
        </w:rPr>
        <w:t>”。</w:t>
      </w:r>
    </w:p>
    <w:p w:rsidR="00D950E0" w:rsidRDefault="00D950E0" w:rsidP="00BF580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</w:t>
      </w:r>
      <w:r w:rsidR="00BF5805">
        <w:rPr>
          <w:rFonts w:ascii="宋体" w:hAnsi="宋体" w:hint="eastAsia"/>
          <w:i w:val="0"/>
        </w:rPr>
        <w:t>）选择项目名称和年份，单击“查询”。</w:t>
      </w:r>
    </w:p>
    <w:p w:rsidR="00D950E0" w:rsidRDefault="00D950E0" w:rsidP="00D950E0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49"/>
        <w:gridCol w:w="5407"/>
      </w:tblGrid>
      <w:tr w:rsidR="00F7211A" w:rsidRPr="000F61A6" w:rsidTr="00F7211A">
        <w:trPr>
          <w:trHeight w:val="300"/>
        </w:trPr>
        <w:tc>
          <w:tcPr>
            <w:tcW w:w="314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540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数据库</w:t>
            </w:r>
          </w:p>
        </w:tc>
      </w:tr>
      <w:tr w:rsidR="00B21F91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1F91" w:rsidRDefault="00B21F9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54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1F91" w:rsidRDefault="00B21F9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</w:t>
            </w:r>
            <w:r w:rsidRPr="00651D9F">
              <w:rPr>
                <w:rFonts w:ascii="宋体" w:hAnsi="宋体" w:cs="宋体"/>
                <w:kern w:val="0"/>
                <w:szCs w:val="21"/>
              </w:rPr>
              <w:t>名称</w:t>
            </w:r>
          </w:p>
        </w:tc>
        <w:tc>
          <w:tcPr>
            <w:tcW w:w="540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7618B3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读取项目基本信息表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矿区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气田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地区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采（集）气管线-起点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采（集）气管线-终点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管道-外径X壁厚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管道-</w:t>
            </w: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 w:rsidRPr="00651D9F">
              <w:rPr>
                <w:rFonts w:ascii="宋体" w:hAnsi="宋体" w:cs="宋体"/>
                <w:kern w:val="0"/>
                <w:szCs w:val="21"/>
              </w:rPr>
              <w:t>长度（KM）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材质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管道防腐</w:t>
            </w:r>
            <w:r w:rsidRPr="00651D9F">
              <w:rPr>
                <w:rFonts w:ascii="宋体" w:hAnsi="宋体" w:cs="宋体"/>
                <w:kern w:val="0"/>
                <w:szCs w:val="21"/>
              </w:rPr>
              <w:t>-外防腐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管道防腐</w:t>
            </w:r>
            <w:r w:rsidRPr="00651D9F">
              <w:rPr>
                <w:rFonts w:ascii="宋体" w:hAnsi="宋体" w:cs="宋体"/>
                <w:kern w:val="0"/>
                <w:szCs w:val="21"/>
              </w:rPr>
              <w:t>一阴保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清管装置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0F61A6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设计参数-压力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设计参数-规模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严密性试压</w:t>
            </w:r>
            <w:r w:rsidRPr="00651D9F">
              <w:rPr>
                <w:rFonts w:ascii="宋体" w:hAnsi="宋体" w:cs="宋体"/>
                <w:kern w:val="0"/>
                <w:szCs w:val="21"/>
              </w:rPr>
              <w:t>-严密性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严密性试压</w:t>
            </w:r>
            <w:r w:rsidRPr="00651D9F">
              <w:rPr>
                <w:rFonts w:ascii="宋体" w:hAns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试压介质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强度试压-强度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强度试压-试压介质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lastRenderedPageBreak/>
              <w:t>敷设方式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所经地区等级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投运时间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  <w:tr w:rsidR="00F7211A" w:rsidRPr="00651D9F" w:rsidTr="00F7211A">
        <w:trPr>
          <w:trHeight w:val="300"/>
        </w:trPr>
        <w:tc>
          <w:tcPr>
            <w:tcW w:w="314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211A" w:rsidRPr="00651D9F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651D9F">
              <w:rPr>
                <w:rFonts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54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211A" w:rsidRPr="00273CBC" w:rsidRDefault="00F7211A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读取地面工程新建管网信息表</w:t>
            </w:r>
          </w:p>
        </w:tc>
      </w:tr>
    </w:tbl>
    <w:p w:rsidR="00F7211A" w:rsidRPr="00F7211A" w:rsidRDefault="00F7211A" w:rsidP="00D950E0">
      <w:pPr>
        <w:pStyle w:val="07402"/>
        <w:ind w:firstLineChars="232" w:firstLine="557"/>
        <w:rPr>
          <w:rFonts w:ascii="宋体" w:hAnsi="宋体"/>
          <w:i w:val="0"/>
        </w:rPr>
      </w:pPr>
    </w:p>
    <w:p w:rsidR="00D950E0" w:rsidRDefault="00D950E0" w:rsidP="00D950E0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地面工程项目统计表</w:t>
      </w:r>
    </w:p>
    <w:p w:rsidR="00D950E0" w:rsidRDefault="00D950E0" w:rsidP="00D950E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950E0" w:rsidRPr="00414B08" w:rsidRDefault="00916D52" w:rsidP="00D950E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按项目名称和年份，查询地面工程参建单位信息、合同信息、实物工作量以及形成的产能和产量情况</w:t>
      </w:r>
      <w:r w:rsidR="00D950E0">
        <w:rPr>
          <w:rFonts w:ascii="宋体" w:hAnsi="宋体" w:hint="eastAsia"/>
          <w:i w:val="0"/>
        </w:rPr>
        <w:t>。</w:t>
      </w:r>
    </w:p>
    <w:p w:rsidR="00D950E0" w:rsidRDefault="00D950E0" w:rsidP="00D950E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950E0" w:rsidRDefault="00D950E0" w:rsidP="00EE10A5">
      <w:pPr>
        <w:pStyle w:val="07402"/>
        <w:numPr>
          <w:ilvl w:val="0"/>
          <w:numId w:val="10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004EF3">
        <w:rPr>
          <w:rFonts w:ascii="宋体" w:hAnsi="宋体" w:hint="eastAsia"/>
          <w:i w:val="0"/>
        </w:rPr>
        <w:t>综合报表查询-进度类报表-地面工程项目统计表</w:t>
      </w:r>
      <w:r>
        <w:rPr>
          <w:rFonts w:ascii="宋体" w:hAnsi="宋体" w:hint="eastAsia"/>
          <w:i w:val="0"/>
        </w:rPr>
        <w:t>”。</w:t>
      </w:r>
    </w:p>
    <w:p w:rsidR="00D950E0" w:rsidRDefault="00D950E0" w:rsidP="003D1D9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3D1D9E">
        <w:rPr>
          <w:rFonts w:ascii="宋体" w:hAnsi="宋体" w:hint="eastAsia"/>
          <w:i w:val="0"/>
        </w:rPr>
        <w:t>选择项目名称和年份，单击“查询”。</w:t>
      </w:r>
    </w:p>
    <w:p w:rsidR="00D950E0" w:rsidRDefault="00D950E0" w:rsidP="00D950E0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18"/>
        <w:gridCol w:w="5438"/>
      </w:tblGrid>
      <w:tr w:rsidR="005A41B1" w:rsidRPr="000F61A6" w:rsidTr="003C0E7D">
        <w:trPr>
          <w:trHeight w:val="300"/>
        </w:trPr>
        <w:tc>
          <w:tcPr>
            <w:tcW w:w="311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43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矿区</w:t>
            </w:r>
          </w:p>
        </w:tc>
        <w:tc>
          <w:tcPr>
            <w:tcW w:w="543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气田/区块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F549EA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9EA" w:rsidRPr="003D2E14" w:rsidRDefault="00F549EA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49EA" w:rsidRDefault="00F549EA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工程项目名称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读取项目基本信息表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工程项目级别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施工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监理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无损检测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自控通信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围栏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供电安装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设计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单位合同金额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施工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单位合同金额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监理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单位合同金额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无损检测</w:t>
            </w:r>
            <w:r>
              <w:rPr>
                <w:rFonts w:ascii="宋体" w:hAnsi="宋体" w:cs="宋体" w:hint="eastAsia"/>
                <w:kern w:val="0"/>
                <w:szCs w:val="21"/>
              </w:rPr>
              <w:t>合同金额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自控通信</w:t>
            </w:r>
            <w:r>
              <w:rPr>
                <w:rFonts w:ascii="宋体" w:hAnsi="宋体" w:cs="宋体" w:hint="eastAsia"/>
                <w:kern w:val="0"/>
                <w:szCs w:val="21"/>
              </w:rPr>
              <w:t>单位名称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围栏</w:t>
            </w:r>
            <w:r>
              <w:rPr>
                <w:rFonts w:ascii="宋体" w:hAnsi="宋体" w:cs="宋体" w:hint="eastAsia"/>
                <w:kern w:val="0"/>
                <w:szCs w:val="21"/>
              </w:rPr>
              <w:t>合同金额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3D2E14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3D2E14">
              <w:rPr>
                <w:rFonts w:ascii="宋体" w:hAnsi="宋体" w:cs="宋体" w:hint="eastAsia"/>
                <w:kern w:val="0"/>
                <w:szCs w:val="21"/>
              </w:rPr>
              <w:t>供电安装</w:t>
            </w:r>
            <w:r>
              <w:rPr>
                <w:rFonts w:ascii="宋体" w:hAnsi="宋体" w:cs="宋体" w:hint="eastAsia"/>
                <w:kern w:val="0"/>
                <w:szCs w:val="21"/>
              </w:rPr>
              <w:t>合同金额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读取费用项目信息表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实物工作量完成情况</w:t>
            </w:r>
            <w:r w:rsidRPr="00583DE6">
              <w:rPr>
                <w:rFonts w:ascii="宋体" w:hAnsi="宋体" w:cs="宋体" w:hint="eastAsia"/>
                <w:kern w:val="0"/>
                <w:szCs w:val="21"/>
              </w:rPr>
              <w:t>-</w:t>
            </w:r>
            <w:r w:rsidRPr="00583DE6">
              <w:rPr>
                <w:rFonts w:ascii="宋体" w:hAnsi="宋体" w:cs="宋体"/>
                <w:kern w:val="0"/>
                <w:szCs w:val="21"/>
              </w:rPr>
              <w:t>配套产能井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实物工作量完成情况</w:t>
            </w:r>
            <w:r w:rsidRPr="00583DE6">
              <w:rPr>
                <w:rFonts w:ascii="宋体" w:hAnsi="宋体" w:cs="宋体" w:hint="eastAsia"/>
                <w:kern w:val="0"/>
                <w:szCs w:val="21"/>
              </w:rPr>
              <w:t>-</w:t>
            </w:r>
            <w:r w:rsidRPr="00583DE6">
              <w:rPr>
                <w:rFonts w:ascii="宋体" w:hAnsi="宋体" w:cs="宋体"/>
                <w:kern w:val="0"/>
                <w:szCs w:val="21"/>
              </w:rPr>
              <w:t>井场装置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实物工作量完成情况</w:t>
            </w:r>
            <w:r w:rsidRPr="00583DE6">
              <w:rPr>
                <w:rFonts w:ascii="宋体" w:hAnsi="宋体" w:cs="宋体" w:hint="eastAsia"/>
                <w:kern w:val="0"/>
                <w:szCs w:val="21"/>
              </w:rPr>
              <w:t>-</w:t>
            </w:r>
            <w:r w:rsidRPr="00583DE6">
              <w:rPr>
                <w:rFonts w:ascii="宋体" w:hAnsi="宋体" w:cs="宋体"/>
                <w:kern w:val="0"/>
                <w:szCs w:val="21"/>
              </w:rPr>
              <w:t>新建站场-无人</w:t>
            </w:r>
            <w:r>
              <w:rPr>
                <w:rFonts w:ascii="宋体" w:hAnsi="宋体" w:cs="宋体" w:hint="eastAsia"/>
                <w:kern w:val="0"/>
                <w:szCs w:val="21"/>
              </w:rPr>
              <w:t>值守站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lastRenderedPageBreak/>
              <w:t>实物工作量完成情况</w:t>
            </w:r>
            <w:r w:rsidRPr="00583DE6">
              <w:rPr>
                <w:rFonts w:ascii="宋体" w:hAnsi="宋体" w:cs="宋体" w:hint="eastAsia"/>
                <w:kern w:val="0"/>
                <w:szCs w:val="21"/>
              </w:rPr>
              <w:t>-</w:t>
            </w:r>
            <w:r w:rsidRPr="00583DE6">
              <w:rPr>
                <w:rFonts w:ascii="宋体" w:hAnsi="宋体" w:cs="宋体"/>
                <w:kern w:val="0"/>
                <w:szCs w:val="21"/>
              </w:rPr>
              <w:t>新建站场-有人</w:t>
            </w:r>
            <w:r>
              <w:rPr>
                <w:rFonts w:ascii="宋体" w:hAnsi="宋体" w:cs="宋体" w:hint="eastAsia"/>
                <w:kern w:val="0"/>
                <w:szCs w:val="21"/>
              </w:rPr>
              <w:t>值守站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实物工作量完成情况</w:t>
            </w:r>
            <w:r>
              <w:rPr>
                <w:rFonts w:ascii="宋体" w:hAnsi="宋体" w:cs="宋体" w:hint="eastAsia"/>
                <w:kern w:val="0"/>
                <w:szCs w:val="21"/>
              </w:rPr>
              <w:t>-改扩建站场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583DE6">
              <w:rPr>
                <w:rFonts w:ascii="宋体" w:hAnsi="宋体" w:cs="宋体"/>
                <w:kern w:val="0"/>
                <w:szCs w:val="21"/>
              </w:rPr>
              <w:t>实物工作量完成情况</w:t>
            </w:r>
            <w:r w:rsidRPr="00583DE6">
              <w:rPr>
                <w:rFonts w:ascii="宋体" w:hAnsi="宋体" w:cs="宋体" w:hint="eastAsia"/>
                <w:kern w:val="0"/>
                <w:szCs w:val="21"/>
              </w:rPr>
              <w:t>-</w:t>
            </w:r>
            <w:r w:rsidRPr="00583DE6">
              <w:rPr>
                <w:rFonts w:ascii="宋体" w:hAnsi="宋体" w:cs="宋体"/>
                <w:kern w:val="0"/>
                <w:szCs w:val="21"/>
              </w:rPr>
              <w:t>新建管道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定产-天然气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455AD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</w:t>
            </w:r>
            <w:r w:rsidR="00455AD4">
              <w:rPr>
                <w:rFonts w:ascii="宋体" w:hAnsi="宋体" w:cs="宋体" w:hint="eastAsia"/>
                <w:kern w:val="0"/>
                <w:szCs w:val="21"/>
              </w:rPr>
              <w:t>试油</w:t>
            </w:r>
            <w:r>
              <w:rPr>
                <w:rFonts w:ascii="宋体" w:hAnsi="宋体" w:cs="宋体" w:hint="eastAsia"/>
                <w:kern w:val="0"/>
                <w:szCs w:val="21"/>
              </w:rPr>
              <w:t>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定产-油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455AD4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读取试油</w:t>
            </w:r>
            <w:r w:rsidR="005A41B1">
              <w:rPr>
                <w:rFonts w:ascii="宋体" w:hAnsi="宋体" w:cs="宋体" w:hint="eastAsia"/>
                <w:kern w:val="0"/>
                <w:szCs w:val="21"/>
              </w:rPr>
              <w:t>工程静态信息表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新增产能-天然气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定产-天然气*330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新增产能-油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定产-油*300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当年累计产量-天然气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定产-天然气*（12.31-投产时间）</w:t>
            </w:r>
          </w:p>
        </w:tc>
      </w:tr>
      <w:tr w:rsidR="005A41B1" w:rsidRPr="000F61A6" w:rsidTr="003C0E7D">
        <w:trPr>
          <w:trHeight w:val="300"/>
        </w:trPr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583DE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当年累计产量-油</w:t>
            </w:r>
          </w:p>
        </w:tc>
        <w:tc>
          <w:tcPr>
            <w:tcW w:w="543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7618B3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定产-油*（12.31-投产时间）</w:t>
            </w:r>
          </w:p>
        </w:tc>
      </w:tr>
    </w:tbl>
    <w:p w:rsidR="005A41B1" w:rsidRPr="00E44F16" w:rsidRDefault="005A41B1" w:rsidP="00D950E0">
      <w:pPr>
        <w:pStyle w:val="07402"/>
        <w:ind w:firstLineChars="232" w:firstLine="557"/>
        <w:rPr>
          <w:rFonts w:ascii="宋体" w:hAnsi="宋体"/>
          <w:i w:val="0"/>
        </w:rPr>
      </w:pPr>
    </w:p>
    <w:p w:rsidR="00D950E0" w:rsidRDefault="00D950E0" w:rsidP="00D950E0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地面需求物资计划单</w:t>
      </w:r>
    </w:p>
    <w:p w:rsidR="00D950E0" w:rsidRDefault="00D950E0" w:rsidP="00D950E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950E0" w:rsidRPr="00414B08" w:rsidRDefault="00E33117" w:rsidP="00D950E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按项目名称和物资计划单编号，查询地面物资需求情况</w:t>
      </w:r>
      <w:r w:rsidR="00D950E0">
        <w:rPr>
          <w:rFonts w:ascii="宋体" w:hAnsi="宋体" w:hint="eastAsia"/>
          <w:i w:val="0"/>
        </w:rPr>
        <w:t>。</w:t>
      </w:r>
    </w:p>
    <w:p w:rsidR="00D950E0" w:rsidRDefault="00D950E0" w:rsidP="00D950E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950E0" w:rsidRDefault="00D950E0" w:rsidP="00EE10A5">
      <w:pPr>
        <w:pStyle w:val="07402"/>
        <w:numPr>
          <w:ilvl w:val="0"/>
          <w:numId w:val="10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371DDD">
        <w:rPr>
          <w:rFonts w:ascii="宋体" w:hAnsi="宋体" w:hint="eastAsia"/>
          <w:i w:val="0"/>
        </w:rPr>
        <w:t>综合报表查询-进度类报表-地面需求物资计划单</w:t>
      </w:r>
      <w:r>
        <w:rPr>
          <w:rFonts w:ascii="宋体" w:hAnsi="宋体" w:hint="eastAsia"/>
          <w:i w:val="0"/>
        </w:rPr>
        <w:t>”。</w:t>
      </w:r>
    </w:p>
    <w:p w:rsidR="00D950E0" w:rsidRDefault="00D950E0" w:rsidP="00690DA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690DA2">
        <w:rPr>
          <w:rFonts w:ascii="宋体" w:hAnsi="宋体" w:hint="eastAsia"/>
          <w:i w:val="0"/>
        </w:rPr>
        <w:t>选择项目名称和物资计划单编号，单击“查询”。</w:t>
      </w:r>
    </w:p>
    <w:p w:rsidR="005A41B1" w:rsidRPr="00D17936" w:rsidRDefault="00D950E0" w:rsidP="00D17936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514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844"/>
        <w:gridCol w:w="5670"/>
      </w:tblGrid>
      <w:tr w:rsidR="005A41B1" w:rsidRPr="000F61A6" w:rsidTr="00D17936">
        <w:trPr>
          <w:trHeight w:val="300"/>
        </w:trPr>
        <w:tc>
          <w:tcPr>
            <w:tcW w:w="284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670" w:type="dxa"/>
            <w:shd w:val="clear" w:color="auto" w:fill="F3F3F3"/>
          </w:tcPr>
          <w:p w:rsidR="005A41B1" w:rsidRPr="00273CBC" w:rsidRDefault="005A41B1" w:rsidP="003C0E7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工程名称</w:t>
            </w:r>
          </w:p>
        </w:tc>
        <w:tc>
          <w:tcPr>
            <w:tcW w:w="5670" w:type="dxa"/>
            <w:vAlign w:val="center"/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读取项目基本信息表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D1793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17936">
              <w:rPr>
                <w:rFonts w:ascii="宋体" w:hAnsi="宋体" w:cs="宋体" w:hint="eastAsia"/>
                <w:kern w:val="0"/>
                <w:szCs w:val="21"/>
              </w:rPr>
              <w:t>施工单位</w:t>
            </w:r>
          </w:p>
        </w:tc>
        <w:tc>
          <w:tcPr>
            <w:tcW w:w="5670" w:type="dxa"/>
            <w:vAlign w:val="center"/>
          </w:tcPr>
          <w:p w:rsidR="005A41B1" w:rsidRPr="00D1793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17936"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D1793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17936">
              <w:rPr>
                <w:rFonts w:ascii="宋体" w:hAnsi="宋体" w:cs="宋体" w:hint="eastAsia"/>
                <w:kern w:val="0"/>
                <w:szCs w:val="21"/>
              </w:rPr>
              <w:t>联系人</w:t>
            </w:r>
          </w:p>
        </w:tc>
        <w:tc>
          <w:tcPr>
            <w:tcW w:w="5670" w:type="dxa"/>
            <w:vAlign w:val="center"/>
          </w:tcPr>
          <w:p w:rsidR="005A41B1" w:rsidRPr="00D1793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17936"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D1793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17936">
              <w:rPr>
                <w:rFonts w:ascii="宋体" w:hAnsi="宋体" w:cs="宋体" w:hint="eastAsia"/>
                <w:kern w:val="0"/>
                <w:szCs w:val="21"/>
              </w:rPr>
              <w:t>电话</w:t>
            </w:r>
          </w:p>
        </w:tc>
        <w:tc>
          <w:tcPr>
            <w:tcW w:w="5670" w:type="dxa"/>
            <w:vAlign w:val="center"/>
          </w:tcPr>
          <w:p w:rsidR="005A41B1" w:rsidRPr="00D17936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D17936"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Default="00D17936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5670" w:type="dxa"/>
            <w:vAlign w:val="center"/>
          </w:tcPr>
          <w:p w:rsidR="005A41B1" w:rsidRPr="00273CBC" w:rsidRDefault="00D17936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类别</w:t>
            </w:r>
          </w:p>
        </w:tc>
        <w:tc>
          <w:tcPr>
            <w:tcW w:w="5670" w:type="dxa"/>
            <w:vAlign w:val="center"/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物资名称</w:t>
            </w:r>
          </w:p>
        </w:tc>
        <w:tc>
          <w:tcPr>
            <w:tcW w:w="5670" w:type="dxa"/>
            <w:vAlign w:val="center"/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产品规格型号</w:t>
            </w:r>
          </w:p>
        </w:tc>
        <w:tc>
          <w:tcPr>
            <w:tcW w:w="5670" w:type="dxa"/>
            <w:vAlign w:val="center"/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技术要求</w:t>
            </w:r>
          </w:p>
        </w:tc>
        <w:tc>
          <w:tcPr>
            <w:tcW w:w="5670" w:type="dxa"/>
            <w:vAlign w:val="center"/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计量单位</w:t>
            </w:r>
          </w:p>
        </w:tc>
        <w:tc>
          <w:tcPr>
            <w:tcW w:w="5670" w:type="dxa"/>
            <w:vAlign w:val="center"/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5A41B1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41B1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数量</w:t>
            </w:r>
          </w:p>
        </w:tc>
        <w:tc>
          <w:tcPr>
            <w:tcW w:w="5670" w:type="dxa"/>
            <w:vAlign w:val="center"/>
          </w:tcPr>
          <w:p w:rsidR="005A41B1" w:rsidRPr="00273CBC" w:rsidRDefault="005A41B1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6140DB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0DB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概算批复单价（元）</w:t>
            </w:r>
          </w:p>
        </w:tc>
        <w:tc>
          <w:tcPr>
            <w:tcW w:w="5670" w:type="dxa"/>
            <w:vAlign w:val="center"/>
          </w:tcPr>
          <w:p w:rsidR="006140DB" w:rsidRPr="00273CBC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6140DB" w:rsidRPr="00273CBC" w:rsidTr="003C0E7D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0DB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采购价格（元）</w:t>
            </w:r>
          </w:p>
        </w:tc>
        <w:tc>
          <w:tcPr>
            <w:tcW w:w="5670" w:type="dxa"/>
            <w:vAlign w:val="center"/>
          </w:tcPr>
          <w:p w:rsidR="006140DB" w:rsidRPr="00273CBC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6140DB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0DB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需求时间</w:t>
            </w:r>
          </w:p>
        </w:tc>
        <w:tc>
          <w:tcPr>
            <w:tcW w:w="5670" w:type="dxa"/>
            <w:vAlign w:val="center"/>
          </w:tcPr>
          <w:p w:rsidR="006140DB" w:rsidRPr="00273CBC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6140DB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0DB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计划到货时间</w:t>
            </w:r>
          </w:p>
        </w:tc>
        <w:tc>
          <w:tcPr>
            <w:tcW w:w="5670" w:type="dxa"/>
            <w:vAlign w:val="center"/>
          </w:tcPr>
          <w:p w:rsidR="006140DB" w:rsidRPr="00273CBC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6140DB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0DB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实际到货时间</w:t>
            </w:r>
          </w:p>
        </w:tc>
        <w:tc>
          <w:tcPr>
            <w:tcW w:w="5670" w:type="dxa"/>
            <w:vAlign w:val="center"/>
          </w:tcPr>
          <w:p w:rsidR="006140DB" w:rsidRPr="00273CBC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  <w:tr w:rsidR="006140DB" w:rsidRPr="000F61A6" w:rsidTr="00D17936">
        <w:trPr>
          <w:trHeight w:val="300"/>
        </w:trPr>
        <w:tc>
          <w:tcPr>
            <w:tcW w:w="2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40DB" w:rsidRPr="00F45A8B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5670" w:type="dxa"/>
            <w:vAlign w:val="center"/>
          </w:tcPr>
          <w:p w:rsidR="006140DB" w:rsidRPr="00273CBC" w:rsidRDefault="006140DB" w:rsidP="003C0E7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读取地面工程物资需求计划表</w:t>
            </w:r>
          </w:p>
        </w:tc>
      </w:tr>
    </w:tbl>
    <w:p w:rsidR="00BC172E" w:rsidRDefault="00BC172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13" w:name="_Toc391755131"/>
      <w:r>
        <w:rPr>
          <w:rFonts w:hint="eastAsia"/>
        </w:rPr>
        <w:lastRenderedPageBreak/>
        <w:t>费用类报表</w:t>
      </w:r>
      <w:bookmarkEnd w:id="113"/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钻井项目结算明细表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6140D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按项目名称和时间范围，查询钻井项目结算明细信息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DC3B98">
      <w:pPr>
        <w:pStyle w:val="07402"/>
        <w:numPr>
          <w:ilvl w:val="0"/>
          <w:numId w:val="6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6140DB">
        <w:rPr>
          <w:rFonts w:ascii="宋体" w:hAnsi="宋体" w:hint="eastAsia"/>
          <w:i w:val="0"/>
        </w:rPr>
        <w:t>综合报表查询-费用类报表-钻井项目结算明细表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6140D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BC3804">
        <w:rPr>
          <w:rFonts w:ascii="宋体" w:hAnsi="宋体" w:hint="eastAsia"/>
          <w:i w:val="0"/>
        </w:rPr>
        <w:t>选择项目名称和时间范围，单击“查询”</w:t>
      </w:r>
      <w:r w:rsidR="00D4328C">
        <w:rPr>
          <w:rFonts w:ascii="宋体" w:hAnsi="宋体" w:hint="eastAsia"/>
          <w:i w:val="0"/>
        </w:rPr>
        <w:t>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3685"/>
        <w:gridCol w:w="2177"/>
      </w:tblGrid>
      <w:tr w:rsidR="00F817D2" w:rsidRPr="003C4B1B" w:rsidTr="00CC0D61">
        <w:trPr>
          <w:trHeight w:val="300"/>
        </w:trPr>
        <w:tc>
          <w:tcPr>
            <w:tcW w:w="226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368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数据来源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项目名称</w:t>
            </w:r>
          </w:p>
        </w:tc>
        <w:tc>
          <w:tcPr>
            <w:tcW w:w="36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设计井深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实际井深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钻前开工时间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钻前完工时间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钻前验收时间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（钻前）完工进度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取日期最晚的一条“综合进度”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开钻时间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完钻时间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完井时间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（钻井）完工进度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实际井深/设计井深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试油开工时间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试油工程进度信息表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试油完工时间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试油工程进度信息表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测试</w:t>
            </w:r>
            <w:r w:rsidR="00CC0D61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产量（</w:t>
            </w: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产油/产气</w:t>
            </w:r>
            <w:r w:rsidR="00CC0D61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）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取日期最晚的一条记录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试油工程进度信息表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（试油）完工进度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（当前日期-开工日期）/(预计完工时间-开工时间)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费用项目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读取费用项目类型，按编号进行排序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费用项目类型表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上报概算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上报概算只有总数，没有各类型的，报表中只显示合计即可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批复概算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读取指定费用类型的批复概算金额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合同金额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指定费用类型的费用项目合同金额汇总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费用项目基本信息表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施工单位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77E75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施工单位如果多个，</w:t>
            </w:r>
            <w:r w:rsidR="00C77E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则一行显示所有单位合计，下面多行显示每个单位的结算情况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结算资料上报日期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上报日期是多个，则合并显示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结算资料上报金额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指定费用类型的费用项目结算上报金额汇总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结算上报审定表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造价结算日期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上报日期是多个，则合并显示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造价结算金额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指定费用类型的费用项目结算审定金额汇总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结算上报审定表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造价结算审减额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造价结算金额-结算资料上报金额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造价结算审减率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1E15CB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1E15CB">
              <w:rPr>
                <w:rFonts w:ascii="宋体" w:hAnsi="宋体" w:cs="宋体" w:hint="eastAsia"/>
                <w:kern w:val="0"/>
                <w:szCs w:val="21"/>
              </w:rPr>
              <w:t>（造价结算金额-结算资料上报金额）/造价结算金额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造价结算审定单号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审定单号是多个，则合并显示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以前年度累计决算金额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按决算日期汇总本年之前的决算金额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决算表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本年决算金额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按决算日期汇总当年的决算金额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决算表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财务预估</w:t>
            </w:r>
            <w:r w:rsidR="001E15C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金额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指定费用类型当年的预估金额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预估表</w:t>
            </w: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财务决算合计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1E15CB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以前年度累计决算金额+本年决算金额+财务预估金额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C4B1B" w:rsidTr="00CC0D61">
        <w:trPr>
          <w:trHeight w:val="300"/>
        </w:trPr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C4B1B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决算情况</w:t>
            </w:r>
          </w:p>
        </w:tc>
        <w:tc>
          <w:tcPr>
            <w:tcW w:w="368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5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kern w:val="0"/>
                <w:szCs w:val="21"/>
                <w:lang w:val="en-US" w:eastAsia="zh-CN"/>
              </w:rPr>
              <w:t>结算金额与造价金额相差1元内为已结算完成√，否则为未结算完成Χ,没有维护数据（结算金额、决算金额或者合同金额为0）的费用项目显示为“无”（只要有一项，则不为无）。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5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kern w:val="0"/>
                <w:szCs w:val="21"/>
                <w:lang w:val="en-US" w:eastAsia="zh-CN"/>
              </w:rPr>
              <w:t>试油工程已结完，则土地费用、甲供材料、建管费、钻井试油监督、建管费分摊也已结完。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5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kern w:val="0"/>
                <w:szCs w:val="21"/>
                <w:lang w:val="en-US" w:eastAsia="zh-CN"/>
              </w:rPr>
              <w:t>地灾压覆矿、钻井地质设计、井位论证费结算金额结算金额大于0，代表已结完。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5"/>
              </w:numPr>
              <w:ind w:firstLineChars="0"/>
              <w:jc w:val="left"/>
              <w:rPr>
                <w:rFonts w:ascii="宋体" w:hAnsi="宋体" w:cs="宋体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kern w:val="0"/>
                <w:szCs w:val="21"/>
                <w:lang w:val="en-US" w:eastAsia="zh-CN"/>
              </w:rPr>
              <w:t>其他费用，有于转产预转产和&lt;&gt;0代表已结完；如果结算金额为0，则为无。(增加“其他费用”费用项目)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5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kern w:val="0"/>
                <w:szCs w:val="21"/>
                <w:lang w:val="en-US" w:eastAsia="zh-CN"/>
              </w:rPr>
              <w:t>资本化利息转产当月已结完。</w:t>
            </w:r>
          </w:p>
        </w:tc>
        <w:tc>
          <w:tcPr>
            <w:tcW w:w="21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C4B1B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</w:tbl>
    <w:p w:rsidR="00721AEB" w:rsidRPr="00F817D2" w:rsidRDefault="00721AEB" w:rsidP="00721AEB">
      <w:pPr>
        <w:pStyle w:val="a0"/>
      </w:pPr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钻井项目结算情况表</w:t>
      </w:r>
    </w:p>
    <w:p w:rsidR="00402B06" w:rsidRDefault="00402B06" w:rsidP="00402B0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402B06" w:rsidRPr="00414B08" w:rsidRDefault="00402B06" w:rsidP="00402B06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按项目名称和时间范围，查询钻井项目</w:t>
      </w:r>
      <w:r w:rsidR="00D63E19">
        <w:rPr>
          <w:rFonts w:ascii="宋体" w:hAnsi="宋体" w:hint="eastAsia"/>
          <w:i w:val="0"/>
        </w:rPr>
        <w:t>结算情况</w:t>
      </w:r>
      <w:r>
        <w:rPr>
          <w:rFonts w:ascii="宋体" w:hAnsi="宋体" w:hint="eastAsia"/>
          <w:i w:val="0"/>
        </w:rPr>
        <w:t>。</w:t>
      </w:r>
    </w:p>
    <w:p w:rsidR="00402B06" w:rsidRDefault="00402B06" w:rsidP="00402B06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02B06" w:rsidRDefault="00402B06" w:rsidP="00EE10A5">
      <w:pPr>
        <w:pStyle w:val="07402"/>
        <w:numPr>
          <w:ilvl w:val="0"/>
          <w:numId w:val="12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在“导航菜单”中，单击“综合报表查询-费用类报表-钻井项目结算</w:t>
      </w:r>
      <w:r w:rsidR="00D63E19">
        <w:rPr>
          <w:rFonts w:ascii="宋体" w:hAnsi="宋体" w:hint="eastAsia"/>
          <w:i w:val="0"/>
        </w:rPr>
        <w:t>情况表</w:t>
      </w:r>
      <w:r>
        <w:rPr>
          <w:rFonts w:ascii="宋体" w:hAnsi="宋体" w:hint="eastAsia"/>
          <w:i w:val="0"/>
        </w:rPr>
        <w:t>”。</w:t>
      </w:r>
    </w:p>
    <w:p w:rsidR="00721AEB" w:rsidRDefault="00402B06" w:rsidP="004E02E2">
      <w:pPr>
        <w:pStyle w:val="07402"/>
        <w:ind w:firstLineChars="332" w:firstLine="79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4E02E2">
        <w:rPr>
          <w:rFonts w:ascii="宋体" w:hAnsi="宋体" w:hint="eastAsia"/>
          <w:i w:val="0"/>
        </w:rPr>
        <w:t xml:space="preserve"> </w:t>
      </w:r>
      <w:r>
        <w:rPr>
          <w:rFonts w:ascii="宋体" w:hAnsi="宋体" w:hint="eastAsia"/>
          <w:i w:val="0"/>
        </w:rPr>
        <w:t>选择项目名称和时间范围，单击“查询”。</w:t>
      </w:r>
    </w:p>
    <w:p w:rsidR="00FC0DB4" w:rsidRPr="00E44F16" w:rsidRDefault="00FC0DB4" w:rsidP="00FC0DB4">
      <w:pPr>
        <w:pStyle w:val="07402"/>
        <w:ind w:firstLineChars="182" w:firstLine="43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[数据项说明]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4536"/>
        <w:gridCol w:w="1843"/>
      </w:tblGrid>
      <w:tr w:rsidR="00F817D2" w:rsidRPr="007877B7" w:rsidTr="00AC3A11">
        <w:trPr>
          <w:trHeight w:val="300"/>
        </w:trPr>
        <w:tc>
          <w:tcPr>
            <w:tcW w:w="198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453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1843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F817D2" w:rsidRPr="007877B7" w:rsidTr="00AC3A11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F817D2" w:rsidRPr="007877B7" w:rsidTr="00AC3A11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lastRenderedPageBreak/>
              <w:t>项目名称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项目基本信息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F817D2" w:rsidRPr="007877B7" w:rsidTr="00AC3A11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7877B7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所有费用项目已结算，则汇总为已结算。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8B170C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F817D2" w:rsidRPr="007877B7" w:rsidTr="00AC3A11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A57598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A57598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费用项目结算情况</w:t>
            </w: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6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结算金额与造价金额相差1元内为已结算完成√，否则为未结算完成Χ, 没有维护数据（结算金额、决算金额或者合同金额为0）的费用项目显示为“无”。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6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试油工程已结完，则土地费用、甲供材料、建管费、钻井试油监督、建管费分摊也已结完。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6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地灾压覆矿、钻井地质设计、井位论证费结算金额结算金额大于0，代表已结完。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6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其他费用：（转产+预转产）&lt;&gt;0代表已结完；如果结算金额为0，则为无。(增加“其他费用”费用项目)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6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资本化利息转产当月已结完。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8B170C" w:rsidRDefault="00F817D2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</w:tbl>
    <w:p w:rsidR="00721AEB" w:rsidRDefault="00721AEB" w:rsidP="00721AEB">
      <w:pPr>
        <w:pStyle w:val="a0"/>
      </w:pPr>
    </w:p>
    <w:p w:rsidR="00AC3A11" w:rsidRDefault="00AC3A11" w:rsidP="00AC3A11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地面项目结算明细表</w:t>
      </w:r>
    </w:p>
    <w:p w:rsidR="00AC3A11" w:rsidRDefault="00AC3A11" w:rsidP="00AC3A1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AC3A11" w:rsidRPr="00414B08" w:rsidRDefault="00AC3A11" w:rsidP="00AC3A1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按项目名称和时间范围，查询地面项目结算明细信息。</w:t>
      </w:r>
    </w:p>
    <w:p w:rsidR="00AC3A11" w:rsidRDefault="00AC3A11" w:rsidP="00AC3A1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AC3A11" w:rsidRDefault="00AC3A11" w:rsidP="00EE10A5">
      <w:pPr>
        <w:pStyle w:val="07402"/>
        <w:numPr>
          <w:ilvl w:val="0"/>
          <w:numId w:val="12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在“导航菜单”中，单击“综合报表查询-费用类报表-地面项目结算明细表”。</w:t>
      </w:r>
    </w:p>
    <w:p w:rsidR="00721AEB" w:rsidRDefault="00AC3A11" w:rsidP="00AC3A1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2）选择项目名称和时间范围，单击“查询”。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4"/>
        <w:gridCol w:w="3969"/>
        <w:gridCol w:w="2268"/>
      </w:tblGrid>
      <w:tr w:rsidR="00F817D2" w:rsidRPr="00311824" w:rsidTr="00F817D2">
        <w:trPr>
          <w:trHeight w:val="300"/>
        </w:trPr>
        <w:tc>
          <w:tcPr>
            <w:tcW w:w="198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396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说明</w:t>
            </w:r>
          </w:p>
        </w:tc>
        <w:tc>
          <w:tcPr>
            <w:tcW w:w="226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数据来源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项目名称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</w:t>
            </w:r>
          </w:p>
        </w:tc>
        <w:tc>
          <w:tcPr>
            <w:tcW w:w="22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开工时间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地面工程进度信息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地面工程进度信息表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完工时间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地面工程进度信息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地面工程进度信息表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投产时间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地面工程进度信息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地面工程进度信息表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系统自动生成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费用项目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读取费用项目类型，按编号进行排序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费用项目类型表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上报概算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上报概算只有总数，没有各类型的，报表中只显示合计即可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批复概算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读取指定费用类型的批复概算金额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合同金额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指定费用类型的费用项目合同金额汇总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费用项目基本信息表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施工单位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施工单位如果多个，则合并显示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结算资料上报日期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上报日期是多个，则合并显示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结算资料上报金额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指定费用类型的费用项目结算上报金额汇总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结算上报审定表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造价结算日期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上报日期是多个，则合并显示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造价结算金额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指定费用类型的费用项目结算审定金额</w:t>
            </w: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汇总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结算上报审定表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造价结算审减额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造价结算金额-结算资料上报金额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造价结算审减率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（造价结算金额-结算资料上报金额）/造价结算金额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造价结算审定单号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审定单号是多个，则合并显示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以前年度累计决算金额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按决算日期汇总本年之前的决算金额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决算表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本年决算金额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按决算日期汇总当年的决算金额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决算表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财务预估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指定费用类型当年的预估金额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预估表</w:t>
            </w: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财务决算合计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前三项之和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F817D2" w:rsidRPr="00311824" w:rsidTr="00F817D2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31182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决算情况</w:t>
            </w:r>
          </w:p>
        </w:tc>
        <w:tc>
          <w:tcPr>
            <w:tcW w:w="396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7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结算金额与造价金额相差1元内为已结算完成√，否则为未结算完成Χ,没有维护数据（结算金额、决算金额或者合同金额为0）的费用项目显示为“无”。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7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建设单位管理费、资本化利息、预备费，根据预转产日期判断，有预转产代表已结完；如果结算金额为0，则为无。</w:t>
            </w:r>
          </w:p>
          <w:p w:rsidR="00F817D2" w:rsidRPr="00EE10A5" w:rsidRDefault="00F817D2" w:rsidP="00EE10A5">
            <w:pPr>
              <w:pStyle w:val="ad"/>
              <w:widowControl/>
              <w:numPr>
                <w:ilvl w:val="0"/>
                <w:numId w:val="107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其他费用，有于转产预转产和&lt;&gt;0代表已结完；如果结算金额为0，则为无。(增加“其他费用”费用项目)</w:t>
            </w:r>
          </w:p>
        </w:tc>
        <w:tc>
          <w:tcPr>
            <w:tcW w:w="226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17D2" w:rsidRPr="00311824" w:rsidRDefault="00F817D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</w:tbl>
    <w:p w:rsidR="00721AEB" w:rsidRPr="00F817D2" w:rsidRDefault="00721AEB" w:rsidP="00721AEB">
      <w:pPr>
        <w:pStyle w:val="a0"/>
      </w:pPr>
    </w:p>
    <w:p w:rsidR="00F77F42" w:rsidRDefault="00F77F42" w:rsidP="00F77F42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地面项目结算情况表</w:t>
      </w:r>
    </w:p>
    <w:p w:rsidR="00F77F42" w:rsidRDefault="00F77F42" w:rsidP="00F77F4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F77F42" w:rsidRPr="00414B08" w:rsidRDefault="00F77F42" w:rsidP="00F77F4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按项目名称和时间范围，查询地面项目结算情况。</w:t>
      </w:r>
    </w:p>
    <w:p w:rsidR="00F77F42" w:rsidRDefault="00F77F42" w:rsidP="00F77F4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F77F42" w:rsidRDefault="00F77F42" w:rsidP="00EE10A5">
      <w:pPr>
        <w:pStyle w:val="07402"/>
        <w:numPr>
          <w:ilvl w:val="0"/>
          <w:numId w:val="12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在“导航菜单”中，单击“综合报表查询-费用类报表-地面项目结算情况表”。</w:t>
      </w:r>
    </w:p>
    <w:p w:rsidR="00F77F42" w:rsidRDefault="00F77F42" w:rsidP="00F77F42">
      <w:pPr>
        <w:pStyle w:val="07402"/>
        <w:ind w:firstLineChars="332" w:firstLine="79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 选择项目名称和时间范围，单击“查询”。</w:t>
      </w:r>
    </w:p>
    <w:p w:rsidR="00721AEB" w:rsidRPr="00E44F16" w:rsidRDefault="00F77F42" w:rsidP="00F77F42">
      <w:pPr>
        <w:pStyle w:val="07402"/>
        <w:ind w:firstLineChars="232" w:firstLine="557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[数据项说明]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3969"/>
        <w:gridCol w:w="1893"/>
      </w:tblGrid>
      <w:tr w:rsidR="00B62D00" w:rsidRPr="007877B7" w:rsidTr="00F77F42">
        <w:trPr>
          <w:trHeight w:val="300"/>
        </w:trPr>
        <w:tc>
          <w:tcPr>
            <w:tcW w:w="198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396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1893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B62D00" w:rsidRPr="007877B7" w:rsidTr="00F77F42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B62D00" w:rsidRPr="007877B7" w:rsidTr="00F77F42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项目基本信息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B62D00" w:rsidRPr="007877B7" w:rsidTr="00F77F42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汇总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7877B7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所有费用项目已结算，则汇总为已结算。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8B170C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B62D00" w:rsidRPr="007877B7" w:rsidTr="00F77F42">
        <w:trPr>
          <w:trHeight w:val="300"/>
        </w:trPr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费用项目结算情况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EE10A5" w:rsidRDefault="00B62D00" w:rsidP="00EE10A5">
            <w:pPr>
              <w:pStyle w:val="ad"/>
              <w:widowControl/>
              <w:numPr>
                <w:ilvl w:val="0"/>
                <w:numId w:val="108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结算金额与造价金额相差1元内为已结算完成√，否则为未结算完成Χ,没有维护数据（结算金额、决算金额或者合同金额为0）的费用项目显示为“无”。</w:t>
            </w:r>
          </w:p>
          <w:p w:rsidR="00B62D00" w:rsidRPr="00EE10A5" w:rsidRDefault="00B62D00" w:rsidP="00EE10A5">
            <w:pPr>
              <w:pStyle w:val="ad"/>
              <w:widowControl/>
              <w:numPr>
                <w:ilvl w:val="0"/>
                <w:numId w:val="108"/>
              </w:numPr>
              <w:ind w:firstLineChars="0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建设单位管理费、资本化利息、预备</w:t>
            </w: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lastRenderedPageBreak/>
              <w:t>费，根据预转产日期判断，有预转产代表已结完；如果结算金额为0，则为无。</w:t>
            </w:r>
          </w:p>
          <w:p w:rsidR="00B62D00" w:rsidRPr="00EE10A5" w:rsidRDefault="00B62D00" w:rsidP="00EE10A5">
            <w:pPr>
              <w:pStyle w:val="ad"/>
              <w:widowControl/>
              <w:numPr>
                <w:ilvl w:val="0"/>
                <w:numId w:val="108"/>
              </w:numPr>
              <w:ind w:firstLineChars="0"/>
              <w:jc w:val="left"/>
              <w:rPr>
                <w:rFonts w:ascii="宋体" w:hAnsi="宋体" w:cs="宋体"/>
                <w:color w:val="FF0000"/>
                <w:kern w:val="0"/>
                <w:szCs w:val="21"/>
                <w:lang w:val="en-US" w:eastAsia="zh-CN"/>
              </w:rPr>
            </w:pPr>
            <w:r w:rsidRPr="00EE10A5"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val="en-US" w:eastAsia="zh-CN"/>
              </w:rPr>
              <w:t>其他费用，有于转产预转产和&lt;&gt;0代表已结完；如果结算金额为0，则为无。(增加“其他费用”费用项目)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2D00" w:rsidRPr="008B170C" w:rsidRDefault="00B62D00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项目费用信息表</w:t>
            </w:r>
          </w:p>
        </w:tc>
      </w:tr>
    </w:tbl>
    <w:p w:rsidR="00721AEB" w:rsidRDefault="00721AEB" w:rsidP="00721AEB">
      <w:pPr>
        <w:pStyle w:val="a0"/>
      </w:pPr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污水运输费统计表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B53A4D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按项目名称和时间范围查询污水运输费结算情况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EE10A5">
      <w:pPr>
        <w:pStyle w:val="07402"/>
        <w:numPr>
          <w:ilvl w:val="0"/>
          <w:numId w:val="6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B53A4D">
        <w:rPr>
          <w:rFonts w:ascii="宋体" w:hAnsi="宋体" w:hint="eastAsia"/>
          <w:i w:val="0"/>
        </w:rPr>
        <w:t>综合报表查询-费用类报表-污水运输费统计表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B53A4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B53A4D">
        <w:rPr>
          <w:rFonts w:ascii="宋体" w:hAnsi="宋体" w:hint="eastAsia"/>
          <w:i w:val="0"/>
        </w:rPr>
        <w:t>选择项目名称和时间范围，单击“查询”。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4"/>
        <w:gridCol w:w="3969"/>
        <w:gridCol w:w="2177"/>
      </w:tblGrid>
      <w:tr w:rsidR="00770814" w:rsidRPr="007877B7" w:rsidTr="00770814">
        <w:trPr>
          <w:trHeight w:val="300"/>
        </w:trPr>
        <w:tc>
          <w:tcPr>
            <w:tcW w:w="1984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396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合计数量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该项目所有污水运输工作量之和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合计金额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该项目所有污水运输财务决算金额之和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钻井工程数量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E3627">
              <w:rPr>
                <w:rFonts w:ascii="宋体" w:hAnsi="宋体" w:cs="宋体" w:hint="eastAsia"/>
                <w:kern w:val="0"/>
                <w:szCs w:val="21"/>
              </w:rPr>
              <w:t>钻井污水运输及处理</w:t>
            </w:r>
            <w:r>
              <w:rPr>
                <w:rFonts w:ascii="宋体" w:hAnsi="宋体" w:cs="宋体" w:hint="eastAsia"/>
                <w:kern w:val="0"/>
                <w:szCs w:val="21"/>
              </w:rPr>
              <w:t>工作量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钻井工程金额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E3627">
              <w:rPr>
                <w:rFonts w:ascii="宋体" w:hAnsi="宋体" w:cs="宋体" w:hint="eastAsia"/>
                <w:kern w:val="0"/>
                <w:szCs w:val="21"/>
              </w:rPr>
              <w:t>钻井污水运输及处理</w:t>
            </w:r>
            <w:r>
              <w:rPr>
                <w:rFonts w:ascii="宋体" w:hAnsi="宋体" w:cs="宋体" w:hint="eastAsia"/>
                <w:kern w:val="0"/>
                <w:szCs w:val="21"/>
              </w:rPr>
              <w:t>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6E362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试油工程数量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3C65C8">
              <w:rPr>
                <w:rFonts w:ascii="宋体" w:hAnsi="宋体" w:cs="宋体" w:hint="eastAsia"/>
                <w:kern w:val="0"/>
                <w:szCs w:val="21"/>
              </w:rPr>
              <w:t>试油污水运输及处理</w:t>
            </w:r>
            <w:r>
              <w:rPr>
                <w:rFonts w:ascii="宋体" w:hAnsi="宋体" w:cs="宋体" w:hint="eastAsia"/>
                <w:kern w:val="0"/>
                <w:szCs w:val="21"/>
              </w:rPr>
              <w:t>工作量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试油工程金额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3C65C8">
              <w:rPr>
                <w:rFonts w:ascii="宋体" w:hAnsi="宋体" w:cs="宋体" w:hint="eastAsia"/>
                <w:kern w:val="0"/>
                <w:szCs w:val="21"/>
              </w:rPr>
              <w:t>试油污水运输及处理</w:t>
            </w:r>
            <w:r>
              <w:rPr>
                <w:rFonts w:ascii="宋体" w:hAnsi="宋体" w:cs="宋体" w:hint="eastAsia"/>
                <w:kern w:val="0"/>
                <w:szCs w:val="21"/>
              </w:rPr>
              <w:t>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洪灾损失数量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E3627">
              <w:rPr>
                <w:rFonts w:ascii="宋体" w:hAnsi="宋体" w:cs="宋体" w:hint="eastAsia"/>
                <w:kern w:val="0"/>
                <w:szCs w:val="21"/>
              </w:rPr>
              <w:t>洪灾污水运输及处理费</w:t>
            </w:r>
            <w:r>
              <w:rPr>
                <w:rFonts w:ascii="宋体" w:hAnsi="宋体" w:cs="宋体" w:hint="eastAsia"/>
                <w:kern w:val="0"/>
                <w:szCs w:val="21"/>
              </w:rPr>
              <w:t>工作量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洪灾损失金额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6E3627">
              <w:rPr>
                <w:rFonts w:ascii="宋体" w:hAnsi="宋体" w:cs="宋体" w:hint="eastAsia"/>
                <w:kern w:val="0"/>
                <w:szCs w:val="21"/>
              </w:rPr>
              <w:t>洪灾污水运输及处理费</w:t>
            </w:r>
            <w:r>
              <w:rPr>
                <w:rFonts w:ascii="宋体" w:hAnsi="宋体" w:cs="宋体" w:hint="eastAsia"/>
                <w:kern w:val="0"/>
                <w:szCs w:val="21"/>
              </w:rPr>
              <w:t>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运输公司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污水运输的单位，如有多个单位，则用逗号连接显示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</w:tbl>
    <w:p w:rsidR="00721AEB" w:rsidRDefault="00721AEB" w:rsidP="00721AEB">
      <w:pPr>
        <w:pStyle w:val="a0"/>
      </w:pPr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土地费用统计表</w:t>
      </w:r>
    </w:p>
    <w:p w:rsidR="000B23D7" w:rsidRDefault="000B23D7" w:rsidP="000B23D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0B23D7" w:rsidRPr="00414B08" w:rsidRDefault="000B23D7" w:rsidP="000B23D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按项目名称和时间范围查询土地费用结算情况。</w:t>
      </w:r>
    </w:p>
    <w:p w:rsidR="000B23D7" w:rsidRDefault="000B23D7" w:rsidP="000B23D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0B23D7" w:rsidRDefault="000B23D7" w:rsidP="00EE10A5">
      <w:pPr>
        <w:pStyle w:val="07402"/>
        <w:numPr>
          <w:ilvl w:val="0"/>
          <w:numId w:val="12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</w:t>
      </w:r>
      <w:r w:rsidR="00F74722">
        <w:rPr>
          <w:rFonts w:ascii="宋体" w:hAnsi="宋体" w:hint="eastAsia"/>
          <w:i w:val="0"/>
        </w:rPr>
        <w:t>土地费用</w:t>
      </w:r>
      <w:r>
        <w:rPr>
          <w:rFonts w:ascii="宋体" w:hAnsi="宋体" w:hint="eastAsia"/>
          <w:i w:val="0"/>
        </w:rPr>
        <w:t>统计表”。</w:t>
      </w:r>
    </w:p>
    <w:p w:rsidR="000B23D7" w:rsidRDefault="000B23D7" w:rsidP="000B23D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2）选择项目名称和时间范围，单击“查询”。</w:t>
      </w:r>
    </w:p>
    <w:p w:rsidR="00721AEB" w:rsidRPr="00E44F16" w:rsidRDefault="000B23D7" w:rsidP="000B23D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3"/>
        <w:gridCol w:w="3827"/>
        <w:gridCol w:w="2177"/>
      </w:tblGrid>
      <w:tr w:rsidR="00770814" w:rsidRPr="001D144E" w:rsidTr="00770814">
        <w:trPr>
          <w:trHeight w:val="300"/>
        </w:trPr>
        <w:tc>
          <w:tcPr>
            <w:tcW w:w="1843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382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数据来源</w:t>
            </w:r>
          </w:p>
        </w:tc>
      </w:tr>
      <w:tr w:rsidR="00770814" w:rsidRPr="001D144E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770814" w:rsidRPr="001D144E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项目名称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项目基本信息表</w:t>
            </w:r>
          </w:p>
        </w:tc>
      </w:tr>
      <w:tr w:rsidR="00770814" w:rsidRPr="001D144E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概算批复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该钻井项目</w:t>
            </w:r>
            <w:r w:rsidR="004622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土地费用</w:t>
            </w: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概算批复金额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概算表</w:t>
            </w:r>
          </w:p>
        </w:tc>
      </w:tr>
      <w:tr w:rsidR="00770814" w:rsidRPr="001D144E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实际结算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该钻井项目</w:t>
            </w:r>
            <w:r w:rsidR="004622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土地费用</w:t>
            </w: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财务决算金额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  <w:tr w:rsidR="00770814" w:rsidRPr="001D144E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节约+</w:t>
            </w:r>
          </w:p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超支-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46224E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概算批复-实际结算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770814" w:rsidRPr="001D144E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所属气矿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土地费用项目对应的单位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1D144E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1D144E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</w:tbl>
    <w:p w:rsidR="00721AEB" w:rsidRDefault="00721AEB" w:rsidP="00721AEB">
      <w:pPr>
        <w:pStyle w:val="a0"/>
      </w:pPr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前期费用台账</w:t>
      </w:r>
    </w:p>
    <w:p w:rsidR="00852E90" w:rsidRDefault="00852E90" w:rsidP="00852E9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852E90" w:rsidRPr="00414B08" w:rsidRDefault="00852E90" w:rsidP="00852E9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按项目名称和时间范围查询前期项目费用结算情况。</w:t>
      </w:r>
    </w:p>
    <w:p w:rsidR="00852E90" w:rsidRDefault="00852E90" w:rsidP="00852E90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852E90" w:rsidRDefault="00852E90" w:rsidP="00EE10A5">
      <w:pPr>
        <w:pStyle w:val="07402"/>
        <w:numPr>
          <w:ilvl w:val="0"/>
          <w:numId w:val="12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在“导航菜单”中，单击“综合报表查询-费用类报表-前期</w:t>
      </w:r>
      <w:r w:rsidR="00E36264">
        <w:rPr>
          <w:rFonts w:ascii="宋体" w:hAnsi="宋体" w:hint="eastAsia"/>
          <w:i w:val="0"/>
        </w:rPr>
        <w:t>费用台账</w:t>
      </w:r>
      <w:r>
        <w:rPr>
          <w:rFonts w:ascii="宋体" w:hAnsi="宋体" w:hint="eastAsia"/>
          <w:i w:val="0"/>
        </w:rPr>
        <w:t>”。</w:t>
      </w:r>
    </w:p>
    <w:p w:rsidR="00852E90" w:rsidRDefault="00852E90" w:rsidP="00852E90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2）选择项目名称和时间范围，单击“查询”。</w:t>
      </w:r>
    </w:p>
    <w:p w:rsidR="00721AEB" w:rsidRPr="00E44F16" w:rsidRDefault="00852E90" w:rsidP="00852E90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3"/>
        <w:gridCol w:w="3827"/>
        <w:gridCol w:w="2177"/>
      </w:tblGrid>
      <w:tr w:rsidR="00770814" w:rsidRPr="00240000" w:rsidTr="00770814">
        <w:trPr>
          <w:trHeight w:val="300"/>
        </w:trPr>
        <w:tc>
          <w:tcPr>
            <w:tcW w:w="1843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382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数据来源</w:t>
            </w:r>
          </w:p>
        </w:tc>
      </w:tr>
      <w:tr w:rsidR="00770814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770814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工程名称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项目基本信息表</w:t>
            </w:r>
          </w:p>
        </w:tc>
      </w:tr>
      <w:tr w:rsidR="00770814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施工进度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保留此列，内容为空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770814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计划文号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项目计划信息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240000" w:rsidRDefault="00770814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项目计划信息表</w:t>
            </w:r>
          </w:p>
        </w:tc>
      </w:tr>
      <w:tr w:rsidR="00DB5D76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3C0E7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本年投资计划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C16E4" w:rsidP="003C0E7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计划金额，年度计划信息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3C0E7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年度计划信息表</w:t>
            </w:r>
          </w:p>
        </w:tc>
      </w:tr>
      <w:tr w:rsidR="00DB5D76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合计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所有费用之和，取财务决算金额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  <w:tr w:rsidR="00DB5D76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各费用类型金额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取财务决算金额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  <w:tr w:rsidR="00516BB8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BB8" w:rsidRPr="00240000" w:rsidRDefault="00516BB8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节余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BB8" w:rsidRPr="00240000" w:rsidRDefault="00516BB8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本年投资计划-合计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BB8" w:rsidRPr="00240000" w:rsidRDefault="00516BB8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DB5D76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资金渠道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费用或投资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项目基本信息表</w:t>
            </w:r>
          </w:p>
        </w:tc>
      </w:tr>
      <w:tr w:rsidR="00DB5D76" w:rsidRPr="00240000" w:rsidTr="00770814">
        <w:trPr>
          <w:trHeight w:val="300"/>
        </w:trPr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  <w:tc>
          <w:tcPr>
            <w:tcW w:w="38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保留此列，内容为空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D76" w:rsidRPr="00240000" w:rsidRDefault="00DB5D76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</w:tbl>
    <w:p w:rsidR="00721AEB" w:rsidRDefault="00721AEB" w:rsidP="00721AEB">
      <w:pPr>
        <w:pStyle w:val="a0"/>
      </w:pPr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科研项目完成情况明细表</w:t>
      </w:r>
    </w:p>
    <w:p w:rsidR="00572303" w:rsidRDefault="00572303" w:rsidP="00572303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572303" w:rsidRPr="00414B08" w:rsidRDefault="00572303" w:rsidP="0057230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按项目名称和时间范围查询科研项目费用结算情况。</w:t>
      </w:r>
    </w:p>
    <w:p w:rsidR="00572303" w:rsidRDefault="00572303" w:rsidP="00572303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572303" w:rsidRDefault="00572303" w:rsidP="00EE10A5">
      <w:pPr>
        <w:pStyle w:val="07402"/>
        <w:numPr>
          <w:ilvl w:val="0"/>
          <w:numId w:val="12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</w:t>
      </w:r>
      <w:r w:rsidR="005F1878">
        <w:rPr>
          <w:rFonts w:ascii="宋体" w:hAnsi="宋体" w:hint="eastAsia"/>
          <w:i w:val="0"/>
        </w:rPr>
        <w:t>科研项目完成情况明细表</w:t>
      </w:r>
      <w:r>
        <w:rPr>
          <w:rFonts w:ascii="宋体" w:hAnsi="宋体" w:hint="eastAsia"/>
          <w:i w:val="0"/>
        </w:rPr>
        <w:t>”。</w:t>
      </w:r>
    </w:p>
    <w:p w:rsidR="00721AEB" w:rsidRPr="00572303" w:rsidRDefault="00572303" w:rsidP="00572303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2）选择项目名称和时间范围，单击“查询”。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4252"/>
        <w:gridCol w:w="2177"/>
      </w:tblGrid>
      <w:tr w:rsidR="00770814" w:rsidRPr="007877B7" w:rsidTr="00770814">
        <w:trPr>
          <w:trHeight w:val="300"/>
        </w:trPr>
        <w:tc>
          <w:tcPr>
            <w:tcW w:w="141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4252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项目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项目名称，项目基本信息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计划金额，年度计划信息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年度计划信息表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各费用项目财务决算金额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377863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结余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计划-实际合计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377863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:rsidR="00721AEB" w:rsidRDefault="00721AEB" w:rsidP="00721AEB">
      <w:pPr>
        <w:pStyle w:val="a0"/>
      </w:pPr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费用项目明细查询表</w:t>
      </w:r>
    </w:p>
    <w:p w:rsidR="000C7EE1" w:rsidRDefault="000C7EE1" w:rsidP="000C7EE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0C7EE1" w:rsidRPr="00414B08" w:rsidRDefault="000C7EE1" w:rsidP="000C7EE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按项目名称和时间范围查询钻井费用项目和地面费用项目明细信息。</w:t>
      </w:r>
    </w:p>
    <w:p w:rsidR="000C7EE1" w:rsidRDefault="000C7EE1" w:rsidP="000C7EE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0C7EE1" w:rsidRDefault="000C7EE1" w:rsidP="00EE10A5">
      <w:pPr>
        <w:pStyle w:val="07402"/>
        <w:numPr>
          <w:ilvl w:val="0"/>
          <w:numId w:val="12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</w:t>
      </w:r>
      <w:r w:rsidR="007F4530">
        <w:rPr>
          <w:rFonts w:ascii="宋体" w:hAnsi="宋体" w:hint="eastAsia"/>
          <w:i w:val="0"/>
        </w:rPr>
        <w:t>费用项目明细查询表”</w:t>
      </w:r>
      <w:r>
        <w:rPr>
          <w:rFonts w:ascii="宋体" w:hAnsi="宋体" w:hint="eastAsia"/>
          <w:i w:val="0"/>
        </w:rPr>
        <w:t>。</w:t>
      </w:r>
    </w:p>
    <w:p w:rsidR="000C7EE1" w:rsidRPr="00572303" w:rsidRDefault="000C7EE1" w:rsidP="000C7EE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2）选择项目名称和时间范围，单击“查询”。</w:t>
      </w:r>
    </w:p>
    <w:p w:rsidR="00721AEB" w:rsidRPr="00E44F16" w:rsidRDefault="000C7EE1" w:rsidP="000C7EE1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4252"/>
        <w:gridCol w:w="2177"/>
      </w:tblGrid>
      <w:tr w:rsidR="00770814" w:rsidRPr="007877B7" w:rsidTr="00770814">
        <w:trPr>
          <w:trHeight w:val="300"/>
        </w:trPr>
        <w:tc>
          <w:tcPr>
            <w:tcW w:w="1418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4252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7877B7">
              <w:rPr>
                <w:rFonts w:ascii="宋体" w:hAnsi="宋体" w:cs="宋体" w:hint="eastAsia"/>
                <w:bCs/>
                <w:kern w:val="0"/>
                <w:szCs w:val="21"/>
              </w:rPr>
              <w:t>数据来源</w:t>
            </w: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项目名称，项目基本信息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7877B7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项目基本信息表</w:t>
            </w:r>
          </w:p>
        </w:tc>
      </w:tr>
      <w:tr w:rsidR="00E33B3D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B3D" w:rsidRDefault="00E33B3D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费用合计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B3D" w:rsidRDefault="00E33B3D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费用项目决算金额合计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B3D" w:rsidRPr="00E33B3D" w:rsidRDefault="00E33B3D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  <w:tr w:rsidR="00770814" w:rsidRPr="007877B7" w:rsidTr="00770814">
        <w:trPr>
          <w:trHeight w:val="300"/>
        </w:trPr>
        <w:tc>
          <w:tcPr>
            <w:tcW w:w="14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E33B3D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24000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各费用类型</w:t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各费用项目财务决算金额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0814" w:rsidRPr="00377863" w:rsidRDefault="00770814" w:rsidP="00C6495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项目费用信息表</w:t>
            </w:r>
          </w:p>
        </w:tc>
      </w:tr>
    </w:tbl>
    <w:p w:rsidR="00721AEB" w:rsidRDefault="00721AEB" w:rsidP="00721AEB">
      <w:pPr>
        <w:pStyle w:val="a0"/>
      </w:pPr>
    </w:p>
    <w:p w:rsidR="00721AEB" w:rsidRDefault="008B28A7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工程进度确认单</w:t>
      </w:r>
    </w:p>
    <w:p w:rsidR="003C0E7D" w:rsidRDefault="00721AEB" w:rsidP="003C0E7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 w:rsidR="003C0E7D" w:rsidRPr="00414B08">
        <w:rPr>
          <w:rFonts w:ascii="宋体" w:hAnsi="宋体" w:hint="eastAsia"/>
          <w:i w:val="0"/>
        </w:rPr>
        <w:t>[功能概述]</w:t>
      </w:r>
    </w:p>
    <w:p w:rsidR="003C0E7D" w:rsidRPr="00414B08" w:rsidRDefault="003C0E7D" w:rsidP="003C0E7D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按项目名称和时间范围查询</w:t>
      </w:r>
      <w:r w:rsidR="00C639A0">
        <w:rPr>
          <w:rFonts w:ascii="宋体" w:hAnsi="宋体" w:hint="eastAsia"/>
          <w:i w:val="0"/>
        </w:rPr>
        <w:t>钻井项目（钻前工程、钻井工程、试油工程、压裂酸化）和地面项目（工程施工）的合同信息和工程进度信息</w:t>
      </w:r>
      <w:r>
        <w:rPr>
          <w:rFonts w:ascii="宋体" w:hAnsi="宋体" w:hint="eastAsia"/>
          <w:i w:val="0"/>
        </w:rPr>
        <w:t>。</w:t>
      </w:r>
    </w:p>
    <w:p w:rsidR="003C0E7D" w:rsidRDefault="003C0E7D" w:rsidP="003C0E7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3C0E7D" w:rsidRDefault="003C0E7D" w:rsidP="00EE10A5">
      <w:pPr>
        <w:pStyle w:val="07402"/>
        <w:numPr>
          <w:ilvl w:val="0"/>
          <w:numId w:val="12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在“导航菜单”中，单击“综合报表查询-费用类报表-</w:t>
      </w:r>
      <w:r w:rsidR="00D17F67">
        <w:rPr>
          <w:rFonts w:ascii="宋体" w:hAnsi="宋体" w:hint="eastAsia"/>
          <w:i w:val="0"/>
        </w:rPr>
        <w:t>工程进度确认单</w:t>
      </w:r>
      <w:r>
        <w:rPr>
          <w:rFonts w:ascii="宋体" w:hAnsi="宋体" w:hint="eastAsia"/>
          <w:i w:val="0"/>
        </w:rPr>
        <w:t>”。</w:t>
      </w:r>
    </w:p>
    <w:p w:rsidR="003C0E7D" w:rsidRDefault="003C0E7D" w:rsidP="00D17F6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2）选择项目名称和时间范围，单击“查询”。</w:t>
      </w:r>
    </w:p>
    <w:p w:rsidR="00721AEB" w:rsidRPr="00E44F16" w:rsidRDefault="00721AEB" w:rsidP="003C0E7D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3969"/>
        <w:gridCol w:w="2177"/>
      </w:tblGrid>
      <w:tr w:rsidR="006E4202" w:rsidRPr="007877B7" w:rsidTr="006E4202">
        <w:trPr>
          <w:trHeight w:val="300"/>
        </w:trPr>
        <w:tc>
          <w:tcPr>
            <w:tcW w:w="170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396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说明</w:t>
            </w:r>
          </w:p>
        </w:tc>
        <w:tc>
          <w:tcPr>
            <w:tcW w:w="21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数据来源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系统自动生成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工程项目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项目名称，项目基本信息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项目基本信息表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计划投资总额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9E4DF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计划金额，</w:t>
            </w:r>
            <w:r w:rsidR="009E4DFD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当年计划+跨年结转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年度计划信息表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施工单位名称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读取对应工程的施工单位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  <w:tr w:rsidR="006E4202" w:rsidRPr="00AB1008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合同编号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读取对应工程的合同编号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合同名称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读取对应工程的合同名称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合同金额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读取对应工程的合同金额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项目费用信息表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工程形象进度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读取对应工程的形象进度，压裂酸化</w:t>
            </w:r>
            <w:r w:rsidR="00C74373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形象进度</w:t>
            </w: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与试油工程保持一致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进度表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工程应预估支出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合同金额*工程形象进度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工程已预估支出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383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财务预估金额+财务决算金额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费用表、预估表</w:t>
            </w: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当期甲方供料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保留列，不加载数据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当期工程预估支出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工程应预估支出-工程已预估支出</w:t>
            </w:r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6E4202" w:rsidRPr="007877B7" w:rsidTr="006E4202">
        <w:trPr>
          <w:trHeight w:val="300"/>
        </w:trPr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工程形象进度描述</w:t>
            </w:r>
          </w:p>
        </w:tc>
        <w:tc>
          <w:tcPr>
            <w:tcW w:w="39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 w:rsidRPr="00DA1CA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保留列，不加载数据</w:t>
            </w:r>
            <w:bookmarkStart w:id="114" w:name="_GoBack"/>
            <w:bookmarkEnd w:id="114"/>
          </w:p>
        </w:tc>
        <w:tc>
          <w:tcPr>
            <w:tcW w:w="21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E4202" w:rsidRPr="00DA1CA0" w:rsidRDefault="006E4202" w:rsidP="00C6495D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</w:p>
        </w:tc>
      </w:tr>
    </w:tbl>
    <w:p w:rsidR="00721AEB" w:rsidRPr="00721AEB" w:rsidRDefault="00721AEB" w:rsidP="00721AEB">
      <w:pPr>
        <w:pStyle w:val="a0"/>
      </w:pPr>
    </w:p>
    <w:p w:rsidR="00BC172E" w:rsidRDefault="00BC172E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15" w:name="_Toc391755132"/>
      <w:r>
        <w:rPr>
          <w:rFonts w:hint="eastAsia"/>
        </w:rPr>
        <w:t>造价类报表</w:t>
      </w:r>
      <w:bookmarkEnd w:id="115"/>
    </w:p>
    <w:p w:rsidR="00721AEB" w:rsidRDefault="00BA4B2C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钻前工程结算统计报表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BA4B2C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</w:t>
      </w:r>
      <w:r w:rsidR="00250F12">
        <w:rPr>
          <w:rFonts w:ascii="宋体" w:hAnsi="宋体" w:hint="eastAsia"/>
          <w:i w:val="0"/>
        </w:rPr>
        <w:t>名称</w:t>
      </w:r>
      <w:r>
        <w:rPr>
          <w:rFonts w:ascii="宋体" w:hAnsi="宋体" w:hint="eastAsia"/>
          <w:i w:val="0"/>
        </w:rPr>
        <w:t>和年份查询钻前工程的概算、结算和经济技术指标</w:t>
      </w:r>
      <w:r w:rsidR="00721AEB">
        <w:rPr>
          <w:rFonts w:ascii="宋体" w:hAnsi="宋体" w:hint="eastAsia"/>
          <w:i w:val="0"/>
        </w:rPr>
        <w:t>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EE10A5">
      <w:pPr>
        <w:pStyle w:val="07402"/>
        <w:numPr>
          <w:ilvl w:val="0"/>
          <w:numId w:val="7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在“导航菜单”中，单击“钻井项目管理-进度管理-</w:t>
      </w:r>
      <w:r w:rsidR="000106DE">
        <w:rPr>
          <w:rFonts w:ascii="宋体" w:hAnsi="宋体" w:hint="eastAsia"/>
          <w:i w:val="0"/>
        </w:rPr>
        <w:t>钻前工程结算统计报表</w:t>
      </w:r>
      <w:r>
        <w:rPr>
          <w:rFonts w:ascii="宋体" w:hAnsi="宋体" w:hint="eastAsia"/>
          <w:i w:val="0"/>
        </w:rPr>
        <w:t>”。</w:t>
      </w:r>
    </w:p>
    <w:p w:rsidR="00721AEB" w:rsidRDefault="00721AE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</w:t>
      </w:r>
      <w:r w:rsidR="000106DE">
        <w:rPr>
          <w:rFonts w:ascii="宋体" w:hAnsi="宋体" w:hint="eastAsia"/>
          <w:i w:val="0"/>
        </w:rPr>
        <w:t>选择“项目名称”和“时间”，</w:t>
      </w:r>
      <w:r>
        <w:rPr>
          <w:rFonts w:ascii="宋体" w:hAnsi="宋体" w:hint="eastAsia"/>
          <w:i w:val="0"/>
        </w:rPr>
        <w:t>单击“</w:t>
      </w:r>
      <w:r w:rsidR="000106DE">
        <w:rPr>
          <w:rFonts w:ascii="宋体" w:hAnsi="宋体" w:hint="eastAsia"/>
          <w:i w:val="0"/>
        </w:rPr>
        <w:t>查询</w:t>
      </w:r>
      <w:r>
        <w:rPr>
          <w:rFonts w:ascii="宋体" w:hAnsi="宋体" w:hint="eastAsia"/>
          <w:i w:val="0"/>
        </w:rPr>
        <w:t>”。</w:t>
      </w:r>
    </w:p>
    <w:p w:rsidR="00721AEB" w:rsidRDefault="000106DE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975"/>
        <w:gridCol w:w="5776"/>
      </w:tblGrid>
      <w:tr w:rsidR="005B4A7C" w:rsidRPr="00A20B75" w:rsidTr="005B4A7C">
        <w:trPr>
          <w:trHeight w:val="300"/>
        </w:trPr>
        <w:tc>
          <w:tcPr>
            <w:tcW w:w="297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jc w:val="center"/>
              <w:rPr>
                <w:rFonts w:ascii="宋体" w:cs="宋体"/>
                <w:bCs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577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jc w:val="center"/>
              <w:rPr>
                <w:rFonts w:ascii="宋体" w:cs="宋体"/>
                <w:bCs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bCs/>
                <w:color w:val="000000" w:themeColor="text1"/>
                <w:kern w:val="0"/>
                <w:szCs w:val="21"/>
              </w:rPr>
              <w:t>来源和数据要求</w:t>
            </w:r>
          </w:p>
        </w:tc>
      </w:tr>
      <w:tr w:rsidR="006601B6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1B6" w:rsidRPr="00A20B75" w:rsidRDefault="006601B6" w:rsidP="00D5304B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1B6" w:rsidRPr="00A20B75" w:rsidRDefault="006601B6" w:rsidP="00D5304B">
            <w:pPr>
              <w:widowControl/>
              <w:rPr>
                <w:rFonts w:ascii="宋体" w:hAns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系统自动生成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井号</w:t>
            </w:r>
          </w:p>
        </w:tc>
        <w:tc>
          <w:tcPr>
            <w:tcW w:w="5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85585C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显示</w:t>
            </w:r>
            <w:r w:rsidR="006601B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项目基本信息中</w:t>
            </w:r>
            <w:r w:rsidR="00564702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的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“项目名称”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井口地址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85585C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显示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钻前日报中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最新一条记录</w:t>
            </w:r>
            <w:r w:rsidR="00CD6FC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的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“井位地址”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完钻进尺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85585C" w:rsidP="0085585C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按钻井日报中的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完钻日期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统计最终的“实际井深”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构造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85585C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显示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钻井日报中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最新一条记录的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“构造”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钻机类型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85585C" w:rsidP="0085585C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显示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钻井日报中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最新一条记录的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“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实际钻机型号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原批概算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钻前概算信息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原批预备费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钻前概算信息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动用预备费或调整概算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钻前概算信息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调整后概算总额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钻前概算信息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总结算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 w:rsidR="002C010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建设用地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2C0105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共用地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2C0105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临时用地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2C0105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土地复垦其他费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2C0105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土地费结算小计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285B01" w:rsidP="002C0105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建设用地+共用地+临时用地+土地复垦其他费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EE5E9F" w:rsidRDefault="0098357E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EE5E9F">
              <w:rPr>
                <w:rFonts w:ascii="宋体" w:hAnsi="宋体" w:cs="宋体" w:hint="eastAsia"/>
                <w:kern w:val="0"/>
                <w:szCs w:val="21"/>
              </w:rPr>
              <w:t>土地费概算批复小计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EE5E9F" w:rsidRDefault="00EE5E9F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EE5E9F">
              <w:rPr>
                <w:rFonts w:ascii="宋体" w:hAnsi="宋体" w:cs="宋体" w:hint="eastAsia"/>
                <w:kern w:val="0"/>
                <w:szCs w:val="21"/>
              </w:rPr>
              <w:t>钻前概算中“土地费用”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机泵房拆安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 w:rsidR="00285B01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井场供水供电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 w:rsidR="00F83A5D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F83A5D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拆安及水电费结算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F83A5D" w:rsidP="00F83A5D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机泵房拆安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+井场供水供电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EE5E9F" w:rsidRDefault="00F83A5D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EE5E9F">
              <w:rPr>
                <w:rFonts w:ascii="宋体" w:hAnsi="宋体" w:cs="宋体" w:hint="eastAsia"/>
                <w:kern w:val="0"/>
                <w:szCs w:val="21"/>
              </w:rPr>
              <w:lastRenderedPageBreak/>
              <w:t>拆安及水电费结算</w:t>
            </w:r>
            <w:r w:rsidR="0098357E" w:rsidRPr="00EE5E9F">
              <w:rPr>
                <w:rFonts w:ascii="宋体" w:hAnsi="宋体" w:cs="宋体" w:hint="eastAsia"/>
                <w:kern w:val="0"/>
                <w:szCs w:val="21"/>
              </w:rPr>
              <w:t>批复小计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B17E46" w:rsidRDefault="0098357E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B17E46">
              <w:rPr>
                <w:rFonts w:ascii="宋体" w:hAnsi="宋体" w:cs="宋体" w:hint="eastAsia"/>
                <w:kern w:val="0"/>
                <w:szCs w:val="21"/>
              </w:rPr>
              <w:t>钻前概算信息</w:t>
            </w:r>
            <w:r w:rsidR="00EE5E9F" w:rsidRPr="00B17E46">
              <w:rPr>
                <w:rFonts w:ascii="宋体" w:hAnsi="宋体" w:cs="宋体" w:hint="eastAsia"/>
                <w:kern w:val="0"/>
                <w:szCs w:val="21"/>
              </w:rPr>
              <w:t>“机泵房拆安+井场供水供电”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临时房屋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 w:rsidR="00474FB4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井场工程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设备基础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池类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井场修建</w:t>
            </w:r>
            <w:r w:rsidR="0098357E"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其它工程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新建公路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改建公路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维修公路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新修桥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维修桥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74FB4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2841B4" w:rsidRDefault="0098357E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2841B4">
              <w:rPr>
                <w:rFonts w:ascii="宋体" w:hAnsi="宋体" w:cs="宋体" w:hint="eastAsia"/>
                <w:kern w:val="0"/>
                <w:szCs w:val="21"/>
              </w:rPr>
              <w:t>土地复垦工程费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2841B4" w:rsidRDefault="00474F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2841B4">
              <w:rPr>
                <w:rFonts w:ascii="宋体" w:hAnsi="宋体" w:cs="宋体" w:hint="eastAsia"/>
                <w:kern w:val="0"/>
                <w:szCs w:val="21"/>
              </w:rPr>
              <w:t>钻前结算明细信息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安全文明施工费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 w:rsidR="00AD0686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工程费结算小计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5B4A7C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临时房屋+井场工程+设备基础+池类工程+其他工程+新建公路+改建公路+维修公路+新修桥+维修桥+土地复垦工程费+安全文明施工费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工程费批复小计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钻前概算信息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构筑物拆迁补偿费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4E7610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道路补偿（含接线费）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地质灾害费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环境评估及验收费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矿产压覆费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监理费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勘察设计费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土地复垦方案编制费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4E7610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水土</w:t>
            </w:r>
            <w:r w:rsidR="004E7610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流失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方案编制费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4E7610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钻前结算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明细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信息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其它费结算小计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250132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构筑物拆迁补偿费用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道路补偿（含接线费）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地质灾害费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环境评估及验收费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矿产压覆费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监理费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勘察设计费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土地复垦方案编制费</w:t>
            </w:r>
            <w:r>
              <w:rPr>
                <w:rFonts w:ascii="宋体" w:cs="宋体" w:hint="eastAsia"/>
                <w:color w:val="000000" w:themeColor="text1"/>
                <w:kern w:val="0"/>
                <w:szCs w:val="21"/>
              </w:rPr>
              <w:t>+</w:t>
            </w:r>
            <w:r w:rsidRPr="00250132">
              <w:rPr>
                <w:rFonts w:ascii="宋体" w:cs="宋体" w:hint="eastAsia"/>
                <w:color w:val="000000" w:themeColor="text1"/>
                <w:kern w:val="0"/>
                <w:szCs w:val="21"/>
              </w:rPr>
              <w:t>水土保持方案编制费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B17E46" w:rsidRDefault="0098357E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B17E46">
              <w:rPr>
                <w:rFonts w:ascii="宋体" w:hAnsi="宋体" w:cs="宋体" w:hint="eastAsia"/>
                <w:kern w:val="0"/>
                <w:szCs w:val="21"/>
              </w:rPr>
              <w:t>其它费批复概算小计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B17E46" w:rsidRDefault="0098357E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 w:rsidRPr="00B17E46">
              <w:rPr>
                <w:rFonts w:ascii="宋体" w:hAnsi="宋体" w:cs="宋体" w:hint="eastAsia"/>
                <w:kern w:val="0"/>
                <w:szCs w:val="21"/>
              </w:rPr>
              <w:t>钻前概算信息</w:t>
            </w:r>
            <w:r w:rsidR="005258B9" w:rsidRPr="00B17E46">
              <w:rPr>
                <w:rFonts w:ascii="宋体" w:hAnsi="宋体" w:cs="宋体" w:hint="eastAsia"/>
                <w:kern w:val="0"/>
                <w:szCs w:val="21"/>
              </w:rPr>
              <w:t>“其他费批复概算小计”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建设用地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共用地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临时用地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复垦面积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池类容积</w:t>
            </w:r>
            <w:r w:rsidRPr="00A20B75">
              <w:rPr>
                <w:rFonts w:ascii="宋体" w:hAnsi="宋体" w:cs="宋体"/>
                <w:color w:val="000000" w:themeColor="text1"/>
                <w:kern w:val="0"/>
                <w:szCs w:val="21"/>
              </w:rPr>
              <w:t>(m3)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新建公路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改建公路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维修公路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新修桥</w:t>
            </w:r>
            <w:r w:rsidRPr="00A20B75">
              <w:rPr>
                <w:rFonts w:ascii="宋体" w:hAnsi="宋体" w:cs="宋体"/>
                <w:color w:val="000000" w:themeColor="text1"/>
                <w:kern w:val="0"/>
                <w:szCs w:val="21"/>
              </w:rPr>
              <w:t>(m)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维修桥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拆迁面积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场外供水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lastRenderedPageBreak/>
              <w:t>场外供电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  <w:tr w:rsidR="0098357E" w:rsidRPr="00A20B75" w:rsidTr="005B4A7C">
        <w:trPr>
          <w:trHeight w:val="300"/>
        </w:trPr>
        <w:tc>
          <w:tcPr>
            <w:tcW w:w="2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备注</w:t>
            </w:r>
          </w:p>
        </w:tc>
        <w:tc>
          <w:tcPr>
            <w:tcW w:w="577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57E" w:rsidRPr="00A20B75" w:rsidRDefault="0098357E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钻前经济技术指标</w:t>
            </w:r>
          </w:p>
        </w:tc>
      </w:tr>
    </w:tbl>
    <w:p w:rsidR="00BC172E" w:rsidRDefault="00BC172E" w:rsidP="0022091A">
      <w:pPr>
        <w:pStyle w:val="a0"/>
        <w:ind w:firstLineChars="0" w:firstLine="0"/>
      </w:pPr>
    </w:p>
    <w:p w:rsidR="00721AEB" w:rsidRDefault="00BA4B2C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完成井结算统计表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Default="00D5304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</w:t>
      </w:r>
      <w:r w:rsidR="009252E8">
        <w:rPr>
          <w:rFonts w:ascii="宋体" w:hAnsi="宋体" w:hint="eastAsia"/>
          <w:i w:val="0"/>
        </w:rPr>
        <w:t>名称</w:t>
      </w:r>
      <w:r>
        <w:rPr>
          <w:rFonts w:ascii="宋体" w:hAnsi="宋体" w:hint="eastAsia"/>
          <w:i w:val="0"/>
        </w:rPr>
        <w:t>和年份查询</w:t>
      </w:r>
      <w:r w:rsidR="009252E8">
        <w:rPr>
          <w:rFonts w:ascii="宋体" w:hAnsi="宋体" w:hint="eastAsia"/>
          <w:i w:val="0"/>
        </w:rPr>
        <w:t>完成井</w:t>
      </w:r>
      <w:r>
        <w:rPr>
          <w:rFonts w:ascii="宋体" w:hAnsi="宋体" w:hint="eastAsia"/>
          <w:i w:val="0"/>
        </w:rPr>
        <w:t>的概算、结算和经济技术指标。</w:t>
      </w:r>
    </w:p>
    <w:p w:rsidR="00A42F39" w:rsidRPr="00A42F39" w:rsidRDefault="00A42F39" w:rsidP="00EE10A5">
      <w:pPr>
        <w:numPr>
          <w:ilvl w:val="0"/>
          <w:numId w:val="97"/>
        </w:numPr>
        <w:rPr>
          <w:rFonts w:asciiTheme="minorEastAsia" w:eastAsiaTheme="minorEastAsia" w:hAnsiTheme="minorEastAsia"/>
          <w:sz w:val="24"/>
          <w:szCs w:val="24"/>
        </w:rPr>
      </w:pPr>
      <w:r w:rsidRPr="00A42F39">
        <w:rPr>
          <w:rFonts w:asciiTheme="minorEastAsia" w:eastAsiaTheme="minorEastAsia" w:hAnsiTheme="minorEastAsia" w:hint="eastAsia"/>
          <w:sz w:val="24"/>
          <w:szCs w:val="24"/>
        </w:rPr>
        <w:t>支持查询单井的各项数据</w:t>
      </w:r>
    </w:p>
    <w:p w:rsidR="00A42F39" w:rsidRPr="00A42F39" w:rsidRDefault="00A42F39" w:rsidP="00EE10A5">
      <w:pPr>
        <w:numPr>
          <w:ilvl w:val="0"/>
          <w:numId w:val="97"/>
        </w:numPr>
        <w:rPr>
          <w:rFonts w:asciiTheme="minorEastAsia" w:eastAsiaTheme="minorEastAsia" w:hAnsiTheme="minorEastAsia"/>
          <w:sz w:val="24"/>
          <w:szCs w:val="24"/>
        </w:rPr>
      </w:pPr>
      <w:r w:rsidRPr="00A42F39">
        <w:rPr>
          <w:rFonts w:asciiTheme="minorEastAsia" w:eastAsiaTheme="minorEastAsia" w:hAnsiTheme="minorEastAsia" w:hint="eastAsia"/>
          <w:sz w:val="24"/>
          <w:szCs w:val="24"/>
        </w:rPr>
        <w:t>支持查询所有单井的各项数据汇总</w:t>
      </w:r>
    </w:p>
    <w:p w:rsidR="00A42F39" w:rsidRPr="00A42F39" w:rsidRDefault="00A42F39" w:rsidP="00EE10A5">
      <w:pPr>
        <w:numPr>
          <w:ilvl w:val="0"/>
          <w:numId w:val="97"/>
        </w:numPr>
        <w:rPr>
          <w:rFonts w:asciiTheme="minorEastAsia" w:eastAsiaTheme="minorEastAsia" w:hAnsiTheme="minorEastAsia"/>
          <w:sz w:val="24"/>
          <w:szCs w:val="24"/>
        </w:rPr>
      </w:pPr>
      <w:r w:rsidRPr="00A42F39">
        <w:rPr>
          <w:rFonts w:asciiTheme="minorEastAsia" w:eastAsiaTheme="minorEastAsia" w:hAnsiTheme="minorEastAsia" w:hint="eastAsia"/>
          <w:sz w:val="24"/>
          <w:szCs w:val="24"/>
        </w:rPr>
        <w:t>支持按浅井（</w:t>
      </w:r>
      <w:smartTag w:uri="urn:schemas-microsoft-com:office:smarttags" w:element="chmetcnv">
        <w:smartTagPr>
          <w:attr w:name="UnitName" w:val="米"/>
          <w:attr w:name="SourceValue" w:val="2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2000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 w:hint="eastAsia"/>
          <w:sz w:val="24"/>
          <w:szCs w:val="24"/>
        </w:rPr>
        <w:t>以下）、中深井（</w:t>
      </w:r>
      <w:smartTag w:uri="urn:schemas-microsoft-com:office:smarttags" w:element="chmetcnv">
        <w:smartTagPr>
          <w:attr w:name="UnitName" w:val="米"/>
          <w:attr w:name="SourceValue" w:val="2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2000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/>
          <w:sz w:val="24"/>
          <w:szCs w:val="24"/>
        </w:rPr>
        <w:t>~</w:t>
      </w:r>
      <w:smartTag w:uri="urn:schemas-microsoft-com:office:smarttags" w:element="chmetcnv">
        <w:smartTagPr>
          <w:attr w:name="UnitName" w:val="米"/>
          <w:attr w:name="SourceValue" w:val="4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4000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 w:hint="eastAsia"/>
          <w:sz w:val="24"/>
          <w:szCs w:val="24"/>
        </w:rPr>
        <w:t>）和深井（</w:t>
      </w:r>
      <w:smartTag w:uri="urn:schemas-microsoft-com:office:smarttags" w:element="chmetcnv">
        <w:smartTagPr>
          <w:attr w:name="UnitName" w:val="米"/>
          <w:attr w:name="SourceValue" w:val="4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4000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 w:hint="eastAsia"/>
          <w:sz w:val="24"/>
          <w:szCs w:val="24"/>
        </w:rPr>
        <w:t>以上）分类汇总查询各项数据</w:t>
      </w:r>
    </w:p>
    <w:p w:rsidR="00A42F39" w:rsidRPr="00A42F39" w:rsidRDefault="00A42F39" w:rsidP="00EE10A5">
      <w:pPr>
        <w:numPr>
          <w:ilvl w:val="0"/>
          <w:numId w:val="97"/>
        </w:numPr>
        <w:rPr>
          <w:rFonts w:asciiTheme="minorEastAsia" w:eastAsiaTheme="minorEastAsia" w:hAnsiTheme="minorEastAsia"/>
          <w:sz w:val="24"/>
          <w:szCs w:val="24"/>
        </w:rPr>
      </w:pPr>
      <w:r w:rsidRPr="00A42F39">
        <w:rPr>
          <w:rFonts w:asciiTheme="minorEastAsia" w:eastAsiaTheme="minorEastAsia" w:hAnsiTheme="minorEastAsia" w:hint="eastAsia"/>
          <w:sz w:val="24"/>
          <w:szCs w:val="24"/>
        </w:rPr>
        <w:t>支持按浅井（</w:t>
      </w:r>
      <w:smartTag w:uri="urn:schemas-microsoft-com:office:smarttags" w:element="chmetcnv">
        <w:smartTagPr>
          <w:attr w:name="UnitName" w:val="米"/>
          <w:attr w:name="SourceValue" w:val="2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2000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 w:hint="eastAsia"/>
          <w:sz w:val="24"/>
          <w:szCs w:val="24"/>
        </w:rPr>
        <w:t>以下）、中深井（</w:t>
      </w:r>
      <w:smartTag w:uri="urn:schemas-microsoft-com:office:smarttags" w:element="chmetcnv">
        <w:smartTagPr>
          <w:attr w:name="UnitName" w:val="米"/>
          <w:attr w:name="SourceValue" w:val="2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2000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/>
          <w:sz w:val="24"/>
          <w:szCs w:val="24"/>
        </w:rPr>
        <w:t>~</w:t>
      </w:r>
      <w:smartTag w:uri="urn:schemas-microsoft-com:office:smarttags" w:element="chmetcnv">
        <w:smartTagPr>
          <w:attr w:name="UnitName" w:val="米"/>
          <w:attr w:name="SourceValue" w:val="4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4000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 w:hint="eastAsia"/>
          <w:sz w:val="24"/>
          <w:szCs w:val="24"/>
        </w:rPr>
        <w:t>）和深井（</w:t>
      </w:r>
      <w:smartTag w:uri="urn:schemas-microsoft-com:office:smarttags" w:element="chmetcnv">
        <w:smartTagPr>
          <w:attr w:name="UnitName" w:val="米"/>
          <w:attr w:name="SourceValue" w:val="4000"/>
          <w:attr w:name="HasSpace" w:val="False"/>
          <w:attr w:name="Negative" w:val="False"/>
          <w:attr w:name="NumberType" w:val="1"/>
          <w:attr w:name="TCSC" w:val="0"/>
        </w:smartTagPr>
        <w:r w:rsidRPr="00A42F39">
          <w:rPr>
            <w:rFonts w:asciiTheme="minorEastAsia" w:eastAsiaTheme="minorEastAsia" w:hAnsiTheme="minorEastAsia"/>
            <w:sz w:val="24"/>
            <w:szCs w:val="24"/>
          </w:rPr>
          <w:t>4000</w:t>
        </w:r>
        <w:r w:rsidRPr="00A42F39">
          <w:rPr>
            <w:rFonts w:asciiTheme="minorEastAsia" w:eastAsiaTheme="minorEastAsia" w:hAnsiTheme="minorEastAsia" w:hint="eastAsia"/>
            <w:sz w:val="24"/>
            <w:szCs w:val="24"/>
          </w:rPr>
          <w:t>米</w:t>
        </w:r>
      </w:smartTag>
      <w:r w:rsidRPr="00A42F39">
        <w:rPr>
          <w:rFonts w:asciiTheme="minorEastAsia" w:eastAsiaTheme="minorEastAsia" w:hAnsiTheme="minorEastAsia" w:hint="eastAsia"/>
          <w:sz w:val="24"/>
          <w:szCs w:val="24"/>
        </w:rPr>
        <w:t>以上）分类汇总查询分项成本（分项金额</w:t>
      </w:r>
      <w:r w:rsidRPr="00A42F39">
        <w:rPr>
          <w:rFonts w:asciiTheme="minorEastAsia" w:eastAsiaTheme="minorEastAsia" w:hAnsiTheme="minorEastAsia"/>
          <w:sz w:val="24"/>
          <w:szCs w:val="24"/>
        </w:rPr>
        <w:t>/</w:t>
      </w:r>
      <w:r w:rsidRPr="00A42F39">
        <w:rPr>
          <w:rFonts w:asciiTheme="minorEastAsia" w:eastAsiaTheme="minorEastAsia" w:hAnsiTheme="minorEastAsia" w:hint="eastAsia"/>
          <w:sz w:val="24"/>
          <w:szCs w:val="24"/>
        </w:rPr>
        <w:t>实际井深）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721AEB" w:rsidRDefault="00721AEB" w:rsidP="00EE10A5">
      <w:pPr>
        <w:pStyle w:val="07402"/>
        <w:numPr>
          <w:ilvl w:val="0"/>
          <w:numId w:val="7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9252E8">
        <w:rPr>
          <w:rFonts w:ascii="宋体" w:hAnsi="宋体" w:hint="eastAsia"/>
          <w:i w:val="0"/>
        </w:rPr>
        <w:t>综合报表查询</w:t>
      </w:r>
      <w:r>
        <w:rPr>
          <w:rFonts w:ascii="宋体" w:hAnsi="宋体" w:hint="eastAsia"/>
          <w:i w:val="0"/>
        </w:rPr>
        <w:t>-</w:t>
      </w:r>
      <w:r w:rsidR="009252E8">
        <w:rPr>
          <w:rFonts w:ascii="宋体" w:hAnsi="宋体" w:hint="eastAsia"/>
          <w:i w:val="0"/>
        </w:rPr>
        <w:t>造价类报表</w:t>
      </w:r>
      <w:r>
        <w:rPr>
          <w:rFonts w:ascii="宋体" w:hAnsi="宋体" w:hint="eastAsia"/>
          <w:i w:val="0"/>
        </w:rPr>
        <w:t>-</w:t>
      </w:r>
      <w:r w:rsidR="009252E8">
        <w:rPr>
          <w:rFonts w:ascii="宋体" w:hAnsi="宋体" w:hint="eastAsia"/>
          <w:i w:val="0"/>
        </w:rPr>
        <w:t>完成井结算统计表</w:t>
      </w:r>
      <w:r>
        <w:rPr>
          <w:rFonts w:ascii="宋体" w:hAnsi="宋体" w:hint="eastAsia"/>
          <w:i w:val="0"/>
        </w:rPr>
        <w:t>”。</w:t>
      </w:r>
    </w:p>
    <w:p w:rsidR="00721AEB" w:rsidRDefault="001B6A5B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2）选择“项目名称”和“时间”，单击“查询”。</w:t>
      </w:r>
    </w:p>
    <w:p w:rsidR="00721AEB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4683" w:type="pct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86"/>
        <w:gridCol w:w="5011"/>
      </w:tblGrid>
      <w:tr w:rsidR="006F6936" w:rsidTr="00913FD8">
        <w:trPr>
          <w:trHeight w:val="300"/>
        </w:trPr>
        <w:tc>
          <w:tcPr>
            <w:tcW w:w="2119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2881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井号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B4746A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</w:t>
            </w:r>
            <w:r w:rsidR="006F6936">
              <w:rPr>
                <w:rFonts w:ascii="宋体" w:hAnsi="宋体" w:cs="宋体" w:hint="eastAsia"/>
                <w:kern w:val="0"/>
                <w:szCs w:val="21"/>
              </w:rPr>
              <w:t>项目基本信息中“项目名称”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钻前征租地费用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5B79F3" w:rsidP="004605F9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钻前结算明细中“</w:t>
            </w:r>
            <w:r w:rsidR="004605F9" w:rsidRPr="004605F9">
              <w:rPr>
                <w:rFonts w:ascii="宋体" w:hAnsi="宋体" w:cs="宋体" w:hint="eastAsia"/>
                <w:kern w:val="0"/>
                <w:szCs w:val="21"/>
              </w:rPr>
              <w:t>建设用地</w:t>
            </w:r>
            <w:r w:rsidR="004605F9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4605F9" w:rsidRPr="004605F9">
              <w:rPr>
                <w:rFonts w:ascii="宋体" w:hAnsi="宋体" w:cs="宋体" w:hint="eastAsia"/>
                <w:kern w:val="0"/>
                <w:szCs w:val="21"/>
              </w:rPr>
              <w:t>共用地</w:t>
            </w:r>
            <w:r w:rsidR="004605F9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4605F9" w:rsidRPr="004605F9">
              <w:rPr>
                <w:rFonts w:ascii="宋体" w:hAnsi="宋体" w:cs="宋体" w:hint="eastAsia"/>
                <w:kern w:val="0"/>
                <w:szCs w:val="21"/>
              </w:rPr>
              <w:t>临时用地</w:t>
            </w:r>
            <w:r w:rsidR="004605F9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4605F9" w:rsidRPr="004605F9">
              <w:rPr>
                <w:rFonts w:ascii="宋体" w:hAnsi="宋体" w:cs="宋体" w:hint="eastAsia"/>
                <w:kern w:val="0"/>
                <w:szCs w:val="21"/>
              </w:rPr>
              <w:t>土地复垦其他费</w:t>
            </w:r>
            <w:r w:rsidR="004605F9">
              <w:rPr>
                <w:rFonts w:ascii="宋体" w:hAnsi="宋体" w:cs="宋体" w:hint="eastAsia"/>
                <w:kern w:val="0"/>
                <w:szCs w:val="21"/>
              </w:rPr>
              <w:t>+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钻前土建工程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5B79F3" w:rsidP="000C211A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钻前结算明细中</w:t>
            </w:r>
            <w:r w:rsidR="00BF43B1">
              <w:rPr>
                <w:rFonts w:ascii="宋体" w:hAnsi="宋体" w:cs="宋体" w:hint="eastAsia"/>
                <w:kern w:val="0"/>
                <w:szCs w:val="21"/>
              </w:rPr>
              <w:t>“</w:t>
            </w:r>
            <w:r w:rsidR="00BF43B1" w:rsidRPr="00BF43B1">
              <w:rPr>
                <w:rFonts w:ascii="宋体" w:hAnsi="宋体" w:cs="宋体" w:hint="eastAsia"/>
                <w:kern w:val="0"/>
                <w:szCs w:val="21"/>
              </w:rPr>
              <w:t>临时房屋+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井场工程</w:t>
            </w:r>
            <w:r w:rsidR="000C211A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设备基础</w:t>
            </w:r>
            <w:r w:rsidR="000C211A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池类</w:t>
            </w:r>
            <w:r w:rsidR="000C211A">
              <w:rPr>
                <w:rFonts w:ascii="宋体" w:hAnsi="宋体" w:cs="宋体" w:hint="eastAsia"/>
                <w:kern w:val="0"/>
                <w:szCs w:val="21"/>
              </w:rPr>
              <w:t>+井场修建其他+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新建公路</w:t>
            </w:r>
            <w:r w:rsidR="00BF43B1" w:rsidRPr="00BF43B1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改建公路</w:t>
            </w:r>
            <w:r w:rsidR="00BF43B1" w:rsidRPr="00BF43B1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维修公路</w:t>
            </w:r>
            <w:r w:rsidR="000C211A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新修桥</w:t>
            </w:r>
            <w:r w:rsidR="000C211A">
              <w:rPr>
                <w:rFonts w:ascii="宋体" w:hAnsi="宋体" w:cs="宋体" w:hint="eastAsia"/>
                <w:kern w:val="0"/>
                <w:szCs w:val="21"/>
              </w:rPr>
              <w:t>+维修</w:t>
            </w:r>
            <w:r w:rsidR="000C211A" w:rsidRPr="000C211A">
              <w:rPr>
                <w:rFonts w:ascii="宋体" w:hAnsi="宋体" w:cs="宋体" w:hint="eastAsia"/>
                <w:kern w:val="0"/>
                <w:szCs w:val="21"/>
              </w:rPr>
              <w:t>桥</w:t>
            </w:r>
            <w:r w:rsidR="000C211A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BF43B1" w:rsidRPr="003B2433">
              <w:rPr>
                <w:rFonts w:ascii="宋体" w:hAnsi="宋体" w:cs="宋体" w:hint="eastAsia"/>
                <w:kern w:val="0"/>
                <w:szCs w:val="21"/>
              </w:rPr>
              <w:t>土地复垦工程费</w:t>
            </w:r>
            <w:r w:rsidR="00BF43B1" w:rsidRPr="00BC5655">
              <w:rPr>
                <w:rFonts w:ascii="宋体" w:hAnsi="宋体" w:cs="宋体" w:hint="eastAsia"/>
                <w:kern w:val="0"/>
                <w:szCs w:val="21"/>
              </w:rPr>
              <w:t>+安全文明施工费用</w:t>
            </w:r>
            <w:r w:rsidR="00BF43B1"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供水供电工程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5B79F3" w:rsidP="005B79F3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钻前结算明细中“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井场供水供电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钻前工程其他费用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5B79F3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钻前结算明细中“</w:t>
            </w:r>
            <w:r w:rsidRPr="00A20B75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其它费结算小计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土建及水电工程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小计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96" w:rsidRDefault="00C63D96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概算：钻井概算中“土建及水电工程</w:t>
            </w:r>
          </w:p>
          <w:p w:rsidR="006F6936" w:rsidRDefault="00C63D96" w:rsidP="00C63D96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结算：钻前征租地费用+钻前土建工程+供水供电工程+钻前工程其他费用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钻前准备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搬安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1A5182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</w:t>
            </w:r>
            <w:r w:rsidR="00200A1C">
              <w:rPr>
                <w:rFonts w:ascii="宋体" w:hAnsi="宋体" w:cs="宋体" w:hint="eastAsia"/>
                <w:kern w:val="0"/>
                <w:szCs w:val="21"/>
              </w:rPr>
              <w:t>钻井概算中“钻前准备（钻机拆迁安）”</w:t>
            </w:r>
          </w:p>
          <w:p w:rsidR="001A5182" w:rsidRDefault="001A51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</w:t>
            </w:r>
            <w:r w:rsidR="00200A1C">
              <w:rPr>
                <w:rFonts w:ascii="宋体" w:hAnsi="宋体" w:cs="宋体" w:hint="eastAsia"/>
                <w:kern w:val="0"/>
                <w:szCs w:val="21"/>
              </w:rPr>
              <w:t>钻井结算明细中“钻前准备-搬安”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4A777C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概算：钻井概算中“钻井工程”</w:t>
            </w:r>
          </w:p>
          <w:p w:rsidR="004A777C" w:rsidRDefault="004A777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结算：钻井结算明细中钻井工程各项之和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泥浆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环保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无害化处理费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环保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污水运输费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环保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污水处理（回注）费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柴油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定向井服务及工具费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欠平衡作业费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欠平衡作业费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气体钻井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事故复杂费用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事故复杂费用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井漏复杂费用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侧钻井眼费用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E31DD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8C223B" w:rsidP="008C223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概算：钻井概算中“固井工程”</w:t>
            </w:r>
          </w:p>
          <w:p w:rsidR="008C223B" w:rsidRPr="008C223B" w:rsidRDefault="008C223B" w:rsidP="008C223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结算：钻井结算明细中钻井工程各项之和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套管、套管头及检测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8C223B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固井附件及工具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8C223B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水泥及添加剂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8C223B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固井作业费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8C223B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零星作业费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8C223B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固井工程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其他费用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8C223B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测井工程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23B" w:rsidRDefault="008C223B" w:rsidP="008C223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概算：钻井概算中“测井工程”</w:t>
            </w:r>
          </w:p>
          <w:p w:rsidR="006F6936" w:rsidRDefault="008C223B" w:rsidP="00F47941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结算：钻井结算明细中</w:t>
            </w:r>
            <w:r w:rsidR="00F47941">
              <w:rPr>
                <w:rFonts w:ascii="宋体" w:hAnsi="宋体" w:cs="宋体" w:hint="eastAsia"/>
                <w:kern w:val="0"/>
                <w:szCs w:val="21"/>
              </w:rPr>
              <w:t>测井</w:t>
            </w:r>
            <w:r>
              <w:rPr>
                <w:rFonts w:ascii="宋体" w:hAnsi="宋体" w:cs="宋体" w:hint="eastAsia"/>
                <w:kern w:val="0"/>
                <w:szCs w:val="21"/>
              </w:rPr>
              <w:t>工程各项之和</w:t>
            </w:r>
          </w:p>
        </w:tc>
      </w:tr>
      <w:tr w:rsidR="008C223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23B" w:rsidRDefault="008C223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测井工程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测井作业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23B" w:rsidRDefault="008C223B" w:rsidP="00913FD8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8C223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C223B" w:rsidRDefault="008C223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测井工程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测井资料解释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223B" w:rsidRDefault="008C223B" w:rsidP="00913FD8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录井工程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E4F" w:rsidRDefault="00270E4F" w:rsidP="00270E4F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概算：钻井概算中“录井工程”</w:t>
            </w:r>
          </w:p>
          <w:p w:rsidR="006F6936" w:rsidRDefault="00270E4F" w:rsidP="000C4F1E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结算：钻井结算明细</w:t>
            </w:r>
            <w:r w:rsidR="000C4F1E">
              <w:rPr>
                <w:rFonts w:ascii="宋体" w:hAnsi="宋体" w:cs="宋体" w:hint="eastAsia"/>
                <w:kern w:val="0"/>
                <w:szCs w:val="21"/>
              </w:rPr>
              <w:t>中录井工程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录井工程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分析化验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0C4F1E" w:rsidP="000C4F1E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钻井结算明细中“录井-分析化验”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试油工程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试油作业费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30D9A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试油工程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其中：油管及采油树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30D9A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试油工程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柴油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30D9A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地层测试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A10" w:rsidRDefault="00390A10" w:rsidP="00390A10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概算：钻井概算中“地层测试工程”</w:t>
            </w:r>
          </w:p>
          <w:p w:rsidR="006F6936" w:rsidRDefault="00390A10" w:rsidP="00390A10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结算：钻井结算明细中“地层测试”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36C" w:rsidRDefault="0048736C" w:rsidP="0048736C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概算：试油概算中“压裂酸化”</w:t>
            </w:r>
          </w:p>
          <w:p w:rsidR="006F6936" w:rsidRDefault="0048736C" w:rsidP="0048736C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结算：试油结算中压裂酸化各项之和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材料及工具费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374F5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作业及行驶费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374F5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液氮助排劳务费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374F5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连续油管作业劳务费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374F5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374F5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试油结算明细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射孔费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C9532B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概算：试油概算中“射孔工程”</w:t>
            </w:r>
          </w:p>
          <w:p w:rsidR="00C9532B" w:rsidRDefault="00C9532B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结算：试油结算明细中“射孔费”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钻井工程设计费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C9532B" w:rsidP="00C9532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</w:t>
            </w:r>
            <w:r w:rsidR="00BF43B1" w:rsidRPr="00BF43B1">
              <w:rPr>
                <w:rFonts w:ascii="宋体" w:hAnsi="宋体" w:cs="宋体" w:hint="eastAsia"/>
                <w:kern w:val="0"/>
                <w:szCs w:val="21"/>
              </w:rPr>
              <w:t>钻井工程设计费</w:t>
            </w:r>
            <w:r w:rsidR="00BF43B1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BF43B1" w:rsidRPr="00BF43B1">
              <w:rPr>
                <w:rFonts w:ascii="宋体" w:hAnsi="宋体" w:cs="宋体" w:hint="eastAsia"/>
                <w:kern w:val="0"/>
                <w:szCs w:val="21"/>
              </w:rPr>
              <w:t>钻井地质设计费+试油设计费</w:t>
            </w:r>
          </w:p>
          <w:p w:rsidR="006F6936" w:rsidRDefault="00C9532B" w:rsidP="00BF43B1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结算：取</w:t>
            </w:r>
            <w:r w:rsidR="00BF43B1">
              <w:rPr>
                <w:rFonts w:ascii="宋体" w:hAnsi="宋体" w:cs="宋体" w:hint="eastAsia"/>
                <w:kern w:val="0"/>
                <w:szCs w:val="21"/>
              </w:rPr>
              <w:t>财务决算数，</w:t>
            </w:r>
            <w:r w:rsidR="00BF43B1" w:rsidRPr="00BF43B1">
              <w:rPr>
                <w:rFonts w:ascii="宋体" w:hAnsi="宋体" w:cs="宋体" w:hint="eastAsia"/>
                <w:kern w:val="0"/>
                <w:szCs w:val="21"/>
              </w:rPr>
              <w:t>钻井工程设计费</w:t>
            </w:r>
            <w:r w:rsidR="00BF43B1">
              <w:rPr>
                <w:rFonts w:ascii="宋体" w:hAnsi="宋体" w:cs="宋体" w:hint="eastAsia"/>
                <w:kern w:val="0"/>
                <w:szCs w:val="21"/>
              </w:rPr>
              <w:t>+</w:t>
            </w:r>
            <w:r w:rsidR="00BF43B1" w:rsidRPr="00BF43B1">
              <w:rPr>
                <w:rFonts w:ascii="宋体" w:hAnsi="宋体" w:cs="宋体" w:hint="eastAsia"/>
                <w:kern w:val="0"/>
                <w:szCs w:val="21"/>
              </w:rPr>
              <w:t>钻井地质设计费+试油设计费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甲方费用</w:t>
            </w:r>
            <w:r>
              <w:rPr>
                <w:rFonts w:ascii="宋体" w:cs="宋体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C9532B" w:rsidP="00C9532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项目管理费+工程监督费+井位论证费+财务费用+预备费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项目管理费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C9532B" w:rsidP="00913FD8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概算：钻井概算中“项目管理费”</w:t>
            </w:r>
          </w:p>
          <w:p w:rsidR="00C9532B" w:rsidRDefault="00C9532B" w:rsidP="00F257BD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</w:t>
            </w:r>
            <w:r w:rsidR="00206D1E">
              <w:rPr>
                <w:rFonts w:ascii="宋体" w:hAnsi="宋体" w:cs="宋体" w:hint="eastAsia"/>
                <w:kern w:val="0"/>
                <w:szCs w:val="21"/>
              </w:rPr>
              <w:t>取财务决算数，</w:t>
            </w:r>
            <w:r w:rsidR="00206D1E" w:rsidRPr="00206D1E">
              <w:rPr>
                <w:rFonts w:ascii="宋体" w:hAnsi="宋体" w:cs="宋体" w:hint="eastAsia"/>
                <w:kern w:val="0"/>
                <w:szCs w:val="21"/>
              </w:rPr>
              <w:t>建设单位管理费+建设单位管理费分摊</w:t>
            </w:r>
            <w:r w:rsidR="00206D1E">
              <w:rPr>
                <w:rFonts w:ascii="宋体" w:hAnsi="宋体" w:cs="宋体" w:hint="eastAsia"/>
                <w:kern w:val="0"/>
                <w:szCs w:val="21"/>
              </w:rPr>
              <w:t>（钻井项目公共费用中，除甲供材料</w:t>
            </w:r>
            <w:r w:rsidR="00F257BD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206D1E">
              <w:rPr>
                <w:rFonts w:ascii="宋体" w:hAnsi="宋体" w:cs="宋体" w:hint="eastAsia"/>
                <w:kern w:val="0"/>
                <w:szCs w:val="21"/>
              </w:rPr>
              <w:t>资本</w:t>
            </w:r>
            <w:r w:rsidR="00206D1E">
              <w:rPr>
                <w:rFonts w:ascii="宋体" w:hAnsi="宋体" w:cs="宋体" w:hint="eastAsia"/>
                <w:kern w:val="0"/>
                <w:szCs w:val="21"/>
              </w:rPr>
              <w:lastRenderedPageBreak/>
              <w:t>化利息</w:t>
            </w:r>
            <w:r w:rsidR="00F257BD">
              <w:rPr>
                <w:rFonts w:ascii="宋体" w:hAnsi="宋体" w:cs="宋体" w:hint="eastAsia"/>
                <w:kern w:val="0"/>
                <w:szCs w:val="21"/>
              </w:rPr>
              <w:t>、钻井试油工程监督费</w:t>
            </w:r>
            <w:r w:rsidR="00206D1E">
              <w:rPr>
                <w:rFonts w:ascii="宋体" w:hAnsi="宋体" w:cs="宋体" w:hint="eastAsia"/>
                <w:kern w:val="0"/>
                <w:szCs w:val="21"/>
              </w:rPr>
              <w:t>以外的其他项）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工程监督费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C9532B" w:rsidP="00913FD8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概算：钻井概算中“工程监督费”</w:t>
            </w:r>
          </w:p>
          <w:p w:rsidR="00C9532B" w:rsidRDefault="00C9532B" w:rsidP="00F257BD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</w:t>
            </w:r>
            <w:r w:rsidR="00F257BD">
              <w:rPr>
                <w:rFonts w:ascii="宋体" w:hAnsi="宋体" w:cs="宋体" w:hint="eastAsia"/>
                <w:kern w:val="0"/>
                <w:szCs w:val="21"/>
              </w:rPr>
              <w:t>取财务决算数，钻井项目公共费用中</w:t>
            </w:r>
            <w:r w:rsidR="00F257BD">
              <w:rPr>
                <w:rFonts w:ascii="宋体" w:cs="宋体" w:hint="eastAsia"/>
                <w:kern w:val="0"/>
                <w:szCs w:val="21"/>
              </w:rPr>
              <w:t>“钻井试油工程监督费”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井位论证费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C9532B" w:rsidP="00913FD8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概算：钻井概算中“井位论证费”</w:t>
            </w:r>
          </w:p>
          <w:p w:rsidR="00C9532B" w:rsidRDefault="00C9532B" w:rsidP="00F257BD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</w:t>
            </w:r>
            <w:r w:rsidR="00F257BD">
              <w:rPr>
                <w:rFonts w:ascii="宋体" w:hAnsi="宋体" w:cs="宋体" w:hint="eastAsia"/>
                <w:kern w:val="0"/>
                <w:szCs w:val="21"/>
              </w:rPr>
              <w:t>取财务决算数，钻前阶段中“井位论证费”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财务费用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C9532B" w:rsidP="00913FD8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概算：钻井概算中“财务费用”</w:t>
            </w:r>
          </w:p>
          <w:p w:rsidR="00C9532B" w:rsidRDefault="00C9532B" w:rsidP="009E54C9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</w:t>
            </w:r>
            <w:r w:rsidR="009E54C9">
              <w:rPr>
                <w:rFonts w:ascii="宋体" w:hAnsi="宋体" w:cs="宋体" w:hint="eastAsia"/>
                <w:kern w:val="0"/>
                <w:szCs w:val="21"/>
              </w:rPr>
              <w:t>取财务决算数，钻井项目公共费用中“资本化利息”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预备费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C9532B" w:rsidP="00913FD8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概算：钻井概算中“预备费”</w:t>
            </w:r>
          </w:p>
          <w:p w:rsidR="00C9532B" w:rsidRDefault="00C9532B" w:rsidP="004C1936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</w:t>
            </w:r>
            <w:r w:rsidR="004C1936">
              <w:rPr>
                <w:rFonts w:ascii="宋体" w:hAnsi="宋体" w:cs="宋体" w:hint="eastAsia"/>
                <w:kern w:val="0"/>
                <w:szCs w:val="21"/>
              </w:rPr>
              <w:t>不取数据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其他费用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C9532B" w:rsidP="00913FD8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</w:t>
            </w:r>
            <w:r w:rsidR="0055669D">
              <w:rPr>
                <w:rFonts w:ascii="宋体" w:hAnsi="宋体" w:cs="宋体" w:hint="eastAsia"/>
                <w:kern w:val="0"/>
                <w:szCs w:val="21"/>
              </w:rPr>
              <w:t>钻井概算中</w:t>
            </w:r>
            <w:r>
              <w:rPr>
                <w:rFonts w:ascii="宋体" w:hAnsi="宋体" w:cs="宋体" w:hint="eastAsia"/>
                <w:kern w:val="0"/>
                <w:szCs w:val="21"/>
              </w:rPr>
              <w:t>“</w:t>
            </w:r>
            <w:r w:rsidR="0055669D">
              <w:rPr>
                <w:rFonts w:ascii="宋体" w:hAnsi="宋体" w:cs="宋体" w:hint="eastAsia"/>
                <w:kern w:val="0"/>
                <w:szCs w:val="21"/>
              </w:rPr>
              <w:t>其他费用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  <w:p w:rsidR="00C9532B" w:rsidRDefault="00C9532B" w:rsidP="0055669D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</w:t>
            </w:r>
            <w:r w:rsidR="0055669D">
              <w:rPr>
                <w:rFonts w:ascii="宋体" w:hAnsi="宋体" w:cs="宋体" w:hint="eastAsia"/>
                <w:kern w:val="0"/>
                <w:szCs w:val="21"/>
              </w:rPr>
              <w:t>钻井</w:t>
            </w:r>
            <w:r>
              <w:rPr>
                <w:rFonts w:ascii="宋体" w:hAnsi="宋体" w:cs="宋体" w:hint="eastAsia"/>
                <w:kern w:val="0"/>
                <w:szCs w:val="21"/>
              </w:rPr>
              <w:t>结算明细中“</w:t>
            </w:r>
            <w:r w:rsidR="0055669D">
              <w:rPr>
                <w:rFonts w:ascii="宋体" w:hAnsi="宋体" w:cs="宋体" w:hint="eastAsia"/>
                <w:kern w:val="0"/>
                <w:szCs w:val="21"/>
              </w:rPr>
              <w:t>其他费用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人工、材料顺价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69D" w:rsidRDefault="0055669D" w:rsidP="0055669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人工、材料顺价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  <w:p w:rsidR="00C9532B" w:rsidRDefault="0055669D" w:rsidP="0055669D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结算：钻井结算明细中“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人工、材料顺价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上试费用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669D" w:rsidRDefault="0055669D" w:rsidP="0055669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概算：钻井概算中“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上试费用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  <w:p w:rsidR="00C9532B" w:rsidRDefault="0055669D" w:rsidP="0055669D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结算：钻井结算明细中“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上试费用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C9532B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532B" w:rsidRDefault="00C9532B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总费用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532B" w:rsidRDefault="002D0344" w:rsidP="002D0344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第一大项到第十五大项</w:t>
            </w:r>
            <w:r w:rsidR="005D2084">
              <w:rPr>
                <w:rFonts w:ascii="宋体" w:hAnsi="宋体" w:cs="宋体" w:hint="eastAsia"/>
                <w:kern w:val="0"/>
                <w:szCs w:val="21"/>
              </w:rPr>
              <w:t>之和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单位造价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总费用</w:t>
            </w:r>
            <w:r>
              <w:rPr>
                <w:rFonts w:ascii="宋体" w:hAnsi="宋体" w:cs="宋体"/>
                <w:kern w:val="0"/>
                <w:szCs w:val="21"/>
              </w:rPr>
              <w:t>/</w:t>
            </w:r>
            <w:r w:rsidR="00CD3F61">
              <w:rPr>
                <w:rFonts w:ascii="宋体" w:hAnsi="宋体" w:cs="宋体" w:hint="eastAsia"/>
                <w:kern w:val="0"/>
                <w:szCs w:val="21"/>
              </w:rPr>
              <w:t>实际</w:t>
            </w:r>
            <w:r>
              <w:rPr>
                <w:rFonts w:ascii="宋体" w:hAnsi="宋体" w:cs="宋体" w:hint="eastAsia"/>
                <w:kern w:val="0"/>
                <w:szCs w:val="21"/>
              </w:rPr>
              <w:t>井深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构造名称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</w:t>
            </w:r>
            <w:r w:rsidR="00916C95">
              <w:rPr>
                <w:rFonts w:ascii="宋体" w:hAnsi="宋体" w:cs="宋体" w:hint="eastAsia"/>
                <w:kern w:val="0"/>
                <w:szCs w:val="21"/>
              </w:rPr>
              <w:t>最新一条记录中的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“构造”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井别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</w:t>
            </w:r>
            <w:r w:rsidR="00916C95">
              <w:rPr>
                <w:rFonts w:ascii="宋体" w:hAnsi="宋体" w:cs="宋体" w:hint="eastAsia"/>
                <w:kern w:val="0"/>
                <w:szCs w:val="21"/>
              </w:rPr>
              <w:t>最新一条记录中的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“井别”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井型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</w:t>
            </w:r>
            <w:r w:rsidR="00916C95">
              <w:rPr>
                <w:rFonts w:ascii="宋体" w:hAnsi="宋体" w:cs="宋体" w:hint="eastAsia"/>
                <w:kern w:val="0"/>
                <w:szCs w:val="21"/>
              </w:rPr>
              <w:t>最新一条记录中的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“井型”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目的层位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</w:t>
            </w:r>
            <w:r w:rsidR="00916C95">
              <w:rPr>
                <w:rFonts w:ascii="宋体" w:hAnsi="宋体" w:cs="宋体" w:hint="eastAsia"/>
                <w:kern w:val="0"/>
                <w:szCs w:val="21"/>
              </w:rPr>
              <w:t>最新一条记录中的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“钻达地</w:t>
            </w:r>
            <w:r>
              <w:rPr>
                <w:rFonts w:ascii="宋体" w:hAnsi="宋体" w:cs="宋体"/>
                <w:kern w:val="0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岩性”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设计钻机型号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</w:t>
            </w:r>
            <w:r w:rsidR="00916C95">
              <w:rPr>
                <w:rFonts w:ascii="宋体" w:hAnsi="宋体" w:cs="宋体" w:hint="eastAsia"/>
                <w:kern w:val="0"/>
                <w:szCs w:val="21"/>
              </w:rPr>
              <w:t>最新一条记录中的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“设计钻机型号”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实际钻机型号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</w:t>
            </w:r>
            <w:r w:rsidR="00916C95">
              <w:rPr>
                <w:rFonts w:ascii="宋体" w:hAnsi="宋体" w:cs="宋体" w:hint="eastAsia"/>
                <w:kern w:val="0"/>
                <w:szCs w:val="21"/>
              </w:rPr>
              <w:t>最新一条记录中的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“实际钻机型号”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完成井深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</w:t>
            </w:r>
            <w:r w:rsidR="00916C95">
              <w:rPr>
                <w:rFonts w:ascii="宋体" w:hAnsi="宋体" w:cs="宋体" w:hint="eastAsia"/>
                <w:kern w:val="0"/>
                <w:szCs w:val="21"/>
              </w:rPr>
              <w:t>最新一条记录中的</w:t>
            </w:r>
            <w:r>
              <w:rPr>
                <w:rFonts w:ascii="宋体" w:hAnsi="宋体" w:cs="宋体" w:hint="eastAsia"/>
                <w:kern w:val="0"/>
                <w:szCs w:val="21"/>
              </w:rPr>
              <w:t>“实际井深”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取心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米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5B1CD1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</w:t>
            </w:r>
            <w:r w:rsidR="006F6936">
              <w:rPr>
                <w:rFonts w:ascii="宋体" w:hAnsi="宋体" w:cs="宋体" w:hint="eastAsia"/>
                <w:kern w:val="0"/>
                <w:szCs w:val="21"/>
              </w:rPr>
              <w:t>经济技术指标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泥浆体系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5B1CD1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5B1CD1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1CD1" w:rsidRDefault="005B1CD1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全井最高泥浆密度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(g/cm3)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1CD1" w:rsidRDefault="005B1CD1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5B1CD1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1CD1" w:rsidRDefault="005B1CD1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钻井柴油消耗量（吨）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1CD1" w:rsidRDefault="005B1CD1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5B1CD1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1CD1" w:rsidRDefault="005B1CD1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试油柴油消耗量（吨）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1CD1" w:rsidRDefault="005B1CD1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5B1CD1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B1CD1" w:rsidRDefault="005B1CD1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钻井结算台月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1CD1" w:rsidRDefault="005B1CD1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其中：追加复杂台月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5B1CD1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实际钻井台月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钻井工程日报中（完井日期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开钻日期）</w:t>
            </w:r>
            <w:r>
              <w:rPr>
                <w:rFonts w:ascii="宋体" w:hAnsi="宋体" w:cs="宋体"/>
                <w:kern w:val="0"/>
                <w:szCs w:val="21"/>
              </w:rPr>
              <w:t>/30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试油结算台月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D51D1D" w:rsidP="00D5304B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实际试油台月（月）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F6936" w:rsidP="006A53C9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</w:t>
            </w:r>
            <w:r w:rsidR="006A53C9">
              <w:rPr>
                <w:rFonts w:ascii="宋体" w:hAnsi="宋体" w:cs="宋体" w:hint="eastAsia"/>
                <w:kern w:val="0"/>
                <w:szCs w:val="21"/>
              </w:rPr>
              <w:t>静态信息</w:t>
            </w:r>
            <w:r>
              <w:rPr>
                <w:rFonts w:ascii="宋体" w:hAnsi="宋体" w:cs="宋体" w:hint="eastAsia"/>
                <w:kern w:val="0"/>
                <w:szCs w:val="21"/>
              </w:rPr>
              <w:t>中</w:t>
            </w:r>
            <w:r w:rsidR="00D51D1D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作业结束时间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作业开始时间）</w:t>
            </w:r>
            <w:r>
              <w:rPr>
                <w:rFonts w:ascii="宋体" w:hAnsi="宋体" w:cs="宋体"/>
                <w:kern w:val="0"/>
                <w:szCs w:val="21"/>
              </w:rPr>
              <w:t>/30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结算钻井组停时间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结算试油组停时间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土地征用面积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新修公路〔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km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〕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改建公路〔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km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〕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维修公路〔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km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〕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场外供水〔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km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〕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场外供电〔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km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〕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实际套管长度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米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)-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8"/>
                <w:attr w:name="UnitName" w:val="mm"/>
              </w:smartTagPr>
              <w:r>
                <w:rPr>
                  <w:rFonts w:ascii="宋体" w:hAnsi="宋体" w:cs="宋体"/>
                  <w:color w:val="000000"/>
                  <w:kern w:val="0"/>
                  <w:sz w:val="22"/>
                  <w:szCs w:val="22"/>
                </w:rPr>
                <w:t>508mm</w:t>
              </w:r>
            </w:smartTag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实际套管长度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米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)-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40"/>
                <w:attr w:name="UnitName" w:val="mm"/>
              </w:smartTagPr>
              <w:r>
                <w:rPr>
                  <w:rFonts w:ascii="宋体" w:hAnsi="宋体" w:cs="宋体"/>
                  <w:color w:val="000000"/>
                  <w:kern w:val="0"/>
                  <w:sz w:val="22"/>
                  <w:szCs w:val="22"/>
                </w:rPr>
                <w:t>340mm</w:t>
              </w:r>
            </w:smartTag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实际套管长度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米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)-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45"/>
                <w:attr w:name="UnitName" w:val="mm"/>
              </w:smartTagPr>
              <w:r>
                <w:rPr>
                  <w:rFonts w:ascii="宋体" w:hAnsi="宋体" w:cs="宋体"/>
                  <w:color w:val="000000"/>
                  <w:kern w:val="0"/>
                  <w:sz w:val="22"/>
                  <w:szCs w:val="22"/>
                </w:rPr>
                <w:t>245mm</w:t>
              </w:r>
            </w:smartTag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实际套管长度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米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)-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78"/>
                <w:attr w:name="UnitName" w:val="mm"/>
              </w:smartTagPr>
              <w:r>
                <w:rPr>
                  <w:rFonts w:ascii="宋体" w:hAnsi="宋体" w:cs="宋体"/>
                  <w:color w:val="000000"/>
                  <w:kern w:val="0"/>
                  <w:sz w:val="22"/>
                  <w:szCs w:val="22"/>
                </w:rPr>
                <w:t>178mm</w:t>
              </w:r>
            </w:smartTag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实际套管长度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米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)-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40"/>
                <w:attr w:name="UnitName" w:val="mm"/>
              </w:smartTagPr>
              <w:r>
                <w:rPr>
                  <w:rFonts w:ascii="宋体" w:hAnsi="宋体" w:cs="宋体"/>
                  <w:color w:val="000000"/>
                  <w:kern w:val="0"/>
                  <w:sz w:val="22"/>
                  <w:szCs w:val="22"/>
                </w:rPr>
                <w:t>140mm</w:t>
              </w:r>
            </w:smartTag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实际套管长度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米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)-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7"/>
                <w:attr w:name="UnitName" w:val="mm"/>
              </w:smartTagPr>
              <w:r>
                <w:rPr>
                  <w:rFonts w:ascii="宋体" w:hAnsi="宋体" w:cs="宋体"/>
                  <w:color w:val="000000"/>
                  <w:kern w:val="0"/>
                  <w:sz w:val="22"/>
                  <w:szCs w:val="22"/>
                </w:rPr>
                <w:t>127mm</w:t>
              </w:r>
            </w:smartTag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录井参数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常规地质（台月）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录井参数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地综合一（台月）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录井参数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地气合一（台月）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录井参数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试油录井（台月）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酸化类型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F6936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F6936" w:rsidRDefault="006F6936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酸化规模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936" w:rsidRDefault="00624FA5" w:rsidP="00624FA5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酸化次数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压裂次数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压裂液量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压裂酸化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支撑液量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射孔参数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射孔方式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射孔参数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射孔米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射孔参数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射孔井深（下限）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624FA5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设备搬迁距离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普通材料距离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其他参数</w:t>
            </w: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大宗材料距离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污水拉运距离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污水拉运处理（回注）量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地层测试次数（层次）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913FD8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钻井阶段经济技术指标</w:t>
            </w:r>
          </w:p>
        </w:tc>
      </w:tr>
      <w:tr w:rsidR="00624FA5" w:rsidTr="00913FD8">
        <w:trPr>
          <w:trHeight w:val="300"/>
        </w:trPr>
        <w:tc>
          <w:tcPr>
            <w:tcW w:w="21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24FA5" w:rsidRDefault="00624FA5" w:rsidP="00D5304B">
            <w:pPr>
              <w:widowControl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井口测试产能（万方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日）</w:t>
            </w:r>
          </w:p>
        </w:tc>
        <w:tc>
          <w:tcPr>
            <w:tcW w:w="288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4FA5" w:rsidRDefault="00624FA5" w:rsidP="006A53C9">
            <w:pPr>
              <w:widowControl/>
              <w:tabs>
                <w:tab w:val="center" w:pos="2790"/>
              </w:tabs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</w:t>
            </w:r>
            <w:r w:rsidR="006A53C9">
              <w:rPr>
                <w:rFonts w:ascii="宋体" w:hAnsi="宋体" w:cs="宋体" w:hint="eastAsia"/>
                <w:kern w:val="0"/>
                <w:szCs w:val="21"/>
              </w:rPr>
              <w:t>静态信息</w:t>
            </w:r>
            <w:r>
              <w:rPr>
                <w:rFonts w:ascii="宋体" w:hAnsi="宋体" w:cs="宋体" w:hint="eastAsia"/>
                <w:kern w:val="0"/>
                <w:szCs w:val="21"/>
              </w:rPr>
              <w:t>中“测试获气”</w:t>
            </w:r>
          </w:p>
        </w:tc>
      </w:tr>
    </w:tbl>
    <w:p w:rsidR="00721AEB" w:rsidRDefault="00721AEB" w:rsidP="00404982">
      <w:pPr>
        <w:pStyle w:val="a0"/>
        <w:ind w:firstLineChars="0" w:firstLine="0"/>
      </w:pPr>
    </w:p>
    <w:p w:rsidR="00721AEB" w:rsidRDefault="00BA4B2C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地面建设项目初步设计概算投资审批汇总表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414B08" w:rsidRDefault="00D41186" w:rsidP="00721A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按项目名称和年份查询地面建设项目的概算数据和经济技术指标。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091484" w:rsidRDefault="00091484" w:rsidP="00EE10A5">
      <w:pPr>
        <w:pStyle w:val="07402"/>
        <w:numPr>
          <w:ilvl w:val="0"/>
          <w:numId w:val="9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在“导航菜单”中，单击“综合报表查询-造价类报表-地面项目概算投资审批汇总表”。</w:t>
      </w:r>
    </w:p>
    <w:p w:rsidR="00091484" w:rsidRDefault="00091484" w:rsidP="0009148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2）选择“项目名称”和“时间”，单击“查询”。</w:t>
      </w:r>
    </w:p>
    <w:p w:rsidR="00721AEB" w:rsidRPr="00E44F16" w:rsidRDefault="00091484" w:rsidP="00091484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 xml:space="preserve"> </w:t>
      </w:r>
      <w:r w:rsidR="00721AEB" w:rsidRPr="00414B08">
        <w:rPr>
          <w:rFonts w:ascii="宋体" w:hAnsi="宋体" w:hint="eastAsia"/>
          <w:i w:val="0"/>
        </w:rPr>
        <w:t>[</w:t>
      </w:r>
      <w:r w:rsidR="00721AEB">
        <w:rPr>
          <w:rFonts w:ascii="宋体" w:hAnsi="宋体" w:hint="eastAsia"/>
          <w:i w:val="0"/>
        </w:rPr>
        <w:t>数据项说明</w:t>
      </w:r>
      <w:r w:rsidR="00721AEB"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601"/>
        <w:gridCol w:w="6096"/>
      </w:tblGrid>
      <w:tr w:rsidR="00404982" w:rsidTr="00F34514">
        <w:trPr>
          <w:trHeight w:val="300"/>
        </w:trPr>
        <w:tc>
          <w:tcPr>
            <w:tcW w:w="2601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609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85B11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B11" w:rsidRDefault="00F85B11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B11" w:rsidRDefault="00F85B11" w:rsidP="00D5304B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工程项目名称</w:t>
            </w:r>
          </w:p>
        </w:tc>
        <w:tc>
          <w:tcPr>
            <w:tcW w:w="60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F85B11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地面项目基本信息中“项目名称”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批复文号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F85B11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地面项目基本信息中“概算批复文号”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项目类型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C71744" w:rsidP="00C71744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经济技术指标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设计单位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3A44F3" w:rsidP="003A44F3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读取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>
              <w:rPr>
                <w:rFonts w:ascii="宋体" w:hAnsi="宋体" w:cs="宋体" w:hint="eastAsia"/>
                <w:kern w:val="0"/>
                <w:szCs w:val="21"/>
              </w:rPr>
              <w:t>“设计”费用项目中的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单位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建设地点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C7174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地面项目静态信息中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“地区”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H2S</w:t>
            </w:r>
            <w:r>
              <w:rPr>
                <w:rFonts w:ascii="宋体" w:hAnsi="宋体" w:cs="宋体" w:hint="eastAsia"/>
                <w:kern w:val="0"/>
                <w:szCs w:val="21"/>
              </w:rPr>
              <w:t>含量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C7174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经济技术指标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设计压力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新建管网台账中“设计参数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压力</w:t>
            </w:r>
            <w:r w:rsidR="00C71744">
              <w:rPr>
                <w:rFonts w:ascii="宋体" w:hAnsi="宋体" w:cs="宋体" w:hint="eastAsia"/>
                <w:kern w:val="0"/>
                <w:szCs w:val="21"/>
              </w:rPr>
              <w:t>（MPa）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产</w:t>
            </w:r>
            <w:r>
              <w:rPr>
                <w:rFonts w:ascii="宋体" w:cs="宋体"/>
                <w:kern w:val="0"/>
                <w:szCs w:val="21"/>
              </w:rPr>
              <w:t>\</w:t>
            </w:r>
            <w:r>
              <w:rPr>
                <w:rFonts w:ascii="宋体" w:hAnsi="宋体" w:cs="宋体" w:hint="eastAsia"/>
                <w:kern w:val="0"/>
                <w:szCs w:val="21"/>
              </w:rPr>
              <w:t>输</w:t>
            </w:r>
            <w:r>
              <w:rPr>
                <w:rFonts w:ascii="宋体" w:cs="宋体"/>
                <w:kern w:val="0"/>
                <w:szCs w:val="21"/>
              </w:rPr>
              <w:t>\</w:t>
            </w:r>
            <w:r>
              <w:rPr>
                <w:rFonts w:ascii="宋体" w:hAnsi="宋体" w:cs="宋体" w:hint="eastAsia"/>
                <w:kern w:val="0"/>
                <w:szCs w:val="21"/>
              </w:rPr>
              <w:t>处理量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新建管网台账中“设计参数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规模</w:t>
            </w:r>
            <w:r w:rsidR="00C71744">
              <w:rPr>
                <w:rFonts w:ascii="宋体" w:hAnsi="宋体" w:cs="宋体" w:hint="eastAsia"/>
                <w:kern w:val="0"/>
                <w:szCs w:val="21"/>
              </w:rPr>
              <w:t>(</w:t>
            </w:r>
            <w:r w:rsidR="00C71744">
              <w:rPr>
                <w:color w:val="3F3F3F"/>
                <w:sz w:val="18"/>
                <w:szCs w:val="18"/>
              </w:rPr>
              <w:t>10</w:t>
            </w:r>
            <w:r w:rsidR="00C71744">
              <w:rPr>
                <w:color w:val="3F3F3F"/>
                <w:sz w:val="18"/>
                <w:szCs w:val="18"/>
                <w:vertAlign w:val="superscript"/>
              </w:rPr>
              <w:t>4</w:t>
            </w:r>
            <w:r w:rsidR="00C71744">
              <w:rPr>
                <w:color w:val="3F3F3F"/>
                <w:sz w:val="18"/>
                <w:szCs w:val="18"/>
              </w:rPr>
              <w:t>m</w:t>
            </w:r>
            <w:r w:rsidR="00C71744">
              <w:rPr>
                <w:color w:val="3F3F3F"/>
                <w:sz w:val="18"/>
                <w:szCs w:val="18"/>
                <w:vertAlign w:val="superscript"/>
              </w:rPr>
              <w:t>3</w:t>
            </w:r>
            <w:r w:rsidR="00C71744">
              <w:rPr>
                <w:color w:val="3F3F3F"/>
                <w:sz w:val="18"/>
                <w:szCs w:val="18"/>
              </w:rPr>
              <w:t>/d</w:t>
            </w:r>
            <w:r w:rsidR="00C71744">
              <w:rPr>
                <w:rFonts w:ascii="宋体" w:hAnsi="宋体" w:cs="宋体" w:hint="eastAsia"/>
                <w:kern w:val="0"/>
                <w:szCs w:val="21"/>
              </w:rPr>
              <w:t>)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装置或机组数量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BF084C" w:rsidP="00BF084C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项目</w:t>
            </w:r>
            <w:r>
              <w:rPr>
                <w:rFonts w:ascii="宋体" w:hAnsi="宋体" w:cs="宋体" w:hint="eastAsia"/>
                <w:kern w:val="0"/>
                <w:szCs w:val="21"/>
              </w:rPr>
              <w:t>年度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计划</w:t>
            </w:r>
            <w:r>
              <w:rPr>
                <w:rFonts w:ascii="宋体" w:hAnsi="宋体" w:cs="宋体" w:hint="eastAsia"/>
                <w:kern w:val="0"/>
                <w:szCs w:val="21"/>
              </w:rPr>
              <w:t>中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“井场装置</w:t>
            </w:r>
            <w:r>
              <w:rPr>
                <w:rFonts w:ascii="宋体" w:hAnsi="宋体" w:cs="宋体" w:hint="eastAsia"/>
                <w:kern w:val="0"/>
                <w:szCs w:val="21"/>
              </w:rPr>
              <w:t>（套）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”</w:t>
            </w:r>
            <w:r w:rsidR="00F34514">
              <w:rPr>
                <w:rFonts w:ascii="宋体" w:hAnsi="宋体" w:cs="宋体" w:hint="eastAsia"/>
                <w:kern w:val="0"/>
                <w:szCs w:val="21"/>
              </w:rPr>
              <w:t>，有调整计划则取调整计划中数据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管道规格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新建管网台账中“管道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外径×壁厚”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管道长度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F34514" w:rsidP="00F34514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项目</w:t>
            </w:r>
            <w:r>
              <w:rPr>
                <w:rFonts w:ascii="宋体" w:hAnsi="宋体" w:cs="宋体" w:hint="eastAsia"/>
                <w:kern w:val="0"/>
                <w:szCs w:val="21"/>
              </w:rPr>
              <w:t>年度计划中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“集气支干线</w:t>
            </w:r>
            <w:r>
              <w:rPr>
                <w:rFonts w:ascii="宋体" w:hAnsi="宋体" w:cs="宋体" w:hint="eastAsia"/>
                <w:kern w:val="0"/>
                <w:szCs w:val="21"/>
              </w:rPr>
              <w:t>（千米）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”</w:t>
            </w:r>
            <w:r>
              <w:rPr>
                <w:rFonts w:ascii="宋体" w:hAnsi="宋体" w:cs="宋体" w:hint="eastAsia"/>
                <w:kern w:val="0"/>
                <w:szCs w:val="21"/>
              </w:rPr>
              <w:t>，有调整计划则取调整计划中数据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供电线路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经济技术指标</w:t>
            </w:r>
          </w:p>
        </w:tc>
      </w:tr>
      <w:tr w:rsidR="00404982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水管线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地面项目经济技术指标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征地面积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地面项目经济技术指标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站内建筑面积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地面项目经济技术指标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拆迁违章建筑面积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地面项目经济技术指标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干线管道材质及管材单价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地面项目经济技术指标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概算总金额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4F7535" w:rsidP="004F753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</w:t>
            </w:r>
            <w:r w:rsidR="00B41D0C">
              <w:rPr>
                <w:rFonts w:ascii="宋体" w:hAnsi="宋体" w:cs="宋体" w:hint="eastAsia"/>
                <w:kern w:val="0"/>
                <w:szCs w:val="21"/>
              </w:rPr>
              <w:t>项目概算信息中“</w:t>
            </w:r>
            <w:r w:rsidR="00B41D0C">
              <w:rPr>
                <w:rFonts w:ascii="宋体" w:hAnsi="宋体" w:cs="宋体" w:hint="eastAsia"/>
                <w:kern w:val="0"/>
                <w:sz w:val="22"/>
                <w:szCs w:val="22"/>
              </w:rPr>
              <w:t>地面项目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概算</w:t>
            </w:r>
            <w:r w:rsidR="00B41D0C">
              <w:rPr>
                <w:rFonts w:ascii="宋体" w:hAnsi="宋体" w:cs="宋体" w:hint="eastAsia"/>
                <w:kern w:val="0"/>
                <w:sz w:val="22"/>
                <w:szCs w:val="22"/>
              </w:rPr>
              <w:t>上报金额</w:t>
            </w:r>
            <w:r w:rsidR="00B41D0C"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审批总金额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433543" w:rsidP="00433543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</w:t>
            </w:r>
            <w:r w:rsidR="00B41D0C">
              <w:rPr>
                <w:rFonts w:ascii="宋体" w:hAnsi="宋体" w:cs="宋体" w:hint="eastAsia"/>
                <w:kern w:val="0"/>
                <w:szCs w:val="21"/>
              </w:rPr>
              <w:t>项目</w:t>
            </w:r>
            <w:r>
              <w:rPr>
                <w:rFonts w:ascii="宋体" w:hAnsi="宋体" w:cs="宋体" w:hint="eastAsia"/>
                <w:kern w:val="0"/>
                <w:szCs w:val="21"/>
              </w:rPr>
              <w:t>基本</w:t>
            </w:r>
            <w:r w:rsidR="00B41D0C">
              <w:rPr>
                <w:rFonts w:ascii="宋体" w:hAnsi="宋体" w:cs="宋体" w:hint="eastAsia"/>
                <w:kern w:val="0"/>
                <w:szCs w:val="21"/>
              </w:rPr>
              <w:t>信息中“概算</w:t>
            </w:r>
            <w:r>
              <w:rPr>
                <w:rFonts w:ascii="宋体" w:hAnsi="宋体" w:cs="宋体" w:hint="eastAsia"/>
                <w:kern w:val="0"/>
                <w:szCs w:val="21"/>
              </w:rPr>
              <w:t>批复</w:t>
            </w:r>
            <w:r w:rsidR="00B41D0C">
              <w:rPr>
                <w:rFonts w:ascii="宋体" w:hAnsi="宋体" w:cs="宋体" w:hint="eastAsia"/>
                <w:kern w:val="0"/>
                <w:szCs w:val="21"/>
              </w:rPr>
              <w:t>金额”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总图土建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 w:rsidR="00B41D0C">
              <w:rPr>
                <w:rFonts w:ascii="宋体" w:hAnsi="宋体" w:cs="宋体" w:hint="eastAsia"/>
                <w:kern w:val="0"/>
                <w:szCs w:val="21"/>
              </w:rPr>
              <w:t>概算数据</w:t>
            </w:r>
          </w:p>
        </w:tc>
      </w:tr>
      <w:tr w:rsidR="00B41D0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B41D0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房屋建筑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D0C" w:rsidRDefault="006665BC" w:rsidP="006665BC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DD3421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新建站场</w:t>
            </w:r>
            <w:r w:rsidR="006665BC">
              <w:rPr>
                <w:rFonts w:ascii="宋体" w:hAnsi="宋体" w:cs="宋体" w:hint="eastAsia"/>
                <w:kern w:val="0"/>
                <w:szCs w:val="21"/>
              </w:rPr>
              <w:t>安装工程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站场工程合计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2E5B7D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总图土建+房屋建筑+</w:t>
            </w:r>
            <w:r w:rsidR="00616B61">
              <w:rPr>
                <w:rFonts w:ascii="宋体" w:hAnsi="宋体" w:cs="宋体" w:hint="eastAsia"/>
                <w:kern w:val="0"/>
                <w:szCs w:val="21"/>
              </w:rPr>
              <w:t>新建站场</w:t>
            </w:r>
            <w:r>
              <w:rPr>
                <w:rFonts w:ascii="宋体" w:hAnsi="宋体" w:cs="宋体" w:hint="eastAsia"/>
                <w:kern w:val="0"/>
                <w:szCs w:val="21"/>
              </w:rPr>
              <w:t>安装工程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改造站场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管道工程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大型穿跨越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供电线路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水管线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建筑工程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DD3421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其他</w:t>
            </w:r>
            <w:r w:rsidR="006665BC">
              <w:rPr>
                <w:rFonts w:ascii="宋体" w:hAnsi="宋体" w:cs="宋体" w:hint="eastAsia"/>
                <w:kern w:val="0"/>
                <w:szCs w:val="21"/>
              </w:rPr>
              <w:t>安装工程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工程费用合计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CF50FD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总图土建+房屋建筑+新建站场安装工程+改造站场+管道工程+大型穿跨越+供电线路+水管线+建筑工程+其他安装工程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建设单位管理费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382C3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建设单位</w:t>
            </w:r>
            <w:r w:rsidR="000061A5">
              <w:rPr>
                <w:rFonts w:ascii="宋体" w:hAnsi="宋体" w:cs="宋体" w:hint="eastAsia"/>
                <w:kern w:val="0"/>
                <w:szCs w:val="21"/>
              </w:rPr>
              <w:t>管理费</w:t>
            </w:r>
            <w:r w:rsidR="00350ED3">
              <w:rPr>
                <w:rFonts w:ascii="宋体" w:hAnsi="宋体" w:cs="宋体" w:hint="eastAsia"/>
                <w:kern w:val="0"/>
                <w:szCs w:val="21"/>
              </w:rPr>
              <w:t>无概算，</w:t>
            </w:r>
            <w:r w:rsidR="002E1A08">
              <w:rPr>
                <w:rFonts w:ascii="宋体" w:hAnsi="宋体" w:cs="宋体" w:hint="eastAsia"/>
                <w:kern w:val="0"/>
                <w:szCs w:val="21"/>
              </w:rPr>
              <w:t>不取数据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安评费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CA382B">
              <w:rPr>
                <w:rFonts w:ascii="宋体" w:hAnsi="宋体" w:cs="宋体" w:hint="eastAsia"/>
                <w:kern w:val="0"/>
                <w:szCs w:val="21"/>
              </w:rPr>
              <w:t>：安全评价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环评费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CA382B">
              <w:rPr>
                <w:rFonts w:ascii="宋体" w:hAnsi="宋体" w:cs="宋体" w:hint="eastAsia"/>
                <w:kern w:val="0"/>
                <w:szCs w:val="21"/>
              </w:rPr>
              <w:t>：地面环境评价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征地费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CA382B">
              <w:rPr>
                <w:rFonts w:ascii="宋体" w:hAnsi="宋体" w:cs="宋体" w:hint="eastAsia"/>
                <w:kern w:val="0"/>
                <w:szCs w:val="21"/>
              </w:rPr>
              <w:t>：</w:t>
            </w:r>
            <w:r w:rsidR="00A56C95">
              <w:rPr>
                <w:rFonts w:ascii="宋体" w:hAnsi="宋体" w:cs="宋体" w:hint="eastAsia"/>
                <w:kern w:val="0"/>
                <w:szCs w:val="21"/>
              </w:rPr>
              <w:t>征地费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拆迁费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A56C95">
              <w:rPr>
                <w:rFonts w:ascii="宋体" w:hAnsi="宋体" w:cs="宋体" w:hint="eastAsia"/>
                <w:kern w:val="0"/>
                <w:szCs w:val="21"/>
              </w:rPr>
              <w:t>：拆迁费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可研费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A56C95">
              <w:rPr>
                <w:rFonts w:ascii="宋体" w:hAnsi="宋体" w:cs="宋体" w:hint="eastAsia"/>
                <w:kern w:val="0"/>
                <w:szCs w:val="21"/>
              </w:rPr>
              <w:t>：可研费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勘察费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A56C95">
              <w:rPr>
                <w:rFonts w:ascii="宋体" w:hAnsi="宋体" w:cs="宋体" w:hint="eastAsia"/>
                <w:kern w:val="0"/>
                <w:szCs w:val="21"/>
              </w:rPr>
              <w:t>：勘察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A56C9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A56C95">
              <w:rPr>
                <w:rFonts w:ascii="宋体" w:hAnsi="宋体" w:cs="宋体" w:hint="eastAsia"/>
                <w:kern w:val="0"/>
                <w:szCs w:val="21"/>
              </w:rPr>
              <w:t>：设计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其他费用合计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4F1E9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</w:t>
            </w:r>
            <w:r w:rsidR="00F35E9D">
              <w:rPr>
                <w:rFonts w:ascii="宋体" w:hAnsi="宋体" w:cs="宋体" w:hint="eastAsia"/>
                <w:kern w:val="0"/>
                <w:szCs w:val="21"/>
              </w:rPr>
              <w:t>：</w:t>
            </w:r>
            <w:r w:rsidR="004F1E9B">
              <w:rPr>
                <w:rFonts w:ascii="宋体" w:cs="宋体"/>
                <w:kern w:val="0"/>
                <w:szCs w:val="21"/>
              </w:rPr>
              <w:t xml:space="preserve"> </w:t>
            </w:r>
            <w:r w:rsidR="004F1E9B">
              <w:rPr>
                <w:rFonts w:ascii="宋体" w:hAnsi="宋体" w:cs="宋体" w:hint="eastAsia"/>
                <w:kern w:val="0"/>
                <w:szCs w:val="21"/>
              </w:rPr>
              <w:t>建设单位管理费+安评费+环评费+征地费+拆迁费+可研费+勘察费+设计费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第三部分预备费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D34F11" w:rsidP="00D34F11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</w:t>
            </w:r>
            <w:r w:rsidR="006665BC">
              <w:rPr>
                <w:rFonts w:ascii="宋体" w:hAnsi="宋体" w:cs="宋体" w:hint="eastAsia"/>
                <w:kern w:val="0"/>
                <w:szCs w:val="21"/>
              </w:rPr>
              <w:t>项目</w:t>
            </w:r>
            <w:r>
              <w:rPr>
                <w:rFonts w:ascii="宋体" w:hAnsi="宋体" w:cs="宋体" w:hint="eastAsia"/>
                <w:kern w:val="0"/>
                <w:szCs w:val="21"/>
              </w:rPr>
              <w:t>基本</w:t>
            </w:r>
            <w:r w:rsidR="006665BC">
              <w:rPr>
                <w:rFonts w:ascii="宋体" w:hAnsi="宋体" w:cs="宋体" w:hint="eastAsia"/>
                <w:kern w:val="0"/>
                <w:szCs w:val="21"/>
              </w:rPr>
              <w:t>信息</w:t>
            </w:r>
            <w:r>
              <w:rPr>
                <w:rFonts w:ascii="宋体" w:hAnsi="宋体" w:cs="宋体" w:hint="eastAsia"/>
                <w:kern w:val="0"/>
                <w:szCs w:val="21"/>
              </w:rPr>
              <w:t>：分公司控制预备费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第四部分贷款利息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D34F11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 w:rsidR="006665BC">
              <w:rPr>
                <w:rFonts w:ascii="宋体" w:hAnsi="宋体" w:cs="宋体" w:hint="eastAsia"/>
                <w:kern w:val="0"/>
                <w:szCs w:val="21"/>
              </w:rPr>
              <w:t>概算数据</w:t>
            </w:r>
            <w:r>
              <w:rPr>
                <w:rFonts w:ascii="宋体" w:hAnsi="宋体" w:cs="宋体" w:hint="eastAsia"/>
                <w:kern w:val="0"/>
                <w:szCs w:val="21"/>
              </w:rPr>
              <w:t>：贷款利息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其中：增值税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0061A5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地面项目基本信息：增值税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其中：设备主材价格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5E73FA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地面项目概算数据：（其中：设备主材价格）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经办人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0061A5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 w:rsidR="006665BC">
              <w:rPr>
                <w:rFonts w:ascii="宋体" w:hAnsi="宋体" w:cs="宋体" w:hint="eastAsia"/>
                <w:kern w:val="0"/>
                <w:szCs w:val="21"/>
              </w:rPr>
              <w:t>概算数据</w:t>
            </w:r>
            <w:r>
              <w:rPr>
                <w:rFonts w:ascii="宋体" w:hAnsi="宋体" w:cs="宋体" w:hint="eastAsia"/>
                <w:kern w:val="0"/>
                <w:szCs w:val="21"/>
              </w:rPr>
              <w:t>：经办人</w:t>
            </w:r>
          </w:p>
        </w:tc>
      </w:tr>
      <w:tr w:rsidR="006665BC" w:rsidTr="00F34514">
        <w:trPr>
          <w:trHeight w:val="300"/>
        </w:trPr>
        <w:tc>
          <w:tcPr>
            <w:tcW w:w="26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6665B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审批时间</w:t>
            </w:r>
          </w:p>
        </w:tc>
        <w:tc>
          <w:tcPr>
            <w:tcW w:w="609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65BC" w:rsidRDefault="000061A5" w:rsidP="000061A5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</w:t>
            </w:r>
            <w:r w:rsidR="006665BC">
              <w:rPr>
                <w:rFonts w:ascii="宋体" w:hAnsi="宋体" w:cs="宋体" w:hint="eastAsia"/>
                <w:kern w:val="0"/>
                <w:szCs w:val="21"/>
              </w:rPr>
              <w:t>概算数据</w:t>
            </w:r>
            <w:r>
              <w:rPr>
                <w:rFonts w:ascii="宋体" w:hAnsi="宋体" w:cs="宋体" w:hint="eastAsia"/>
                <w:kern w:val="0"/>
                <w:szCs w:val="21"/>
              </w:rPr>
              <w:t>：审批时间</w:t>
            </w:r>
          </w:p>
        </w:tc>
      </w:tr>
    </w:tbl>
    <w:p w:rsidR="00721AEB" w:rsidRDefault="00721AEB" w:rsidP="00BC172E">
      <w:pPr>
        <w:pStyle w:val="a0"/>
      </w:pPr>
    </w:p>
    <w:p w:rsidR="00721AEB" w:rsidRDefault="00BA4B2C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地面建设工程计划投资结算表</w:t>
      </w:r>
    </w:p>
    <w:p w:rsidR="00036891" w:rsidRDefault="00036891" w:rsidP="0003689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036891" w:rsidRPr="00414B08" w:rsidRDefault="00036891" w:rsidP="0003689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按项目名称和年份查询地面建设项目的</w:t>
      </w:r>
      <w:r w:rsidR="00B17E46">
        <w:rPr>
          <w:rFonts w:ascii="宋体" w:hAnsi="宋体" w:hint="eastAsia"/>
          <w:i w:val="0"/>
        </w:rPr>
        <w:t>概算明细数据</w:t>
      </w:r>
      <w:r w:rsidR="00412CF2">
        <w:rPr>
          <w:rFonts w:ascii="宋体" w:hAnsi="宋体" w:hint="eastAsia"/>
          <w:i w:val="0"/>
        </w:rPr>
        <w:t>、</w:t>
      </w:r>
      <w:r w:rsidR="00B17E46">
        <w:rPr>
          <w:rFonts w:ascii="宋体" w:hAnsi="宋体" w:hint="eastAsia"/>
          <w:i w:val="0"/>
        </w:rPr>
        <w:t>结算明细数据</w:t>
      </w:r>
      <w:r w:rsidR="00412CF2">
        <w:rPr>
          <w:rFonts w:ascii="宋体" w:hAnsi="宋体" w:hint="eastAsia"/>
          <w:i w:val="0"/>
        </w:rPr>
        <w:t>和</w:t>
      </w:r>
      <w:r w:rsidR="00B7370F">
        <w:rPr>
          <w:rFonts w:ascii="宋体" w:hAnsi="宋体" w:hint="eastAsia"/>
          <w:i w:val="0"/>
        </w:rPr>
        <w:t>工程</w:t>
      </w:r>
      <w:r w:rsidR="00412CF2">
        <w:rPr>
          <w:rFonts w:ascii="宋体" w:hAnsi="宋体" w:hint="eastAsia"/>
          <w:i w:val="0"/>
        </w:rPr>
        <w:t>预算数据</w:t>
      </w:r>
      <w:r>
        <w:rPr>
          <w:rFonts w:ascii="宋体" w:hAnsi="宋体" w:hint="eastAsia"/>
          <w:i w:val="0"/>
        </w:rPr>
        <w:t>。</w:t>
      </w:r>
    </w:p>
    <w:p w:rsidR="00036891" w:rsidRDefault="00036891" w:rsidP="0003689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036891" w:rsidRDefault="00036891" w:rsidP="00EE10A5">
      <w:pPr>
        <w:pStyle w:val="07402"/>
        <w:numPr>
          <w:ilvl w:val="0"/>
          <w:numId w:val="96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在“导航菜单”中，单击“综合报表查询-造价类报表-</w:t>
      </w:r>
      <w:r w:rsidR="00312915">
        <w:rPr>
          <w:rFonts w:ascii="宋体" w:hAnsi="宋体" w:hint="eastAsia"/>
          <w:i w:val="0"/>
        </w:rPr>
        <w:t>地面项目投资结算统计表</w:t>
      </w:r>
      <w:r>
        <w:rPr>
          <w:rFonts w:ascii="宋体" w:hAnsi="宋体" w:hint="eastAsia"/>
          <w:i w:val="0"/>
        </w:rPr>
        <w:t>”。</w:t>
      </w:r>
    </w:p>
    <w:p w:rsidR="00721AEB" w:rsidRDefault="00036891" w:rsidP="0003689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2）选择“项目名称”和“时间”，单击“查询”。</w: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0" w:type="auto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977"/>
        <w:gridCol w:w="5579"/>
      </w:tblGrid>
      <w:tr w:rsidR="00404982" w:rsidTr="004F1E9B">
        <w:trPr>
          <w:trHeight w:val="300"/>
        </w:trPr>
        <w:tc>
          <w:tcPr>
            <w:tcW w:w="29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名称</w:t>
            </w:r>
          </w:p>
        </w:tc>
        <w:tc>
          <w:tcPr>
            <w:tcW w:w="557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E215C0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系统自动生成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井号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E215C0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</w:t>
            </w:r>
            <w:r w:rsidR="00404982">
              <w:rPr>
                <w:rFonts w:ascii="宋体" w:hAnsi="宋体" w:cs="宋体" w:hint="eastAsia"/>
                <w:kern w:val="0"/>
                <w:szCs w:val="21"/>
              </w:rPr>
              <w:t>项目基本信息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文号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1F0D5D" w:rsidP="001F0D5D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地面项目基本信息中“概算批复文号”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总额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382C3C" w:rsidP="00382C3C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地面项目基本信息中“概算批复金额”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其中：分公司预备费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382C3C" w:rsidP="00382C3C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地面项目基本信息中“分公司控制预备费”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其中：建设单位管理费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382C3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建设单位管理费无概算，不取数据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其中：资本化利息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382C3C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资本化利息无概算，不取数据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Pr="00920FF7" w:rsidRDefault="00404982" w:rsidP="00D5304B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 w:rsidRPr="00920FF7"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工程可用费用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Pr="00920FF7" w:rsidRDefault="00222E01" w:rsidP="00222E01">
            <w:pPr>
              <w:widowControl/>
              <w:rPr>
                <w:rFonts w:ascii="宋体" w:cs="宋体"/>
                <w:color w:val="000000" w:themeColor="text1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</w:rPr>
              <w:t>地面项目基本信息中：</w:t>
            </w:r>
            <w:r>
              <w:rPr>
                <w:rFonts w:ascii="宋体" w:hAnsi="宋体" w:cs="宋体" w:hint="eastAsia"/>
                <w:kern w:val="0"/>
                <w:szCs w:val="21"/>
              </w:rPr>
              <w:t>概算批复金额-分公司控制预备费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设计费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勘测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BD215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取财务决算数据，地面费用项目中“勘察”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设计费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设计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BD2157" w:rsidP="00BD2157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取财务决算数据，地面费用项目中“设计”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设计费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小计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BD215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取财务决算数据，地面费用项目中“勘察+设计”</w:t>
            </w:r>
          </w:p>
        </w:tc>
      </w:tr>
      <w:tr w:rsidR="00404982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40498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检测费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4982" w:rsidRDefault="006C3987" w:rsidP="006C3987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取财务决算数据，地面费用项目中“无损检测”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监理费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6C3987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取财务决算数据，地面费用项目中“监理”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甲供材料费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分解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5E13F9" w:rsidP="005E13F9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概算数（甲供材料无概算，不取数据）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甲供材料费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实际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5E13F9" w:rsidP="005E13F9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取财务决算数据，地面费用项目中“甲供材料”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安环评估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环评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412CF2" w:rsidP="00412CF2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取财务决算数据，地面费用项目中“地面环境评价”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安环评估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安评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412CF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取财务决算数据，地面费用项目中“安全评价”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安环评估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验收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412CF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取财务决算数据，地面费用项目中“安全环境评价验收”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安环评估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小计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412CF2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环评+安评+验收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工程预算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上报预算额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C92699" w:rsidP="00C92699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地面项目结算明细：工程预算-上报预算额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工程预算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预算额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C92699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地面项目结算明细：工程预算-审定预算额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工程结算费用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上报结算额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C92699" w:rsidP="00C92699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地面项目结算明细：工程预算-上报结算额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工程结算费用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场站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C92699" w:rsidP="00C92699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地面项目结算明细：工程结算费用-场站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工程结算费用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线路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C92699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地面项目结算明细：工程结算费用-线路</w:t>
            </w: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工程结算费用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第二部分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4F1E9B">
            <w:pPr>
              <w:widowControl/>
              <w:rPr>
                <w:rFonts w:ascii="宋体" w:cs="宋体"/>
                <w:kern w:val="0"/>
                <w:szCs w:val="21"/>
              </w:rPr>
            </w:pPr>
          </w:p>
        </w:tc>
      </w:tr>
      <w:tr w:rsidR="006C398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工程结算费用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小计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987" w:rsidRDefault="006C398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</w:p>
        </w:tc>
      </w:tr>
      <w:tr w:rsidR="0065043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围栏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650437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取财务决算数据，地面费用项目中“围栏工程”</w:t>
            </w:r>
          </w:p>
        </w:tc>
      </w:tr>
      <w:tr w:rsidR="0065043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自控工程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650437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取财务决算数据，地面费用项目中“自控通讯”</w:t>
            </w:r>
          </w:p>
        </w:tc>
      </w:tr>
      <w:tr w:rsidR="0065043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供电工程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3C24F1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取财务决算数据，地面费用项目中“供电工程”</w:t>
            </w:r>
          </w:p>
        </w:tc>
      </w:tr>
      <w:tr w:rsidR="0065043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数字测绘与</w:t>
            </w:r>
            <w:r>
              <w:rPr>
                <w:rFonts w:ascii="宋体" w:hAnsi="宋体" w:cs="宋体"/>
                <w:kern w:val="0"/>
                <w:szCs w:val="21"/>
              </w:rPr>
              <w:t>PCM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650437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取财务决算数据，地面费用项目中“PCM检测及线路测绘”</w:t>
            </w:r>
          </w:p>
        </w:tc>
      </w:tr>
      <w:tr w:rsidR="0065043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造价咨询费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3C24F1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取财务决算数据，地面费用项目中“造价咨询”</w:t>
            </w:r>
          </w:p>
        </w:tc>
      </w:tr>
      <w:tr w:rsidR="00650437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其他费用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437" w:rsidRDefault="00650437" w:rsidP="00650437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取财务决算数据，地面费用项目中“其他直接工程”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管理费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650CB4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取财务决算数据，地面费用项目中“差旅费+办公费+业务招待费+维修费+劳动保护费+生活补贴+会议费+咨询费+评审费”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利息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650CB4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取财务决算数据，地面费用项目中“资本化利息”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工程结算总额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2D53A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所有结算明细项之和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投资节约额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2D53A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概算批复金额-工程结算总额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投资节约率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2D53A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投资节约额/概算批复金额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线路规格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新建管网台账中“管道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>
              <w:rPr>
                <w:rFonts w:ascii="宋体" w:hAnsi="宋体" w:cs="宋体" w:hint="eastAsia"/>
                <w:kern w:val="0"/>
                <w:szCs w:val="21"/>
              </w:rPr>
              <w:t>外径×壁厚”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线路长度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2D53A6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新建管网台账中“管道</w:t>
            </w:r>
            <w:r>
              <w:rPr>
                <w:rFonts w:ascii="宋体" w:cs="宋体"/>
                <w:kern w:val="0"/>
                <w:szCs w:val="21"/>
              </w:rPr>
              <w:t>-</w:t>
            </w:r>
            <w:r w:rsidRPr="00550F9F">
              <w:rPr>
                <w:rFonts w:ascii="宋体" w:hAnsi="宋体" w:cs="宋体" w:hint="eastAsia"/>
                <w:kern w:val="0"/>
                <w:szCs w:val="21"/>
              </w:rPr>
              <w:t>设计长度</w:t>
            </w:r>
            <w:r>
              <w:rPr>
                <w:rFonts w:ascii="宋体" w:hAnsi="宋体" w:cs="宋体" w:hint="eastAsia"/>
                <w:kern w:val="0"/>
                <w:szCs w:val="21"/>
              </w:rPr>
              <w:t>”</w:t>
            </w:r>
          </w:p>
        </w:tc>
      </w:tr>
      <w:tr w:rsidR="00650CB4" w:rsidTr="004F1E9B">
        <w:trPr>
          <w:trHeight w:val="300"/>
        </w:trPr>
        <w:tc>
          <w:tcPr>
            <w:tcW w:w="2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650CB4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557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0CB4" w:rsidRDefault="002D53A6" w:rsidP="00D5304B">
            <w:pPr>
              <w:widowControl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地面项目结算明细：备注</w:t>
            </w:r>
          </w:p>
        </w:tc>
      </w:tr>
    </w:tbl>
    <w:p w:rsidR="00721AEB" w:rsidRPr="00BC172E" w:rsidRDefault="00721AEB" w:rsidP="00BC172E">
      <w:pPr>
        <w:pStyle w:val="a0"/>
      </w:pPr>
    </w:p>
    <w:p w:rsidR="003A789C" w:rsidRPr="00384239" w:rsidRDefault="003A789C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16" w:name="_Toc391755133"/>
      <w:r>
        <w:rPr>
          <w:rFonts w:ascii="Arial" w:hAnsi="Arial" w:cs="Arial" w:hint="eastAsia"/>
        </w:rPr>
        <w:t>投资成本分析</w:t>
      </w:r>
      <w:bookmarkEnd w:id="116"/>
    </w:p>
    <w:p w:rsidR="003A789C" w:rsidRPr="00911A5B" w:rsidRDefault="003A789C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17" w:name="_Toc390695463"/>
      <w:bookmarkStart w:id="118" w:name="_Toc391396097"/>
      <w:bookmarkStart w:id="119" w:name="_Toc391755134"/>
      <w:bookmarkEnd w:id="117"/>
      <w:bookmarkEnd w:id="118"/>
      <w:bookmarkEnd w:id="119"/>
    </w:p>
    <w:p w:rsidR="003A789C" w:rsidRDefault="00721AEB" w:rsidP="00721AEB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120" w:name="_Toc391755135"/>
      <w:r>
        <w:rPr>
          <w:rFonts w:hint="eastAsia"/>
        </w:rPr>
        <w:t>多维分析</w:t>
      </w:r>
      <w:bookmarkEnd w:id="120"/>
    </w:p>
    <w:p w:rsidR="00721AEB" w:rsidRDefault="00F8352A" w:rsidP="00721AEB">
      <w:pPr>
        <w:pStyle w:val="a0"/>
        <w:ind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投资成本分析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721AEB" w:rsidRPr="003D0B47" w:rsidRDefault="003D0B47" w:rsidP="00721AEB">
      <w:pPr>
        <w:pStyle w:val="07402"/>
        <w:ind w:left="360" w:firstLine="480"/>
        <w:rPr>
          <w:rFonts w:ascii="宋体" w:hAnsi="宋体"/>
          <w:i w:val="0"/>
        </w:rPr>
      </w:pPr>
      <w:r w:rsidRPr="003D0B47">
        <w:rPr>
          <w:rFonts w:ascii="宋体" w:hAnsi="宋体" w:hint="eastAsia"/>
          <w:bCs/>
          <w:i w:val="0"/>
          <w:szCs w:val="21"/>
        </w:rPr>
        <w:t>从区块、井组、井、</w:t>
      </w:r>
      <w:r w:rsidR="0007527A">
        <w:rPr>
          <w:rFonts w:ascii="宋体" w:hAnsi="宋体" w:hint="eastAsia"/>
          <w:bCs/>
          <w:i w:val="0"/>
          <w:szCs w:val="21"/>
        </w:rPr>
        <w:t>费用类型、</w:t>
      </w:r>
      <w:r w:rsidRPr="003D0B47">
        <w:rPr>
          <w:rFonts w:ascii="宋体" w:hAnsi="宋体" w:hint="eastAsia"/>
          <w:bCs/>
          <w:i w:val="0"/>
          <w:szCs w:val="21"/>
        </w:rPr>
        <w:t>时间等维度对</w:t>
      </w:r>
      <w:r w:rsidR="0007527A">
        <w:rPr>
          <w:rFonts w:ascii="宋体" w:hAnsi="宋体" w:hint="eastAsia"/>
          <w:bCs/>
          <w:i w:val="0"/>
          <w:szCs w:val="21"/>
        </w:rPr>
        <w:t>成本和单位成本</w:t>
      </w:r>
      <w:r w:rsidRPr="003D0B47">
        <w:rPr>
          <w:rFonts w:ascii="宋体" w:hAnsi="宋体" w:hint="eastAsia"/>
          <w:bCs/>
          <w:i w:val="0"/>
          <w:szCs w:val="21"/>
        </w:rPr>
        <w:t>进行多维分析。</w:t>
      </w:r>
    </w:p>
    <w:p w:rsidR="00721AEB" w:rsidRDefault="00721AEB" w:rsidP="00721A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1693D" w:rsidRPr="0041693D" w:rsidRDefault="0041693D" w:rsidP="00721AEB">
      <w:pPr>
        <w:pStyle w:val="07402"/>
        <w:ind w:firstLine="480"/>
        <w:rPr>
          <w:rFonts w:ascii="宋体" w:hAnsi="宋体"/>
          <w:b/>
          <w:i w:val="0"/>
        </w:rPr>
      </w:pPr>
      <w:r>
        <w:rPr>
          <w:rFonts w:ascii="宋体" w:hAnsi="宋体" w:hint="eastAsia"/>
          <w:i w:val="0"/>
        </w:rPr>
        <w:tab/>
      </w:r>
      <w:r w:rsidRPr="0041693D">
        <w:rPr>
          <w:rFonts w:ascii="宋体" w:hAnsi="宋体" w:hint="eastAsia"/>
          <w:b/>
          <w:i w:val="0"/>
        </w:rPr>
        <w:t>查看指标</w:t>
      </w:r>
    </w:p>
    <w:p w:rsidR="00721AEB" w:rsidRDefault="00721AEB" w:rsidP="00EE10A5">
      <w:pPr>
        <w:pStyle w:val="07402"/>
        <w:numPr>
          <w:ilvl w:val="0"/>
          <w:numId w:val="7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2950D1">
        <w:rPr>
          <w:rFonts w:ascii="宋体" w:hAnsi="宋体" w:hint="eastAsia"/>
          <w:i w:val="0"/>
        </w:rPr>
        <w:t>投资成本分析-多维分析</w:t>
      </w:r>
      <w:r>
        <w:rPr>
          <w:rFonts w:ascii="宋体" w:hAnsi="宋体" w:hint="eastAsia"/>
          <w:i w:val="0"/>
        </w:rPr>
        <w:t>”。</w:t>
      </w:r>
    </w:p>
    <w:p w:rsidR="00721AEB" w:rsidRDefault="0007527A" w:rsidP="000339CD">
      <w:pPr>
        <w:pStyle w:val="07402"/>
        <w:ind w:left="840" w:firstLineChars="0" w:firstLine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2）双击配置完成的指标，查看数据分析对比。</w:t>
      </w:r>
    </w:p>
    <w:p w:rsidR="0007527A" w:rsidRDefault="0041693D" w:rsidP="000339CD">
      <w:pPr>
        <w:pStyle w:val="07402"/>
        <w:ind w:left="840" w:firstLineChars="0" w:firstLine="0"/>
        <w:rPr>
          <w:rFonts w:ascii="宋体" w:hAnsi="宋体"/>
          <w:b/>
          <w:i w:val="0"/>
        </w:rPr>
      </w:pPr>
      <w:r w:rsidRPr="0041693D">
        <w:rPr>
          <w:rFonts w:ascii="宋体" w:hAnsi="宋体" w:hint="eastAsia"/>
          <w:b/>
          <w:i w:val="0"/>
        </w:rPr>
        <w:t>配置指标</w:t>
      </w:r>
    </w:p>
    <w:p w:rsidR="0041693D" w:rsidRDefault="007E2BEC" w:rsidP="00EE10A5">
      <w:pPr>
        <w:pStyle w:val="07402"/>
        <w:numPr>
          <w:ilvl w:val="0"/>
          <w:numId w:val="12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单击“指标添加”。</w:t>
      </w:r>
    </w:p>
    <w:p w:rsidR="007E2BEC" w:rsidRDefault="007E2BEC" w:rsidP="00EE10A5">
      <w:pPr>
        <w:pStyle w:val="07402"/>
        <w:numPr>
          <w:ilvl w:val="0"/>
          <w:numId w:val="12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在弹出窗口中输入“图表ID”（</w:t>
      </w:r>
      <w:r w:rsidR="00865285">
        <w:rPr>
          <w:rFonts w:ascii="宋体" w:hAnsi="宋体" w:hint="eastAsia"/>
          <w:i w:val="0"/>
        </w:rPr>
        <w:t>0-4位的数字</w:t>
      </w:r>
      <w:r>
        <w:rPr>
          <w:rFonts w:ascii="宋体" w:hAnsi="宋体" w:hint="eastAsia"/>
          <w:i w:val="0"/>
        </w:rPr>
        <w:t>）和“图表名称”。</w:t>
      </w:r>
    </w:p>
    <w:p w:rsidR="007E2BEC" w:rsidRDefault="001D5ADB" w:rsidP="000339CD">
      <w:pPr>
        <w:pStyle w:val="07402"/>
        <w:ind w:left="840" w:firstLineChars="0" w:firstLine="0"/>
        <w:rPr>
          <w:rFonts w:ascii="宋体" w:hAnsi="宋体"/>
        </w:rPr>
      </w:pPr>
      <w:r w:rsidRPr="00115FFF">
        <w:rPr>
          <w:rFonts w:ascii="宋体" w:hAnsi="宋体"/>
        </w:rPr>
        <w:pict>
          <v:shape id="_x0000_i1042" type="#_x0000_t75" style="width:371.25pt;height:146.25pt">
            <v:imagedata r:id="rId29" o:title=""/>
          </v:shape>
        </w:pict>
      </w:r>
    </w:p>
    <w:p w:rsidR="00ED4B1E" w:rsidRDefault="00ED4B1E" w:rsidP="00EE10A5">
      <w:pPr>
        <w:pStyle w:val="07402"/>
        <w:numPr>
          <w:ilvl w:val="0"/>
          <w:numId w:val="12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单击“</w:t>
      </w:r>
      <w:r w:rsidR="008502FA">
        <w:rPr>
          <w:rFonts w:ascii="宋体" w:hAnsi="宋体" w:hint="eastAsia"/>
          <w:i w:val="0"/>
        </w:rPr>
        <w:t>确认</w:t>
      </w:r>
      <w:r>
        <w:rPr>
          <w:rFonts w:ascii="宋体" w:hAnsi="宋体" w:hint="eastAsia"/>
          <w:i w:val="0"/>
        </w:rPr>
        <w:t>”。</w:t>
      </w:r>
    </w:p>
    <w:p w:rsidR="008502FA" w:rsidRDefault="008502FA" w:rsidP="00EE10A5">
      <w:pPr>
        <w:pStyle w:val="07402"/>
        <w:numPr>
          <w:ilvl w:val="0"/>
          <w:numId w:val="12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在弹出窗口中选择维度和度量，并且</w:t>
      </w:r>
      <w:r w:rsidR="001D5ADB">
        <w:rPr>
          <w:rFonts w:ascii="宋体" w:hAnsi="宋体" w:hint="eastAsia"/>
          <w:i w:val="0"/>
        </w:rPr>
        <w:t>设置其所属的分组。</w:t>
      </w:r>
    </w:p>
    <w:p w:rsidR="00ED4B1E" w:rsidRDefault="001D5ADB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选择“2013年”和“2014年”，并设置为分组1（报表的列）。</w:t>
      </w:r>
    </w:p>
    <w:p w:rsidR="001D5ADB" w:rsidRDefault="001D5ADB" w:rsidP="001D5ADB">
      <w:pPr>
        <w:pStyle w:val="07402"/>
        <w:ind w:left="1620" w:firstLineChars="0" w:firstLine="0"/>
        <w:rPr>
          <w:rFonts w:ascii="宋体" w:hAnsi="宋体" w:hint="eastAsia"/>
          <w:i w:val="0"/>
        </w:rPr>
      </w:pPr>
      <w:r>
        <w:rPr>
          <w:rFonts w:ascii="宋体" w:hAnsi="宋体" w:hint="eastAsia"/>
        </w:rPr>
        <w:pict>
          <v:shape id="_x0000_i1051" type="#_x0000_t75" style="width:306pt;height:229.5pt">
            <v:imagedata r:id="rId30" o:title=""/>
          </v:shape>
        </w:pict>
      </w:r>
    </w:p>
    <w:p w:rsidR="001D5ADB" w:rsidRDefault="001D5ADB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选择费用类型“钻井工程”，并设置为</w:t>
      </w:r>
      <w:r w:rsidR="000D67D2">
        <w:rPr>
          <w:rFonts w:ascii="宋体" w:hAnsi="宋体" w:hint="eastAsia"/>
          <w:i w:val="0"/>
        </w:rPr>
        <w:t>条件</w:t>
      </w:r>
      <w:r>
        <w:rPr>
          <w:rFonts w:ascii="宋体" w:hAnsi="宋体" w:hint="eastAsia"/>
          <w:i w:val="0"/>
        </w:rPr>
        <w:t>分组（</w:t>
      </w:r>
      <w:r w:rsidR="000D67D2">
        <w:rPr>
          <w:rFonts w:ascii="宋体" w:hAnsi="宋体" w:hint="eastAsia"/>
          <w:i w:val="0"/>
        </w:rPr>
        <w:t>筛选数据的条件</w:t>
      </w:r>
      <w:r>
        <w:rPr>
          <w:rFonts w:ascii="宋体" w:hAnsi="宋体" w:hint="eastAsia"/>
          <w:i w:val="0"/>
        </w:rPr>
        <w:t>）。</w:t>
      </w:r>
    </w:p>
    <w:p w:rsidR="001D5ADB" w:rsidRDefault="00EE0A65" w:rsidP="001D5ADB">
      <w:pPr>
        <w:pStyle w:val="07402"/>
        <w:ind w:left="1620" w:firstLineChars="0" w:firstLine="0"/>
        <w:rPr>
          <w:rFonts w:ascii="宋体" w:hAnsi="宋体" w:hint="eastAsia"/>
          <w:i w:val="0"/>
        </w:rPr>
      </w:pPr>
      <w:r>
        <w:rPr>
          <w:rFonts w:ascii="宋体" w:hAnsi="宋体" w:hint="eastAsia"/>
        </w:rPr>
        <w:lastRenderedPageBreak/>
        <w:pict>
          <v:shape id="_x0000_i1055" type="#_x0000_t75" style="width:374.25pt;height:182.25pt">
            <v:imagedata r:id="rId31" o:title=""/>
          </v:shape>
        </w:pict>
      </w:r>
    </w:p>
    <w:p w:rsidR="001D5ADB" w:rsidRDefault="001D5ADB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选择需要对比钻井工程费用的井，并设置为分组2（报表的行）。</w:t>
      </w:r>
    </w:p>
    <w:p w:rsidR="001D5ADB" w:rsidRDefault="00EE0A65" w:rsidP="001D5ADB">
      <w:pPr>
        <w:pStyle w:val="07402"/>
        <w:ind w:left="1620" w:firstLineChars="0" w:firstLine="0"/>
        <w:rPr>
          <w:rFonts w:ascii="宋体" w:hAnsi="宋体" w:hint="eastAsia"/>
        </w:rPr>
      </w:pPr>
      <w:r>
        <w:rPr>
          <w:rFonts w:ascii="宋体" w:hAnsi="宋体" w:hint="eastAsia"/>
          <w:i w:val="0"/>
        </w:rPr>
        <w:pict>
          <v:shape id="_x0000_i1056" type="#_x0000_t75" style="width:376.5pt;height:252pt">
            <v:imagedata r:id="rId32" o:title=""/>
          </v:shape>
        </w:pict>
      </w:r>
    </w:p>
    <w:p w:rsidR="001D5ADB" w:rsidRDefault="001D5ADB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选择度量成本、井深和单位成本，并设置为分组1（报表的列）。</w:t>
      </w:r>
    </w:p>
    <w:p w:rsidR="001D5ADB" w:rsidRDefault="00EE0A65" w:rsidP="001D5ADB">
      <w:pPr>
        <w:pStyle w:val="07402"/>
        <w:ind w:left="1620" w:firstLineChars="0" w:firstLine="0"/>
        <w:rPr>
          <w:rFonts w:ascii="宋体" w:hAnsi="宋体" w:hint="eastAsia"/>
        </w:rPr>
      </w:pPr>
      <w:r>
        <w:rPr>
          <w:rFonts w:ascii="宋体" w:hAnsi="宋体" w:hint="eastAsia"/>
          <w:i w:val="0"/>
        </w:rPr>
        <w:lastRenderedPageBreak/>
        <w:pict>
          <v:shape id="_x0000_i1057" type="#_x0000_t75" style="width:369pt;height:243.75pt">
            <v:imagedata r:id="rId33" o:title=""/>
          </v:shape>
        </w:pict>
      </w:r>
    </w:p>
    <w:p w:rsidR="00841205" w:rsidRDefault="00841205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单击“确认”。在弹出框中单击“报表”。</w:t>
      </w:r>
    </w:p>
    <w:p w:rsidR="00841205" w:rsidRDefault="00841205" w:rsidP="00841205">
      <w:pPr>
        <w:pStyle w:val="07402"/>
        <w:ind w:left="1620" w:firstLineChars="0" w:firstLine="0"/>
        <w:rPr>
          <w:rFonts w:ascii="宋体" w:hAnsi="宋体" w:hint="eastAsia"/>
          <w:i w:val="0"/>
        </w:rPr>
      </w:pPr>
      <w:r>
        <w:rPr>
          <w:rFonts w:ascii="宋体" w:hAnsi="宋体" w:hint="eastAsia"/>
        </w:rPr>
        <w:pict>
          <v:shape id="_x0000_i1052" type="#_x0000_t75" style="width:334.5pt;height:273.75pt">
            <v:imagedata r:id="rId34" o:title=""/>
          </v:shape>
        </w:pict>
      </w:r>
    </w:p>
    <w:p w:rsidR="00841205" w:rsidRDefault="00841205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生成报表如下所示。</w:t>
      </w:r>
    </w:p>
    <w:p w:rsidR="00841205" w:rsidRDefault="00EE0A65" w:rsidP="001D5ADB">
      <w:pPr>
        <w:pStyle w:val="07402"/>
        <w:ind w:left="1620" w:firstLineChars="0" w:firstLine="0"/>
        <w:rPr>
          <w:rFonts w:ascii="宋体" w:hAnsi="宋体" w:hint="eastAsia"/>
        </w:rPr>
      </w:pPr>
      <w:r>
        <w:rPr>
          <w:rFonts w:ascii="宋体" w:hAnsi="宋体" w:hint="eastAsia"/>
          <w:i w:val="0"/>
        </w:rPr>
        <w:pict>
          <v:shape id="_x0000_i1058" type="#_x0000_t75" style="width:399.75pt;height:73.5pt">
            <v:imagedata r:id="rId35" o:title=""/>
          </v:shape>
        </w:pict>
      </w:r>
    </w:p>
    <w:p w:rsidR="004F1787" w:rsidRDefault="004F1787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单击切图按钮，可以切换图形样式。</w:t>
      </w:r>
    </w:p>
    <w:p w:rsidR="004F1787" w:rsidRDefault="004F1787" w:rsidP="001D5ADB">
      <w:pPr>
        <w:pStyle w:val="07402"/>
        <w:ind w:left="1620" w:firstLineChars="0" w:firstLine="0"/>
        <w:rPr>
          <w:rFonts w:ascii="宋体" w:hAnsi="宋体" w:hint="eastAsia"/>
        </w:rPr>
      </w:pPr>
      <w:r>
        <w:rPr>
          <w:rFonts w:ascii="宋体" w:hAnsi="宋体"/>
        </w:rPr>
        <w:lastRenderedPageBreak/>
        <w:pict>
          <v:shape id="_x0000_i1053" type="#_x0000_t75" style="width:222pt;height:117.75pt">
            <v:imagedata r:id="rId36" o:title=""/>
          </v:shape>
        </w:pict>
      </w:r>
    </w:p>
    <w:p w:rsidR="004F1787" w:rsidRDefault="004F1787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在弹出框中选择</w:t>
      </w:r>
      <w:r w:rsidR="00F847E1">
        <w:rPr>
          <w:rFonts w:ascii="宋体" w:hAnsi="宋体" w:hint="eastAsia"/>
          <w:i w:val="0"/>
        </w:rPr>
        <w:t>条形</w:t>
      </w:r>
      <w:r>
        <w:rPr>
          <w:rFonts w:ascii="宋体" w:hAnsi="宋体" w:hint="eastAsia"/>
          <w:i w:val="0"/>
        </w:rPr>
        <w:t>图。</w:t>
      </w:r>
    </w:p>
    <w:p w:rsidR="004F1787" w:rsidRDefault="00F847E1" w:rsidP="001D5ADB">
      <w:pPr>
        <w:pStyle w:val="07402"/>
        <w:ind w:left="1620" w:firstLineChars="0" w:firstLine="0"/>
        <w:rPr>
          <w:rFonts w:ascii="宋体" w:hAnsi="宋体" w:hint="eastAsia"/>
        </w:rPr>
      </w:pPr>
      <w:r>
        <w:rPr>
          <w:rFonts w:ascii="宋体" w:hAnsi="宋体"/>
        </w:rPr>
        <w:pict>
          <v:shape id="_x0000_i1054" type="#_x0000_t75" style="width:351.75pt;height:303pt">
            <v:imagedata r:id="rId37" o:title=""/>
          </v:shape>
        </w:pict>
      </w:r>
    </w:p>
    <w:p w:rsidR="00F847E1" w:rsidRDefault="00F847E1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条形图效果如下图所示。</w:t>
      </w:r>
    </w:p>
    <w:p w:rsidR="00F847E1" w:rsidRDefault="00EE0A65" w:rsidP="001D5ADB">
      <w:pPr>
        <w:pStyle w:val="07402"/>
        <w:ind w:left="1620" w:firstLineChars="0" w:firstLine="0"/>
        <w:rPr>
          <w:rFonts w:ascii="宋体" w:hAnsi="宋体" w:hint="eastAsia"/>
        </w:rPr>
      </w:pPr>
      <w:r>
        <w:rPr>
          <w:rFonts w:ascii="宋体" w:hAnsi="宋体" w:hint="eastAsia"/>
          <w:i w:val="0"/>
        </w:rPr>
        <w:pict>
          <v:shape id="_x0000_i1059" type="#_x0000_t75" style="width:407.25pt;height:178.5pt">
            <v:imagedata r:id="rId38" o:title=""/>
          </v:shape>
        </w:pict>
      </w:r>
    </w:p>
    <w:p w:rsidR="00734D4A" w:rsidRPr="00734D4A" w:rsidRDefault="00734D4A" w:rsidP="00EE10A5">
      <w:pPr>
        <w:pStyle w:val="07402"/>
        <w:numPr>
          <w:ilvl w:val="0"/>
          <w:numId w:val="129"/>
        </w:numPr>
        <w:ind w:firstLineChars="0"/>
        <w:rPr>
          <w:rFonts w:ascii="宋体" w:hAnsi="宋体" w:hint="eastAsia"/>
          <w:i w:val="0"/>
        </w:rPr>
      </w:pPr>
      <w:r>
        <w:rPr>
          <w:rFonts w:ascii="宋体" w:hAnsi="宋体" w:hint="eastAsia"/>
          <w:i w:val="0"/>
        </w:rPr>
        <w:t>添加后的指标，下次可以</w:t>
      </w:r>
      <w:r w:rsidR="00AC3A35">
        <w:rPr>
          <w:rFonts w:ascii="宋体" w:hAnsi="宋体" w:hint="eastAsia"/>
          <w:i w:val="0"/>
        </w:rPr>
        <w:t>双</w:t>
      </w:r>
      <w:r>
        <w:rPr>
          <w:rFonts w:ascii="宋体" w:hAnsi="宋体" w:hint="eastAsia"/>
          <w:i w:val="0"/>
        </w:rPr>
        <w:t>击打开查看。</w:t>
      </w:r>
    </w:p>
    <w:p w:rsidR="00734D4A" w:rsidRPr="00F847E1" w:rsidRDefault="00882781" w:rsidP="001D5ADB">
      <w:pPr>
        <w:pStyle w:val="07402"/>
        <w:ind w:left="1620" w:firstLineChars="0" w:firstLine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pict>
          <v:shape id="_x0000_i1060" type="#_x0000_t75" style="width:399.75pt;height:73.5pt">
            <v:imagedata r:id="rId35" o:title=""/>
          </v:shape>
        </w:pict>
      </w:r>
    </w:p>
    <w:p w:rsidR="00721AEB" w:rsidRPr="00E44F16" w:rsidRDefault="00721AEB" w:rsidP="00721AEB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tbl>
      <w:tblPr>
        <w:tblW w:w="8931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26"/>
        <w:gridCol w:w="6805"/>
      </w:tblGrid>
      <w:tr w:rsidR="003D0B47" w:rsidRPr="000F61A6" w:rsidTr="00E62302">
        <w:trPr>
          <w:trHeight w:val="300"/>
        </w:trPr>
        <w:tc>
          <w:tcPr>
            <w:tcW w:w="212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B47" w:rsidRPr="003755F4" w:rsidRDefault="003D0B47" w:rsidP="00C649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6805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B47" w:rsidRPr="00273CBC" w:rsidRDefault="003D0B47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3D0B47" w:rsidRPr="000F61A6" w:rsidTr="00E62302">
        <w:trPr>
          <w:trHeight w:val="300"/>
        </w:trPr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B47" w:rsidRDefault="00E62302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年度</w:t>
            </w:r>
          </w:p>
        </w:tc>
        <w:tc>
          <w:tcPr>
            <w:tcW w:w="68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B47" w:rsidRPr="00273CBC" w:rsidRDefault="003D0B47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维度</w:t>
            </w:r>
            <w:r w:rsidR="00E62302">
              <w:rPr>
                <w:rFonts w:ascii="宋体" w:hAnsi="宋体" w:cs="宋体" w:hint="eastAsia"/>
                <w:kern w:val="0"/>
                <w:szCs w:val="21"/>
              </w:rPr>
              <w:t>，选择需查询数据的年份。</w:t>
            </w:r>
          </w:p>
        </w:tc>
      </w:tr>
      <w:tr w:rsidR="003D0B47" w:rsidRPr="000F61A6" w:rsidTr="00E62302">
        <w:trPr>
          <w:trHeight w:val="300"/>
        </w:trPr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B47" w:rsidRPr="00273CBC" w:rsidRDefault="00E62302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费用类型</w:t>
            </w:r>
          </w:p>
        </w:tc>
        <w:tc>
          <w:tcPr>
            <w:tcW w:w="68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B47" w:rsidRPr="00273CBC" w:rsidRDefault="003D0B47" w:rsidP="00E6230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维度</w:t>
            </w:r>
            <w:r w:rsidR="00E62302">
              <w:rPr>
                <w:rFonts w:ascii="宋体" w:hAnsi="宋体" w:cs="宋体" w:hint="eastAsia"/>
                <w:kern w:val="0"/>
                <w:szCs w:val="21"/>
              </w:rPr>
              <w:t>，选择需要查询的费用阶段和费用类型。费用类型从属于费用阶段。</w:t>
            </w:r>
          </w:p>
        </w:tc>
      </w:tr>
      <w:tr w:rsidR="003D0B47" w:rsidRPr="000F61A6" w:rsidTr="00E62302">
        <w:trPr>
          <w:trHeight w:val="300"/>
        </w:trPr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B47" w:rsidRPr="00273CBC" w:rsidRDefault="00E62302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区块</w:t>
            </w:r>
          </w:p>
        </w:tc>
        <w:tc>
          <w:tcPr>
            <w:tcW w:w="68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0B47" w:rsidRPr="00273CBC" w:rsidRDefault="003D0B47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维度</w:t>
            </w:r>
            <w:r w:rsidR="00E62302">
              <w:rPr>
                <w:rFonts w:ascii="宋体" w:hAnsi="宋体" w:cs="宋体" w:hint="eastAsia"/>
                <w:kern w:val="0"/>
                <w:szCs w:val="21"/>
              </w:rPr>
              <w:t>，选择需要查询的区块、井组和井。井从属于井组，井组从属于区块。</w:t>
            </w:r>
          </w:p>
        </w:tc>
      </w:tr>
      <w:tr w:rsidR="00882781" w:rsidRPr="000F61A6" w:rsidTr="00E62302">
        <w:trPr>
          <w:trHeight w:val="300"/>
        </w:trPr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2781" w:rsidRDefault="00E62302" w:rsidP="00C6495D">
            <w:pPr>
              <w:widowControl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度量</w:t>
            </w:r>
          </w:p>
        </w:tc>
        <w:tc>
          <w:tcPr>
            <w:tcW w:w="680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2781" w:rsidRDefault="00E62302" w:rsidP="00C6495D">
            <w:pPr>
              <w:widowControl/>
              <w:rPr>
                <w:rFonts w:ascii="宋体" w:hAnsi="宋体" w:cs="宋体" w:hint="eastAsia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度量包括成本、井深和单位成本。成本按维度选择对系统中的财务决算金额进行汇总，井深取系统中填报的实际井深，单位成本=成本/井深。</w:t>
            </w:r>
          </w:p>
        </w:tc>
      </w:tr>
    </w:tbl>
    <w:p w:rsidR="003A789C" w:rsidRPr="00384239" w:rsidRDefault="003A789C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21" w:name="_Toc391755136"/>
      <w:r>
        <w:rPr>
          <w:rFonts w:ascii="Arial" w:hAnsi="Arial" w:cs="Arial" w:hint="eastAsia"/>
        </w:rPr>
        <w:t>项目时效性分析</w:t>
      </w:r>
      <w:bookmarkEnd w:id="121"/>
    </w:p>
    <w:p w:rsidR="003A789C" w:rsidRPr="00911A5B" w:rsidRDefault="003A789C" w:rsidP="009C113C">
      <w:pPr>
        <w:pStyle w:val="ad"/>
        <w:keepNext/>
        <w:keepLines/>
        <w:widowControl/>
        <w:numPr>
          <w:ilvl w:val="0"/>
          <w:numId w:val="2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22" w:name="_Toc390695467"/>
      <w:bookmarkStart w:id="123" w:name="_Toc391396100"/>
      <w:bookmarkStart w:id="124" w:name="_Toc391755137"/>
      <w:bookmarkEnd w:id="122"/>
      <w:bookmarkEnd w:id="123"/>
      <w:bookmarkEnd w:id="124"/>
    </w:p>
    <w:p w:rsidR="00721AEB" w:rsidRPr="008B25A9" w:rsidRDefault="008B25A9" w:rsidP="008B25A9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</w:pPr>
      <w:bookmarkStart w:id="125" w:name="_Toc391755138"/>
      <w:r>
        <w:rPr>
          <w:rFonts w:hint="eastAsia"/>
        </w:rPr>
        <w:t>时效指标定义</w:t>
      </w:r>
      <w:bookmarkEnd w:id="125"/>
    </w:p>
    <w:p w:rsidR="00721AEB" w:rsidRPr="00721AEB" w:rsidRDefault="00721AEB" w:rsidP="008B25A9">
      <w:pPr>
        <w:pStyle w:val="a0"/>
        <w:ind w:firstLineChars="0" w:firstLine="0"/>
      </w:pPr>
    </w:p>
    <w:p w:rsidR="003A789C" w:rsidRDefault="008B25A9" w:rsidP="009C113C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26" w:name="_Toc391755139"/>
      <w:r>
        <w:rPr>
          <w:rFonts w:hint="eastAsia"/>
        </w:rPr>
        <w:t>时效指标分析</w:t>
      </w:r>
      <w:bookmarkEnd w:id="126"/>
    </w:p>
    <w:p w:rsidR="008B25A9" w:rsidRPr="008B25A9" w:rsidRDefault="008B25A9" w:rsidP="008B25A9">
      <w:pPr>
        <w:pStyle w:val="a0"/>
        <w:ind w:firstLineChars="0" w:firstLine="0"/>
      </w:pPr>
    </w:p>
    <w:p w:rsidR="008B25A9" w:rsidRDefault="008B25A9" w:rsidP="008B25A9">
      <w:pPr>
        <w:pStyle w:val="2"/>
        <w:widowControl/>
        <w:numPr>
          <w:ilvl w:val="1"/>
          <w:numId w:val="2"/>
        </w:numPr>
        <w:spacing w:before="260" w:beforeAutospacing="0" w:after="260" w:afterAutospacing="0" w:line="240" w:lineRule="auto"/>
        <w:ind w:left="567" w:hanging="567"/>
      </w:pPr>
      <w:bookmarkStart w:id="127" w:name="_Toc391755140"/>
      <w:r>
        <w:rPr>
          <w:rFonts w:hint="eastAsia"/>
        </w:rPr>
        <w:t>项目预警与提示</w:t>
      </w:r>
      <w:bookmarkEnd w:id="127"/>
    </w:p>
    <w:p w:rsidR="008B25A9" w:rsidRPr="008B25A9" w:rsidRDefault="008B25A9" w:rsidP="008B25A9">
      <w:pPr>
        <w:pStyle w:val="a0"/>
        <w:ind w:firstLineChars="0" w:firstLine="0"/>
      </w:pPr>
    </w:p>
    <w:p w:rsidR="00721AEB" w:rsidRDefault="00721AEB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28" w:name="_Toc391755141"/>
      <w:r>
        <w:rPr>
          <w:rFonts w:ascii="Arial" w:hAnsi="Arial" w:cs="Arial" w:hint="eastAsia"/>
        </w:rPr>
        <w:t>项目进度监控</w:t>
      </w:r>
      <w:bookmarkEnd w:id="128"/>
    </w:p>
    <w:p w:rsidR="003D0B47" w:rsidRDefault="003D0B47" w:rsidP="003D0B4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3D0B47" w:rsidRPr="00414B08" w:rsidRDefault="003D0B47" w:rsidP="003D0B4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在系统首页，显示项目计划结算决算情况、井位批复情况、钻前工程进度情况、钻井工程进度情况、试油工程进度情况、试油工程进度情况、地面集输工程进度情况和新井产量情况。</w:t>
      </w:r>
    </w:p>
    <w:p w:rsidR="003D0B47" w:rsidRDefault="003D0B47" w:rsidP="003D0B47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3D0B47" w:rsidRPr="003D0B47" w:rsidRDefault="003D0B47" w:rsidP="00EE10A5">
      <w:pPr>
        <w:pStyle w:val="07402"/>
        <w:numPr>
          <w:ilvl w:val="0"/>
          <w:numId w:val="7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在“导航菜单”中，单击“项目进度监控”。</w:t>
      </w:r>
    </w:p>
    <w:p w:rsidR="003D0B47" w:rsidRDefault="003D0B47" w:rsidP="003D0B47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2）在页面中查看项目计划、结算、决算和进度情况。</w:t>
      </w:r>
    </w:p>
    <w:p w:rsidR="003D0B47" w:rsidRPr="00E44F16" w:rsidRDefault="003D0B47" w:rsidP="003D0B47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数据项说明</w:t>
      </w:r>
      <w:r w:rsidRPr="00414B08">
        <w:rPr>
          <w:rFonts w:ascii="宋体" w:hAnsi="宋体" w:hint="eastAsia"/>
          <w:i w:val="0"/>
        </w:rPr>
        <w:t>]</w:t>
      </w:r>
    </w:p>
    <w:p w:rsidR="003E491B" w:rsidRPr="003E491B" w:rsidRDefault="003779C6" w:rsidP="003D0B47">
      <w:pPr>
        <w:rPr>
          <w:b/>
          <w:sz w:val="24"/>
          <w:szCs w:val="24"/>
        </w:rPr>
      </w:pPr>
      <w:r>
        <w:rPr>
          <w:rFonts w:hint="eastAsia"/>
        </w:rPr>
        <w:tab/>
      </w:r>
      <w:r w:rsidRPr="003E491B">
        <w:rPr>
          <w:rFonts w:hint="eastAsia"/>
          <w:b/>
          <w:sz w:val="24"/>
          <w:szCs w:val="24"/>
        </w:rPr>
        <w:t>计划、结算、决算情况</w:t>
      </w:r>
    </w:p>
    <w:tbl>
      <w:tblPr>
        <w:tblW w:w="4275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4"/>
        <w:gridCol w:w="5696"/>
      </w:tblGrid>
      <w:tr w:rsidR="003E491B" w:rsidRPr="000F61A6" w:rsidTr="00C6495D">
        <w:trPr>
          <w:trHeight w:val="300"/>
        </w:trPr>
        <w:tc>
          <w:tcPr>
            <w:tcW w:w="14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3755F4" w:rsidRDefault="003E491B" w:rsidP="00C649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358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E491B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586972" w:rsidRPr="000F61A6" w:rsidTr="00586972">
        <w:trPr>
          <w:trHeight w:val="300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972" w:rsidRPr="00586972" w:rsidRDefault="00586972" w:rsidP="00C6495D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 w:rsidRPr="00586972">
              <w:rPr>
                <w:rFonts w:ascii="宋体" w:hAnsi="宋体" w:cs="宋体" w:hint="eastAsia"/>
                <w:b/>
                <w:kern w:val="0"/>
                <w:szCs w:val="21"/>
              </w:rPr>
              <w:t>投资类项目（按“资金渠道”筛选出投资类项目）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Default="003E491B" w:rsidP="00306F51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</w:t>
            </w:r>
            <w:r w:rsidR="00306F51">
              <w:rPr>
                <w:rFonts w:ascii="宋体" w:hAnsi="宋体" w:cs="宋体" w:hint="eastAsia"/>
                <w:kern w:val="0"/>
                <w:szCs w:val="21"/>
              </w:rPr>
              <w:t>类型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586972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</w:rPr>
              <w:t>合计、钻井工程、地面集输、前期项目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计划批复金额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972" w:rsidRPr="00586972" w:rsidRDefault="00586972" w:rsidP="00D3065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按项目类型</w:t>
            </w:r>
            <w:r w:rsidR="00D30659">
              <w:rPr>
                <w:rFonts w:ascii="宋体" w:hAnsi="宋体" w:cs="宋体" w:hint="eastAsia"/>
                <w:kern w:val="0"/>
                <w:szCs w:val="21"/>
              </w:rPr>
              <w:t>汇总统计</w:t>
            </w:r>
            <w:r>
              <w:rPr>
                <w:rFonts w:ascii="宋体" w:hAnsi="宋体" w:cs="宋体" w:hint="eastAsia"/>
                <w:kern w:val="0"/>
                <w:szCs w:val="21"/>
              </w:rPr>
              <w:t>年度计划信息中的当年计划和跨年结转</w:t>
            </w:r>
            <w:r w:rsidR="00D30659">
              <w:rPr>
                <w:rFonts w:ascii="宋体" w:hAnsi="宋体" w:cs="宋体" w:hint="eastAsia"/>
                <w:kern w:val="0"/>
                <w:szCs w:val="21"/>
              </w:rPr>
              <w:t>进</w:t>
            </w:r>
            <w:r>
              <w:rPr>
                <w:rFonts w:ascii="宋体" w:hAnsi="宋体" w:cs="宋体" w:hint="eastAsia"/>
                <w:kern w:val="0"/>
                <w:szCs w:val="21"/>
              </w:rPr>
              <w:t>，如果有调整计划数据则取调整计划数据。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造价结算金额</w:t>
            </w:r>
          </w:p>
        </w:tc>
        <w:tc>
          <w:tcPr>
            <w:tcW w:w="358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491B" w:rsidRPr="00273CBC" w:rsidRDefault="00D30659" w:rsidP="00645A4E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按项目类型汇总统计</w:t>
            </w:r>
            <w:r w:rsidR="00645A4E">
              <w:rPr>
                <w:rFonts w:ascii="宋体" w:hAnsi="宋体" w:cs="宋体" w:hint="eastAsia"/>
                <w:kern w:val="0"/>
                <w:szCs w:val="21"/>
              </w:rPr>
              <w:t>当年</w:t>
            </w:r>
            <w:r>
              <w:rPr>
                <w:rFonts w:ascii="宋体" w:hAnsi="宋体" w:cs="宋体" w:hint="eastAsia"/>
                <w:kern w:val="0"/>
                <w:szCs w:val="21"/>
              </w:rPr>
              <w:t>造价审定金额。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财务决算金额</w:t>
            </w:r>
          </w:p>
        </w:tc>
        <w:tc>
          <w:tcPr>
            <w:tcW w:w="358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491B" w:rsidRPr="00273CBC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按项目类型汇总统计</w:t>
            </w:r>
            <w:r w:rsidR="00645A4E">
              <w:rPr>
                <w:rFonts w:ascii="宋体" w:hAnsi="宋体" w:cs="宋体" w:hint="eastAsia"/>
                <w:kern w:val="0"/>
                <w:szCs w:val="21"/>
              </w:rPr>
              <w:t>当年</w:t>
            </w:r>
            <w:r>
              <w:rPr>
                <w:rFonts w:ascii="宋体" w:hAnsi="宋体" w:cs="宋体" w:hint="eastAsia"/>
                <w:kern w:val="0"/>
                <w:szCs w:val="21"/>
              </w:rPr>
              <w:t>财务决算金额。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财务预估金额</w:t>
            </w:r>
          </w:p>
        </w:tc>
        <w:tc>
          <w:tcPr>
            <w:tcW w:w="358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491B" w:rsidRPr="00273CBC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按项目类型汇总统计</w:t>
            </w:r>
            <w:r w:rsidR="00645A4E">
              <w:rPr>
                <w:rFonts w:ascii="宋体" w:hAnsi="宋体" w:cs="宋体" w:hint="eastAsia"/>
                <w:kern w:val="0"/>
                <w:szCs w:val="21"/>
              </w:rPr>
              <w:t>当年</w:t>
            </w:r>
            <w:r>
              <w:rPr>
                <w:rFonts w:ascii="宋体" w:hAnsi="宋体" w:cs="宋体" w:hint="eastAsia"/>
                <w:kern w:val="0"/>
                <w:szCs w:val="21"/>
              </w:rPr>
              <w:t>财务预估金额。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财务合计金额</w:t>
            </w:r>
          </w:p>
        </w:tc>
        <w:tc>
          <w:tcPr>
            <w:tcW w:w="358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491B" w:rsidRPr="00273CBC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财务决算金额+财务预估金额</w:t>
            </w:r>
          </w:p>
        </w:tc>
      </w:tr>
      <w:tr w:rsidR="00D30659" w:rsidRPr="00586972" w:rsidTr="00C6495D">
        <w:trPr>
          <w:trHeight w:val="300"/>
        </w:trPr>
        <w:tc>
          <w:tcPr>
            <w:tcW w:w="5000" w:type="pct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659" w:rsidRPr="00586972" w:rsidRDefault="00D30659" w:rsidP="00D30659">
            <w:pPr>
              <w:widowControl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kern w:val="0"/>
                <w:szCs w:val="21"/>
              </w:rPr>
              <w:t>费用</w:t>
            </w:r>
            <w:r w:rsidRPr="00586972">
              <w:rPr>
                <w:rFonts w:ascii="宋体" w:hAnsi="宋体" w:cs="宋体" w:hint="eastAsia"/>
                <w:b/>
                <w:kern w:val="0"/>
                <w:szCs w:val="21"/>
              </w:rPr>
              <w:t>类项目（按“资金渠道”筛选出</w:t>
            </w:r>
            <w:r>
              <w:rPr>
                <w:rFonts w:ascii="宋体" w:hAnsi="宋体" w:cs="宋体" w:hint="eastAsia"/>
                <w:b/>
                <w:kern w:val="0"/>
                <w:szCs w:val="21"/>
              </w:rPr>
              <w:t>费用</w:t>
            </w:r>
            <w:r w:rsidRPr="00586972">
              <w:rPr>
                <w:rFonts w:ascii="宋体" w:hAnsi="宋体" w:cs="宋体" w:hint="eastAsia"/>
                <w:b/>
                <w:kern w:val="0"/>
                <w:szCs w:val="21"/>
              </w:rPr>
              <w:t>类项目）</w:t>
            </w:r>
          </w:p>
        </w:tc>
      </w:tr>
      <w:tr w:rsidR="00D30659" w:rsidRPr="00273CBC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659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项目类型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659" w:rsidRPr="00273CBC" w:rsidRDefault="00D30659" w:rsidP="00D3065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/>
              </w:rPr>
              <w:t>合计、前期项目、科研项目</w:t>
            </w:r>
          </w:p>
        </w:tc>
      </w:tr>
      <w:tr w:rsidR="00D30659" w:rsidRPr="00586972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659" w:rsidRPr="00273CBC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计划批复金额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659" w:rsidRPr="00586972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按项目类型汇总统计年度计划信息中的当年计划和跨年结转进，如果有调整计划数据则取调整计划数据。</w:t>
            </w:r>
          </w:p>
        </w:tc>
      </w:tr>
      <w:tr w:rsidR="00D30659" w:rsidRPr="00273CBC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0659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财务决算金额</w:t>
            </w:r>
          </w:p>
        </w:tc>
        <w:tc>
          <w:tcPr>
            <w:tcW w:w="3587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0659" w:rsidRPr="00273CBC" w:rsidRDefault="00D30659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按项目类型汇总统计</w:t>
            </w:r>
            <w:r w:rsidR="00645A4E">
              <w:rPr>
                <w:rFonts w:ascii="宋体" w:hAnsi="宋体" w:cs="宋体" w:hint="eastAsia"/>
                <w:kern w:val="0"/>
                <w:szCs w:val="21"/>
              </w:rPr>
              <w:t>当年</w:t>
            </w:r>
            <w:r>
              <w:rPr>
                <w:rFonts w:ascii="宋体" w:hAnsi="宋体" w:cs="宋体" w:hint="eastAsia"/>
                <w:kern w:val="0"/>
                <w:szCs w:val="21"/>
              </w:rPr>
              <w:t>财务决算金额。</w:t>
            </w:r>
          </w:p>
        </w:tc>
      </w:tr>
    </w:tbl>
    <w:p w:rsidR="003E491B" w:rsidRPr="00645A4E" w:rsidRDefault="003E491B" w:rsidP="003D0B47">
      <w:pPr>
        <w:rPr>
          <w:b/>
          <w:sz w:val="24"/>
          <w:szCs w:val="24"/>
        </w:rPr>
      </w:pPr>
    </w:p>
    <w:p w:rsidR="003779C6" w:rsidRDefault="003779C6" w:rsidP="003D0B47">
      <w:pPr>
        <w:rPr>
          <w:b/>
          <w:sz w:val="24"/>
          <w:szCs w:val="24"/>
        </w:rPr>
      </w:pPr>
      <w:r w:rsidRPr="003E491B">
        <w:rPr>
          <w:rFonts w:hint="eastAsia"/>
          <w:sz w:val="24"/>
          <w:szCs w:val="24"/>
        </w:rPr>
        <w:tab/>
      </w:r>
      <w:r w:rsidRPr="003E491B">
        <w:rPr>
          <w:rFonts w:hint="eastAsia"/>
          <w:b/>
          <w:sz w:val="24"/>
          <w:szCs w:val="24"/>
        </w:rPr>
        <w:t>井位批复情况</w:t>
      </w:r>
    </w:p>
    <w:tbl>
      <w:tblPr>
        <w:tblW w:w="4275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4"/>
        <w:gridCol w:w="5696"/>
      </w:tblGrid>
      <w:tr w:rsidR="003E491B" w:rsidRPr="000F61A6" w:rsidTr="00C6495D">
        <w:trPr>
          <w:trHeight w:val="300"/>
        </w:trPr>
        <w:tc>
          <w:tcPr>
            <w:tcW w:w="14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3755F4" w:rsidRDefault="003E491B" w:rsidP="00C649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358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E491B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区块名称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显示所有本年有新井批复的区块的名称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批复数量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06F51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显示该区块本年新批复井的数量</w:t>
            </w:r>
          </w:p>
        </w:tc>
      </w:tr>
    </w:tbl>
    <w:p w:rsidR="003E491B" w:rsidRPr="003E491B" w:rsidRDefault="003E491B" w:rsidP="003D0B47">
      <w:pPr>
        <w:rPr>
          <w:b/>
          <w:sz w:val="24"/>
          <w:szCs w:val="24"/>
        </w:rPr>
      </w:pPr>
    </w:p>
    <w:p w:rsidR="003779C6" w:rsidRDefault="003779C6" w:rsidP="003D0B47">
      <w:pPr>
        <w:rPr>
          <w:b/>
          <w:sz w:val="24"/>
          <w:szCs w:val="24"/>
        </w:rPr>
      </w:pPr>
      <w:r w:rsidRPr="003E491B">
        <w:rPr>
          <w:rFonts w:hint="eastAsia"/>
          <w:b/>
          <w:sz w:val="24"/>
          <w:szCs w:val="24"/>
        </w:rPr>
        <w:tab/>
      </w:r>
      <w:r w:rsidRPr="003E491B">
        <w:rPr>
          <w:rFonts w:hint="eastAsia"/>
          <w:b/>
          <w:sz w:val="24"/>
          <w:szCs w:val="24"/>
        </w:rPr>
        <w:t>钻前工程进度情况</w:t>
      </w:r>
    </w:p>
    <w:tbl>
      <w:tblPr>
        <w:tblW w:w="4275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4"/>
        <w:gridCol w:w="5696"/>
      </w:tblGrid>
      <w:tr w:rsidR="003E491B" w:rsidRPr="000F61A6" w:rsidTr="00C6495D">
        <w:trPr>
          <w:trHeight w:val="300"/>
        </w:trPr>
        <w:tc>
          <w:tcPr>
            <w:tcW w:w="14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3755F4" w:rsidRDefault="003E491B" w:rsidP="00C649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358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3E491B" w:rsidP="00C6495D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251FC0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本年完成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5F7EA7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根据钻前进度中的“完工时间”统计本年完成的项目。</w:t>
            </w:r>
          </w:p>
        </w:tc>
      </w:tr>
      <w:tr w:rsidR="00251FC0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本年验收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5F7EA7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根据钻前进度中的“验收时间”统计本年验收的项目。</w:t>
            </w:r>
          </w:p>
        </w:tc>
      </w:tr>
      <w:tr w:rsidR="00251FC0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正在施工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AE2135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完成时间为空的项目</w:t>
            </w:r>
          </w:p>
        </w:tc>
      </w:tr>
      <w:tr w:rsidR="003E491B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Default="003E491B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91B" w:rsidRPr="00273CBC" w:rsidRDefault="00DD40B5" w:rsidP="00412B7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正在施工的钻</w:t>
            </w:r>
            <w:r w:rsidR="00412B79">
              <w:rPr>
                <w:rFonts w:ascii="宋体" w:hAnsi="宋体" w:cs="宋体" w:hint="eastAsia"/>
                <w:kern w:val="0"/>
                <w:szCs w:val="21"/>
              </w:rPr>
              <w:t>前工程</w:t>
            </w:r>
            <w:r>
              <w:rPr>
                <w:rFonts w:ascii="宋体" w:hAnsi="宋体" w:cs="宋体" w:hint="eastAsia"/>
                <w:kern w:val="0"/>
                <w:szCs w:val="21"/>
              </w:rPr>
              <w:t>的名称</w:t>
            </w:r>
          </w:p>
        </w:tc>
      </w:tr>
      <w:tr w:rsidR="00251FC0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开始时间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DD40B5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显示钻前工程的开工时间</w:t>
            </w:r>
          </w:p>
        </w:tc>
      </w:tr>
      <w:tr w:rsidR="00251FC0" w:rsidRPr="000F61A6" w:rsidTr="00C6495D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综合进度（%）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DD40B5" w:rsidP="00C6495D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显示钻前工程的最新进度</w:t>
            </w:r>
          </w:p>
        </w:tc>
      </w:tr>
    </w:tbl>
    <w:p w:rsidR="003E491B" w:rsidRPr="003E491B" w:rsidRDefault="003E491B" w:rsidP="003D0B47">
      <w:pPr>
        <w:rPr>
          <w:b/>
          <w:sz w:val="24"/>
          <w:szCs w:val="24"/>
        </w:rPr>
      </w:pPr>
    </w:p>
    <w:p w:rsidR="003779C6" w:rsidRDefault="003779C6" w:rsidP="003D0B47">
      <w:pPr>
        <w:rPr>
          <w:b/>
          <w:sz w:val="24"/>
          <w:szCs w:val="24"/>
        </w:rPr>
      </w:pPr>
      <w:r w:rsidRPr="003E491B">
        <w:rPr>
          <w:rFonts w:hint="eastAsia"/>
          <w:b/>
          <w:sz w:val="24"/>
          <w:szCs w:val="24"/>
        </w:rPr>
        <w:tab/>
      </w:r>
      <w:r w:rsidRPr="003E491B">
        <w:rPr>
          <w:rFonts w:hint="eastAsia"/>
          <w:b/>
          <w:sz w:val="24"/>
          <w:szCs w:val="24"/>
        </w:rPr>
        <w:t>钻井工程进度情况</w:t>
      </w:r>
    </w:p>
    <w:tbl>
      <w:tblPr>
        <w:tblW w:w="4275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4"/>
        <w:gridCol w:w="5696"/>
      </w:tblGrid>
      <w:tr w:rsidR="00251FC0" w:rsidRPr="000F61A6" w:rsidTr="003D2D57">
        <w:trPr>
          <w:trHeight w:val="300"/>
        </w:trPr>
        <w:tc>
          <w:tcPr>
            <w:tcW w:w="14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3755F4" w:rsidRDefault="00251FC0" w:rsidP="003D2D5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358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251FC0" w:rsidP="003D2D57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412B79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</w:t>
            </w:r>
            <w:r w:rsidR="00412B79">
              <w:rPr>
                <w:rFonts w:ascii="宋体" w:hAnsi="宋体" w:cs="宋体" w:hint="eastAsia"/>
                <w:kern w:val="0"/>
                <w:szCs w:val="21"/>
              </w:rPr>
              <w:t>开钻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412B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根据钻井进度中的“开钻时间”统计本年开钻的项目</w:t>
            </w:r>
          </w:p>
        </w:tc>
      </w:tr>
      <w:tr w:rsidR="00412B79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B79" w:rsidRDefault="00412B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本年完钻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2B79" w:rsidRPr="00273CBC" w:rsidRDefault="00412B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根据钻井进度中的“完钻时间”统计本年完钻的项目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</w:t>
            </w:r>
            <w:r w:rsidR="00412B79">
              <w:rPr>
                <w:rFonts w:ascii="宋体" w:hAnsi="宋体" w:cs="宋体" w:hint="eastAsia"/>
                <w:kern w:val="0"/>
                <w:szCs w:val="21"/>
              </w:rPr>
              <w:t>钻井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完钻时间为空的项目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412B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正在施工的钻井工程的名称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开始时间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412B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钻井工程的开钻时间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综合进度（%）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412B79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实际井深/设计井深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* 100</w:t>
            </w:r>
          </w:p>
        </w:tc>
      </w:tr>
    </w:tbl>
    <w:p w:rsidR="003E491B" w:rsidRPr="003E491B" w:rsidRDefault="003E491B" w:rsidP="003D0B47">
      <w:pPr>
        <w:rPr>
          <w:b/>
          <w:sz w:val="24"/>
          <w:szCs w:val="24"/>
        </w:rPr>
      </w:pPr>
    </w:p>
    <w:p w:rsidR="003779C6" w:rsidRDefault="003779C6" w:rsidP="003D0B47">
      <w:pPr>
        <w:rPr>
          <w:b/>
          <w:sz w:val="24"/>
          <w:szCs w:val="24"/>
        </w:rPr>
      </w:pPr>
      <w:r w:rsidRPr="003E491B">
        <w:rPr>
          <w:rFonts w:hint="eastAsia"/>
          <w:b/>
          <w:sz w:val="24"/>
          <w:szCs w:val="24"/>
        </w:rPr>
        <w:lastRenderedPageBreak/>
        <w:tab/>
      </w:r>
      <w:r w:rsidRPr="003E491B">
        <w:rPr>
          <w:rFonts w:hint="eastAsia"/>
          <w:b/>
          <w:sz w:val="24"/>
          <w:szCs w:val="24"/>
        </w:rPr>
        <w:t>试油工程进度情况</w:t>
      </w:r>
    </w:p>
    <w:tbl>
      <w:tblPr>
        <w:tblW w:w="4275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4"/>
        <w:gridCol w:w="5696"/>
      </w:tblGrid>
      <w:tr w:rsidR="00251FC0" w:rsidRPr="000F61A6" w:rsidTr="003D2D57">
        <w:trPr>
          <w:trHeight w:val="300"/>
        </w:trPr>
        <w:tc>
          <w:tcPr>
            <w:tcW w:w="14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3755F4" w:rsidRDefault="00251FC0" w:rsidP="003D2D5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358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251FC0" w:rsidP="003D2D57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本年完成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根据试油静态中的“作业结束时间”统计本年完成的项目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</w:t>
            </w:r>
            <w:r w:rsidR="004628EC">
              <w:rPr>
                <w:rFonts w:ascii="宋体" w:hAnsi="宋体" w:cs="宋体" w:hint="eastAsia"/>
                <w:kern w:val="0"/>
                <w:szCs w:val="21"/>
              </w:rPr>
              <w:t>试油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“作业结束时间”为空的项目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正在试油的试油工程的名称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开始时间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试油静态中的“作业开始时间”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综合进度（%）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（当前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系统</w:t>
            </w: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日期-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作业开始时间</w:t>
            </w: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）/(预计完工时间-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作业开始</w:t>
            </w:r>
            <w:r w:rsidRPr="00E651EA">
              <w:rPr>
                <w:rFonts w:ascii="宋体" w:hAnsi="宋体" w:cs="宋体" w:hint="eastAsia"/>
                <w:color w:val="000000"/>
                <w:kern w:val="0"/>
                <w:szCs w:val="21"/>
              </w:rPr>
              <w:t>时间)</w:t>
            </w:r>
          </w:p>
        </w:tc>
      </w:tr>
    </w:tbl>
    <w:p w:rsidR="003E491B" w:rsidRPr="003E491B" w:rsidRDefault="003E491B" w:rsidP="003D0B47">
      <w:pPr>
        <w:rPr>
          <w:b/>
          <w:sz w:val="24"/>
          <w:szCs w:val="24"/>
        </w:rPr>
      </w:pPr>
    </w:p>
    <w:p w:rsidR="003779C6" w:rsidRDefault="003779C6" w:rsidP="003D0B47">
      <w:pPr>
        <w:rPr>
          <w:b/>
          <w:sz w:val="24"/>
          <w:szCs w:val="24"/>
        </w:rPr>
      </w:pPr>
      <w:r w:rsidRPr="003E491B">
        <w:rPr>
          <w:rFonts w:hint="eastAsia"/>
          <w:b/>
          <w:sz w:val="24"/>
          <w:szCs w:val="24"/>
        </w:rPr>
        <w:tab/>
      </w:r>
      <w:r w:rsidRPr="003E491B">
        <w:rPr>
          <w:rFonts w:hint="eastAsia"/>
          <w:b/>
          <w:sz w:val="24"/>
          <w:szCs w:val="24"/>
        </w:rPr>
        <w:t>地面集输工程进度情况</w:t>
      </w:r>
    </w:p>
    <w:tbl>
      <w:tblPr>
        <w:tblW w:w="4275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4"/>
        <w:gridCol w:w="5696"/>
      </w:tblGrid>
      <w:tr w:rsidR="00251FC0" w:rsidRPr="000F61A6" w:rsidTr="003D2D57">
        <w:trPr>
          <w:trHeight w:val="300"/>
        </w:trPr>
        <w:tc>
          <w:tcPr>
            <w:tcW w:w="14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3755F4" w:rsidRDefault="00251FC0" w:rsidP="003D2D5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358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251FC0" w:rsidP="003D2D57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本年完成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根据地面进度中的“完工交接时间”统计本年完成的项目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正在施工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“完工交接时间”为空的项目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正在施工的地面集输工程的名称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251FC0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开始时间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地面进度中的“开工时间”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4628EC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形象</w:t>
            </w:r>
            <w:r w:rsidR="00251FC0">
              <w:rPr>
                <w:rFonts w:ascii="宋体" w:hAnsi="宋体" w:cs="宋体" w:hint="eastAsia"/>
                <w:kern w:val="0"/>
                <w:szCs w:val="21"/>
              </w:rPr>
              <w:t>进度（%）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AE2135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地面进度中的“形象进度”</w:t>
            </w:r>
          </w:p>
        </w:tc>
      </w:tr>
    </w:tbl>
    <w:p w:rsidR="003E491B" w:rsidRPr="003E491B" w:rsidRDefault="003E491B" w:rsidP="003D0B47">
      <w:pPr>
        <w:rPr>
          <w:b/>
          <w:sz w:val="24"/>
          <w:szCs w:val="24"/>
        </w:rPr>
      </w:pPr>
    </w:p>
    <w:p w:rsidR="003779C6" w:rsidRDefault="003779C6" w:rsidP="003D0B47">
      <w:pPr>
        <w:rPr>
          <w:b/>
          <w:sz w:val="24"/>
          <w:szCs w:val="24"/>
        </w:rPr>
      </w:pPr>
      <w:r w:rsidRPr="003E491B">
        <w:rPr>
          <w:rFonts w:hint="eastAsia"/>
          <w:b/>
          <w:sz w:val="24"/>
          <w:szCs w:val="24"/>
        </w:rPr>
        <w:tab/>
      </w:r>
      <w:r w:rsidRPr="003E491B">
        <w:rPr>
          <w:rFonts w:hint="eastAsia"/>
          <w:b/>
          <w:sz w:val="24"/>
          <w:szCs w:val="24"/>
        </w:rPr>
        <w:t>新井产量情况</w:t>
      </w:r>
    </w:p>
    <w:tbl>
      <w:tblPr>
        <w:tblW w:w="4275" w:type="pct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244"/>
        <w:gridCol w:w="5696"/>
      </w:tblGrid>
      <w:tr w:rsidR="00251FC0" w:rsidRPr="000F61A6" w:rsidTr="003D2D57">
        <w:trPr>
          <w:trHeight w:val="300"/>
        </w:trPr>
        <w:tc>
          <w:tcPr>
            <w:tcW w:w="1413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3755F4" w:rsidRDefault="00251FC0" w:rsidP="003D2D5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55F4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3587" w:type="pct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251FC0" w:rsidP="003D2D57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D35328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项目名称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3D2D57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取新井产量表中的项目名称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D35328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本月累计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3D2D57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取新井产量表中的月累产量</w:t>
            </w:r>
          </w:p>
        </w:tc>
      </w:tr>
      <w:tr w:rsidR="00251FC0" w:rsidRPr="000F61A6" w:rsidTr="003D2D57">
        <w:trPr>
          <w:trHeight w:val="300"/>
        </w:trPr>
        <w:tc>
          <w:tcPr>
            <w:tcW w:w="1413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Default="00D35328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本年累计</w:t>
            </w:r>
          </w:p>
        </w:tc>
        <w:tc>
          <w:tcPr>
            <w:tcW w:w="358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FC0" w:rsidRPr="00273CBC" w:rsidRDefault="00233CD3" w:rsidP="003D2D57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按当前月份汇总统计月累产量</w:t>
            </w:r>
          </w:p>
        </w:tc>
      </w:tr>
    </w:tbl>
    <w:p w:rsidR="00251FC0" w:rsidRDefault="00251FC0" w:rsidP="003D0B47">
      <w:pPr>
        <w:rPr>
          <w:b/>
          <w:sz w:val="24"/>
          <w:szCs w:val="24"/>
        </w:rPr>
      </w:pPr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29" w:name="_Toc391396105"/>
      <w:bookmarkStart w:id="130" w:name="_Toc391755142"/>
      <w:bookmarkEnd w:id="129"/>
      <w:bookmarkEnd w:id="130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31" w:name="_Toc391396106"/>
      <w:bookmarkStart w:id="132" w:name="_Toc391755143"/>
      <w:bookmarkEnd w:id="131"/>
      <w:bookmarkEnd w:id="132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33" w:name="_Toc391396107"/>
      <w:bookmarkStart w:id="134" w:name="_Toc391755144"/>
      <w:bookmarkEnd w:id="133"/>
      <w:bookmarkEnd w:id="134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35" w:name="_Toc391396108"/>
      <w:bookmarkStart w:id="136" w:name="_Toc391755145"/>
      <w:bookmarkEnd w:id="135"/>
      <w:bookmarkEnd w:id="136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37" w:name="_Toc391396109"/>
      <w:bookmarkStart w:id="138" w:name="_Toc391755146"/>
      <w:bookmarkEnd w:id="137"/>
      <w:bookmarkEnd w:id="138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39" w:name="_Toc391396110"/>
      <w:bookmarkStart w:id="140" w:name="_Toc391755147"/>
      <w:bookmarkEnd w:id="139"/>
      <w:bookmarkEnd w:id="140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41" w:name="_Toc391396111"/>
      <w:bookmarkStart w:id="142" w:name="_Toc391755148"/>
      <w:bookmarkEnd w:id="141"/>
      <w:bookmarkEnd w:id="142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43" w:name="_Toc391396112"/>
      <w:bookmarkStart w:id="144" w:name="_Toc391755149"/>
      <w:bookmarkEnd w:id="143"/>
      <w:bookmarkEnd w:id="144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45" w:name="_Toc391396113"/>
      <w:bookmarkStart w:id="146" w:name="_Toc391755150"/>
      <w:bookmarkEnd w:id="145"/>
      <w:bookmarkEnd w:id="146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47" w:name="_Toc391396114"/>
      <w:bookmarkStart w:id="148" w:name="_Toc391755151"/>
      <w:bookmarkEnd w:id="147"/>
      <w:bookmarkEnd w:id="148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49" w:name="_Toc391396115"/>
      <w:bookmarkStart w:id="150" w:name="_Toc391755152"/>
      <w:bookmarkEnd w:id="149"/>
      <w:bookmarkEnd w:id="150"/>
    </w:p>
    <w:p w:rsidR="00721AEB" w:rsidRPr="00721AEB" w:rsidRDefault="00721AEB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51" w:name="_Toc391396116"/>
      <w:bookmarkStart w:id="152" w:name="_Toc391755153"/>
      <w:bookmarkEnd w:id="151"/>
      <w:bookmarkEnd w:id="152"/>
    </w:p>
    <w:p w:rsidR="00F17929" w:rsidRPr="00384239" w:rsidRDefault="00F17929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53" w:name="_Toc391755154"/>
      <w:r>
        <w:rPr>
          <w:rFonts w:ascii="Arial" w:hAnsi="Arial" w:cs="Arial" w:hint="eastAsia"/>
        </w:rPr>
        <w:t>系统管理</w:t>
      </w:r>
      <w:bookmarkEnd w:id="153"/>
    </w:p>
    <w:p w:rsidR="00F17929" w:rsidRPr="00911A5B" w:rsidRDefault="00F17929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54" w:name="_Toc390695471"/>
      <w:bookmarkStart w:id="155" w:name="_Toc391396125"/>
      <w:bookmarkStart w:id="156" w:name="_Toc391755155"/>
      <w:bookmarkEnd w:id="154"/>
      <w:bookmarkEnd w:id="155"/>
      <w:bookmarkEnd w:id="156"/>
    </w:p>
    <w:p w:rsidR="00F17929" w:rsidRDefault="001E05E8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</w:pPr>
      <w:bookmarkStart w:id="157" w:name="_Toc391755156"/>
      <w:r>
        <w:rPr>
          <w:rFonts w:hint="eastAsia"/>
        </w:rPr>
        <w:t>菜单管理</w:t>
      </w:r>
      <w:bookmarkEnd w:id="157"/>
    </w:p>
    <w:p w:rsidR="001410B5" w:rsidRDefault="001410B5" w:rsidP="001410B5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1410B5" w:rsidRPr="00414B08" w:rsidRDefault="001410B5" w:rsidP="001410B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系统管理员负责维护</w:t>
      </w:r>
      <w:r w:rsidR="00A04154">
        <w:rPr>
          <w:rFonts w:ascii="宋体" w:hAnsi="宋体" w:hint="eastAsia"/>
          <w:i w:val="0"/>
        </w:rPr>
        <w:t>系统菜单</w:t>
      </w:r>
      <w:r w:rsidR="00065BCA">
        <w:rPr>
          <w:rFonts w:ascii="宋体" w:hAnsi="宋体" w:hint="eastAsia"/>
          <w:i w:val="0"/>
        </w:rPr>
        <w:t>节点</w:t>
      </w:r>
      <w:r>
        <w:rPr>
          <w:rFonts w:ascii="宋体" w:hAnsi="宋体" w:hint="eastAsia"/>
          <w:i w:val="0"/>
        </w:rPr>
        <w:t>。</w:t>
      </w:r>
    </w:p>
    <w:p w:rsidR="001410B5" w:rsidRDefault="001410B5" w:rsidP="001410B5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1410B5" w:rsidRDefault="001410B5" w:rsidP="009C113C">
      <w:pPr>
        <w:pStyle w:val="07402"/>
        <w:numPr>
          <w:ilvl w:val="0"/>
          <w:numId w:val="2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926F08">
        <w:rPr>
          <w:rFonts w:ascii="宋体" w:hAnsi="宋体" w:hint="eastAsia"/>
          <w:i w:val="0"/>
        </w:rPr>
        <w:t>系统管理-菜单管理</w:t>
      </w:r>
      <w:r>
        <w:rPr>
          <w:rFonts w:ascii="宋体" w:hAnsi="宋体" w:hint="eastAsia"/>
          <w:i w:val="0"/>
        </w:rPr>
        <w:t>”。</w:t>
      </w:r>
    </w:p>
    <w:p w:rsidR="001410B5" w:rsidRDefault="001410B5" w:rsidP="001410B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1410B5" w:rsidRDefault="001410B5" w:rsidP="001410B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3）在弹出的对话框中新增</w:t>
      </w:r>
      <w:r w:rsidR="00065BCA">
        <w:rPr>
          <w:rFonts w:ascii="宋体" w:hAnsi="宋体" w:hint="eastAsia"/>
          <w:i w:val="0"/>
        </w:rPr>
        <w:t>菜单节点</w:t>
      </w:r>
      <w:r>
        <w:rPr>
          <w:rFonts w:ascii="宋体" w:hAnsi="宋体" w:hint="eastAsia"/>
          <w:i w:val="0"/>
        </w:rPr>
        <w:t>，然后单击“提交”。</w:t>
      </w:r>
    </w:p>
    <w:p w:rsidR="001410B5" w:rsidRDefault="001410B5" w:rsidP="001410B5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8612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89"/>
        <w:gridCol w:w="846"/>
        <w:gridCol w:w="5677"/>
      </w:tblGrid>
      <w:tr w:rsidR="001410B5" w:rsidRPr="000F61A6" w:rsidTr="008807B2">
        <w:trPr>
          <w:trHeight w:val="300"/>
        </w:trPr>
        <w:tc>
          <w:tcPr>
            <w:tcW w:w="208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FE20DE" w:rsidRDefault="001410B5" w:rsidP="008807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4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1410B5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56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1410B5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1410B5" w:rsidRPr="000F61A6" w:rsidTr="008807B2">
        <w:trPr>
          <w:trHeight w:val="273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FE20DE" w:rsidRDefault="00065BC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中文名称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065BCA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7618B3" w:rsidRDefault="001410B5" w:rsidP="00065BC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</w:t>
            </w:r>
            <w:r w:rsidR="00065BCA">
              <w:rPr>
                <w:rFonts w:ascii="宋体" w:hAnsi="宋体" w:cs="宋体" w:hint="eastAsia"/>
                <w:kern w:val="0"/>
                <w:szCs w:val="21"/>
              </w:rPr>
              <w:t>用于显示在导航菜单中的节点名称</w:t>
            </w:r>
          </w:p>
        </w:tc>
      </w:tr>
      <w:tr w:rsidR="001410B5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英文</w:t>
            </w:r>
            <w:r w:rsidR="001410B5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7618B3" w:rsidRDefault="001410B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410B5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图片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1410B5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类型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1410B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7618B3" w:rsidRDefault="001410B5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1410B5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FE20DE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系统根据序号对菜单进行排序</w:t>
            </w:r>
          </w:p>
        </w:tc>
      </w:tr>
      <w:tr w:rsidR="001410B5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链接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设置菜单节点所链接的页面</w:t>
            </w:r>
          </w:p>
        </w:tc>
      </w:tr>
      <w:tr w:rsidR="001410B5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10B5" w:rsidRPr="00FE20DE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备注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10B5" w:rsidRPr="00273CBC" w:rsidRDefault="008807B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F17929" w:rsidRDefault="001E05E8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  <w:ind w:left="567" w:hanging="567"/>
      </w:pPr>
      <w:bookmarkStart w:id="158" w:name="_Toc391755157"/>
      <w:r>
        <w:rPr>
          <w:rFonts w:hint="eastAsia"/>
        </w:rPr>
        <w:t>角色管理</w:t>
      </w:r>
      <w:bookmarkEnd w:id="158"/>
    </w:p>
    <w:p w:rsidR="00AC41F2" w:rsidRDefault="00AC41F2" w:rsidP="00AC41F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AC41F2" w:rsidRPr="00414B08" w:rsidRDefault="00AC41F2" w:rsidP="00AC41F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系统管理员负责创建角色，为角色授予权限，以及添加角色下的用户。</w:t>
      </w:r>
    </w:p>
    <w:p w:rsidR="00AC41F2" w:rsidRDefault="00AC41F2" w:rsidP="00AC41F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AC41F2" w:rsidRDefault="00AC41F2" w:rsidP="009C113C">
      <w:pPr>
        <w:pStyle w:val="07402"/>
        <w:numPr>
          <w:ilvl w:val="0"/>
          <w:numId w:val="33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在“导航菜单”中，单击“系统管理-</w:t>
      </w:r>
      <w:r w:rsidR="00011FDC">
        <w:rPr>
          <w:rFonts w:ascii="宋体" w:hAnsi="宋体" w:hint="eastAsia"/>
          <w:i w:val="0"/>
        </w:rPr>
        <w:t>角色</w:t>
      </w:r>
      <w:r>
        <w:rPr>
          <w:rFonts w:ascii="宋体" w:hAnsi="宋体" w:hint="eastAsia"/>
          <w:i w:val="0"/>
        </w:rPr>
        <w:t>管理”。</w:t>
      </w:r>
    </w:p>
    <w:p w:rsidR="00AC41F2" w:rsidRDefault="00AC41F2" w:rsidP="00AC41F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</w:t>
      </w:r>
      <w:r w:rsidR="00011FDC">
        <w:rPr>
          <w:rFonts w:ascii="宋体" w:hAnsi="宋体" w:hint="eastAsia"/>
          <w:i w:val="0"/>
        </w:rPr>
        <w:t>）单击“新增”按钮，在弹出的对话框新增角色，然后单击“提交”。</w:t>
      </w:r>
    </w:p>
    <w:p w:rsidR="00011FDC" w:rsidRPr="00011FDC" w:rsidRDefault="001D5ADB" w:rsidP="00AC41F2">
      <w:pPr>
        <w:pStyle w:val="07402"/>
        <w:ind w:left="36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43" type="#_x0000_t75" style="width:372pt;height:129pt">
            <v:imagedata r:id="rId39" o:title=""/>
          </v:shape>
        </w:pict>
      </w:r>
    </w:p>
    <w:p w:rsidR="00AC41F2" w:rsidRDefault="00AC41F2" w:rsidP="00AC41F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</w:t>
      </w:r>
      <w:r w:rsidR="00011FDC">
        <w:rPr>
          <w:rFonts w:ascii="宋体" w:hAnsi="宋体" w:hint="eastAsia"/>
          <w:i w:val="0"/>
        </w:rPr>
        <w:t>）单击角色右边的“权限维护”，为该角色分配权限。</w:t>
      </w:r>
    </w:p>
    <w:p w:rsidR="00011FDC" w:rsidRDefault="001D5ADB" w:rsidP="00AC41F2">
      <w:pPr>
        <w:pStyle w:val="07402"/>
        <w:ind w:left="360" w:firstLine="480"/>
        <w:rPr>
          <w:rFonts w:ascii="宋体" w:hAnsi="宋体"/>
        </w:rPr>
      </w:pPr>
      <w:r w:rsidRPr="00115FFF">
        <w:rPr>
          <w:rFonts w:ascii="宋体" w:hAnsi="宋体"/>
        </w:rPr>
        <w:pict>
          <v:shape id="_x0000_i1044" type="#_x0000_t75" style="width:386.25pt;height:105pt">
            <v:imagedata r:id="rId40" o:title=""/>
          </v:shape>
        </w:pict>
      </w:r>
    </w:p>
    <w:p w:rsidR="00EF37DB" w:rsidRPr="00EF37DB" w:rsidRDefault="00EF37DB" w:rsidP="00EF37D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3）为角色分配相应菜单节点的权限，然后单击“保存”。</w:t>
      </w:r>
    </w:p>
    <w:p w:rsidR="00011FDC" w:rsidRDefault="001D5ADB" w:rsidP="00AC41F2">
      <w:pPr>
        <w:pStyle w:val="07402"/>
        <w:ind w:left="360" w:firstLine="480"/>
        <w:rPr>
          <w:rFonts w:ascii="宋体" w:hAnsi="宋体"/>
        </w:rPr>
      </w:pPr>
      <w:r w:rsidRPr="00115FFF">
        <w:rPr>
          <w:rFonts w:ascii="宋体" w:hAnsi="宋体"/>
        </w:rPr>
        <w:lastRenderedPageBreak/>
        <w:pict>
          <v:shape id="_x0000_i1045" type="#_x0000_t75" style="width:392.25pt;height:194.25pt">
            <v:imagedata r:id="rId41" o:title=""/>
          </v:shape>
        </w:pict>
      </w:r>
    </w:p>
    <w:p w:rsidR="001306DE" w:rsidRPr="001306DE" w:rsidRDefault="001306DE" w:rsidP="001306D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4）单击角色右边的“用户维护”，为该角色添加用户。</w:t>
      </w:r>
    </w:p>
    <w:p w:rsidR="001306DE" w:rsidRDefault="001D5ADB" w:rsidP="00AC41F2">
      <w:pPr>
        <w:pStyle w:val="07402"/>
        <w:ind w:left="360" w:firstLine="480"/>
        <w:rPr>
          <w:rFonts w:ascii="宋体" w:hAnsi="宋体"/>
        </w:rPr>
      </w:pPr>
      <w:r w:rsidRPr="00115FFF">
        <w:rPr>
          <w:rFonts w:ascii="宋体" w:hAnsi="宋体"/>
        </w:rPr>
        <w:pict>
          <v:shape id="_x0000_i1046" type="#_x0000_t75" style="width:398.25pt;height:99pt">
            <v:imagedata r:id="rId42" o:title=""/>
          </v:shape>
        </w:pict>
      </w:r>
    </w:p>
    <w:p w:rsidR="001306DE" w:rsidRDefault="00EC31C7" w:rsidP="001306D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5</w:t>
      </w:r>
      <w:r w:rsidR="001306DE">
        <w:rPr>
          <w:rFonts w:ascii="宋体" w:hAnsi="宋体" w:hint="eastAsia"/>
          <w:i w:val="0"/>
        </w:rPr>
        <w:t>）</w:t>
      </w:r>
      <w:r>
        <w:rPr>
          <w:rFonts w:ascii="宋体" w:hAnsi="宋体" w:hint="eastAsia"/>
          <w:i w:val="0"/>
        </w:rPr>
        <w:t>在</w:t>
      </w:r>
      <w:r w:rsidR="00357684">
        <w:rPr>
          <w:rFonts w:ascii="宋体" w:hAnsi="宋体" w:hint="eastAsia"/>
          <w:i w:val="0"/>
        </w:rPr>
        <w:t>弹出的窗口中单击“添加用户”</w:t>
      </w:r>
      <w:r w:rsidR="001306DE">
        <w:rPr>
          <w:rFonts w:ascii="宋体" w:hAnsi="宋体" w:hint="eastAsia"/>
          <w:i w:val="0"/>
        </w:rPr>
        <w:t>。</w:t>
      </w:r>
    </w:p>
    <w:p w:rsidR="00357684" w:rsidRDefault="001D5ADB" w:rsidP="001306DE">
      <w:pPr>
        <w:pStyle w:val="07402"/>
        <w:ind w:left="360" w:firstLine="480"/>
        <w:rPr>
          <w:rFonts w:ascii="宋体" w:hAnsi="宋体"/>
        </w:rPr>
      </w:pPr>
      <w:r w:rsidRPr="00115FFF">
        <w:rPr>
          <w:rFonts w:ascii="宋体" w:hAnsi="宋体"/>
        </w:rPr>
        <w:pict>
          <v:shape id="_x0000_i1047" type="#_x0000_t75" style="width:403.5pt;height:200.25pt">
            <v:imagedata r:id="rId43" o:title=""/>
          </v:shape>
        </w:pict>
      </w:r>
    </w:p>
    <w:p w:rsidR="00357684" w:rsidRPr="00357684" w:rsidRDefault="00357684" w:rsidP="0035768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6）在弹出的窗口中</w:t>
      </w:r>
      <w:r w:rsidR="00B0316F">
        <w:rPr>
          <w:rFonts w:ascii="宋体" w:hAnsi="宋体" w:hint="eastAsia"/>
          <w:i w:val="0"/>
        </w:rPr>
        <w:t>，选择需添加的用户，</w:t>
      </w:r>
      <w:r>
        <w:rPr>
          <w:rFonts w:ascii="宋体" w:hAnsi="宋体" w:hint="eastAsia"/>
          <w:i w:val="0"/>
        </w:rPr>
        <w:t>单击“</w:t>
      </w:r>
      <w:r w:rsidR="00B0316F">
        <w:rPr>
          <w:rFonts w:ascii="宋体" w:hAnsi="宋体" w:hint="eastAsia"/>
          <w:i w:val="0"/>
        </w:rPr>
        <w:t>确定</w:t>
      </w:r>
      <w:r>
        <w:rPr>
          <w:rFonts w:ascii="宋体" w:hAnsi="宋体" w:hint="eastAsia"/>
          <w:i w:val="0"/>
        </w:rPr>
        <w:t>”。</w:t>
      </w:r>
    </w:p>
    <w:p w:rsidR="001306DE" w:rsidRPr="001306DE" w:rsidRDefault="001D5ADB" w:rsidP="00B0316F">
      <w:pPr>
        <w:pStyle w:val="07402"/>
        <w:ind w:left="36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lastRenderedPageBreak/>
        <w:pict>
          <v:shape id="_x0000_i1048" type="#_x0000_t75" style="width:357pt;height:252.75pt">
            <v:imagedata r:id="rId44" o:title=""/>
          </v:shape>
        </w:pict>
      </w:r>
    </w:p>
    <w:p w:rsidR="00AC41F2" w:rsidRPr="00B0316F" w:rsidRDefault="00AC41F2" w:rsidP="00B0316F">
      <w:pPr>
        <w:pStyle w:val="07402"/>
        <w:ind w:left="360" w:firstLine="480"/>
        <w:rPr>
          <w:rFonts w:ascii="宋体" w:hAnsi="宋体"/>
          <w:i w:val="0"/>
        </w:rPr>
      </w:pPr>
      <w:r w:rsidRPr="00B0316F">
        <w:rPr>
          <w:rFonts w:ascii="宋体" w:hAnsi="宋体" w:hint="eastAsia"/>
          <w:i w:val="0"/>
        </w:rPr>
        <w:t>[</w:t>
      </w:r>
      <w:r w:rsidR="00B0316F" w:rsidRPr="00B0316F">
        <w:rPr>
          <w:rFonts w:ascii="宋体" w:hAnsi="宋体" w:hint="eastAsia"/>
          <w:i w:val="0"/>
        </w:rPr>
        <w:t>注意事项</w:t>
      </w:r>
      <w:r w:rsidRPr="00B0316F">
        <w:rPr>
          <w:rFonts w:ascii="宋体" w:hAnsi="宋体" w:hint="eastAsia"/>
          <w:i w:val="0"/>
        </w:rPr>
        <w:t>]</w:t>
      </w:r>
    </w:p>
    <w:p w:rsidR="00AC41F2" w:rsidRPr="00B0316F" w:rsidRDefault="00B0316F" w:rsidP="00B0316F">
      <w:pPr>
        <w:pStyle w:val="07402"/>
        <w:ind w:left="360" w:firstLine="480"/>
        <w:rPr>
          <w:rFonts w:ascii="宋体" w:hAnsi="宋体"/>
          <w:i w:val="0"/>
        </w:rPr>
      </w:pPr>
      <w:r w:rsidRPr="00B0316F">
        <w:rPr>
          <w:rFonts w:ascii="宋体" w:hAnsi="宋体" w:hint="eastAsia"/>
          <w:i w:val="0"/>
        </w:rPr>
        <w:tab/>
        <w:t>与角色绑定后的用户，即拥有</w:t>
      </w:r>
      <w:r>
        <w:rPr>
          <w:rFonts w:ascii="宋体" w:hAnsi="宋体" w:hint="eastAsia"/>
          <w:i w:val="0"/>
        </w:rPr>
        <w:t>该角色所拥有的所有权限。</w:t>
      </w:r>
    </w:p>
    <w:p w:rsidR="001E05E8" w:rsidRDefault="001E05E8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  <w:ind w:left="567" w:hanging="567"/>
      </w:pPr>
      <w:bookmarkStart w:id="159" w:name="_Toc391755158"/>
      <w:r>
        <w:rPr>
          <w:rFonts w:hint="eastAsia"/>
        </w:rPr>
        <w:t>用户管理</w:t>
      </w:r>
      <w:bookmarkEnd w:id="159"/>
    </w:p>
    <w:p w:rsidR="0095068E" w:rsidRDefault="0095068E" w:rsidP="0095068E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95068E" w:rsidRPr="00414B08" w:rsidRDefault="0095068E" w:rsidP="0095068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系统管理员负责新建和维护</w:t>
      </w:r>
      <w:r w:rsidR="001A75B7">
        <w:rPr>
          <w:rFonts w:ascii="宋体" w:hAnsi="宋体" w:hint="eastAsia"/>
          <w:i w:val="0"/>
        </w:rPr>
        <w:t>系统中的</w:t>
      </w:r>
      <w:r>
        <w:rPr>
          <w:rFonts w:ascii="宋体" w:hAnsi="宋体" w:hint="eastAsia"/>
          <w:i w:val="0"/>
        </w:rPr>
        <w:t>用户。</w:t>
      </w:r>
    </w:p>
    <w:p w:rsidR="0095068E" w:rsidRDefault="0095068E" w:rsidP="0095068E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95068E" w:rsidRDefault="0095068E" w:rsidP="009C113C">
      <w:pPr>
        <w:pStyle w:val="07402"/>
        <w:numPr>
          <w:ilvl w:val="0"/>
          <w:numId w:val="3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9B3374">
        <w:rPr>
          <w:rFonts w:ascii="宋体" w:hAnsi="宋体" w:hint="eastAsia"/>
          <w:i w:val="0"/>
        </w:rPr>
        <w:t>系统管理</w:t>
      </w:r>
      <w:r>
        <w:rPr>
          <w:rFonts w:ascii="宋体" w:hAnsi="宋体" w:hint="eastAsia"/>
          <w:i w:val="0"/>
        </w:rPr>
        <w:t>-</w:t>
      </w:r>
      <w:r w:rsidR="009B3374">
        <w:rPr>
          <w:rFonts w:ascii="宋体" w:hAnsi="宋体" w:hint="eastAsia"/>
          <w:i w:val="0"/>
        </w:rPr>
        <w:t>用户管理</w:t>
      </w:r>
      <w:r>
        <w:rPr>
          <w:rFonts w:ascii="宋体" w:hAnsi="宋体" w:hint="eastAsia"/>
          <w:i w:val="0"/>
        </w:rPr>
        <w:t>”。</w:t>
      </w:r>
    </w:p>
    <w:p w:rsidR="0095068E" w:rsidRDefault="0095068E" w:rsidP="0095068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5068E" w:rsidRDefault="0095068E" w:rsidP="0095068E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</w:t>
      </w:r>
      <w:r w:rsidR="00BD0D55">
        <w:rPr>
          <w:rFonts w:ascii="宋体" w:hAnsi="宋体" w:hint="eastAsia"/>
          <w:i w:val="0"/>
        </w:rPr>
        <w:t>输入用户信息</w:t>
      </w:r>
      <w:r>
        <w:rPr>
          <w:rFonts w:ascii="宋体" w:hAnsi="宋体" w:hint="eastAsia"/>
          <w:i w:val="0"/>
        </w:rPr>
        <w:t>，然后单击“提交”。</w:t>
      </w:r>
    </w:p>
    <w:p w:rsidR="0095068E" w:rsidRDefault="0095068E" w:rsidP="0095068E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8612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89"/>
        <w:gridCol w:w="846"/>
        <w:gridCol w:w="5677"/>
      </w:tblGrid>
      <w:tr w:rsidR="0095068E" w:rsidRPr="000F61A6" w:rsidTr="00C75CE4">
        <w:trPr>
          <w:trHeight w:val="300"/>
        </w:trPr>
        <w:tc>
          <w:tcPr>
            <w:tcW w:w="208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FE20DE" w:rsidRDefault="0095068E" w:rsidP="00C75C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4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95068E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56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95068E" w:rsidP="00C75CE4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95068E" w:rsidRPr="000F61A6" w:rsidTr="00C75CE4">
        <w:trPr>
          <w:trHeight w:val="273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FE20DE" w:rsidRDefault="00B126CC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登录ID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B126CC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</w:t>
            </w:r>
            <w:r w:rsidR="0095068E">
              <w:rPr>
                <w:rFonts w:ascii="宋体" w:hAnsi="宋体" w:cs="宋体" w:hint="eastAsia"/>
                <w:kern w:val="0"/>
                <w:szCs w:val="21"/>
              </w:rPr>
              <w:t>填</w:t>
            </w: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7618B3" w:rsidRDefault="00B126CC" w:rsidP="00B126CC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字符型，用户登录系统时的登录名</w:t>
            </w:r>
          </w:p>
        </w:tc>
      </w:tr>
      <w:tr w:rsidR="0095068E" w:rsidRPr="000F61A6" w:rsidTr="00C75CE4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B126CC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用户名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95068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7618B3" w:rsidRDefault="00B126CC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字符型，系统中显示的用户中文名称</w:t>
            </w:r>
          </w:p>
        </w:tc>
      </w:tr>
      <w:tr w:rsidR="0095068E" w:rsidRPr="000F61A6" w:rsidTr="00C75CE4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B126CC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组织机构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068E" w:rsidRPr="00273CBC" w:rsidRDefault="0095068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068E" w:rsidRPr="00273CBC" w:rsidRDefault="00B126CC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</w:p>
        </w:tc>
      </w:tr>
      <w:tr w:rsidR="0095068E" w:rsidRPr="000F61A6" w:rsidTr="00C75CE4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4F56E4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用户状态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273CBC" w:rsidRDefault="0095068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7618B3" w:rsidRDefault="004F56E4" w:rsidP="004F56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</w:t>
            </w:r>
            <w:r w:rsidRPr="007618B3">
              <w:rPr>
                <w:rFonts w:ascii="宋体" w:hAnsi="宋体" w:cs="宋体"/>
                <w:kern w:val="0"/>
                <w:szCs w:val="21"/>
              </w:rPr>
              <w:t xml:space="preserve"> </w:t>
            </w:r>
          </w:p>
        </w:tc>
      </w:tr>
      <w:tr w:rsidR="0095068E" w:rsidRPr="000F61A6" w:rsidTr="00C75CE4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068E" w:rsidRPr="00FE20DE" w:rsidRDefault="004F56E4" w:rsidP="004F56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EMAIL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068E" w:rsidRPr="00273CBC" w:rsidRDefault="0095068E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068E" w:rsidRPr="00273CBC" w:rsidRDefault="004F56E4" w:rsidP="00C75CE4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</w:tbl>
    <w:p w:rsidR="00F17929" w:rsidRPr="00384239" w:rsidRDefault="00F17929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60" w:name="_Toc391755159"/>
      <w:r>
        <w:rPr>
          <w:rFonts w:ascii="Arial" w:hAnsi="Arial" w:cs="Arial" w:hint="eastAsia"/>
        </w:rPr>
        <w:lastRenderedPageBreak/>
        <w:t>字典维护</w:t>
      </w:r>
      <w:bookmarkEnd w:id="160"/>
    </w:p>
    <w:p w:rsidR="00F17929" w:rsidRPr="00911A5B" w:rsidRDefault="00F17929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61" w:name="_Toc390695476"/>
      <w:bookmarkStart w:id="162" w:name="_Toc391396130"/>
      <w:bookmarkStart w:id="163" w:name="_Toc391755160"/>
      <w:bookmarkEnd w:id="161"/>
      <w:bookmarkEnd w:id="162"/>
      <w:bookmarkEnd w:id="163"/>
    </w:p>
    <w:p w:rsidR="00F17929" w:rsidRDefault="00906A6D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</w:pPr>
      <w:bookmarkStart w:id="164" w:name="_Toc391755161"/>
      <w:r>
        <w:rPr>
          <w:rFonts w:hint="eastAsia"/>
        </w:rPr>
        <w:t>费用项目类型</w:t>
      </w:r>
      <w:bookmarkEnd w:id="164"/>
    </w:p>
    <w:p w:rsidR="00A227EB" w:rsidRDefault="00A227EB" w:rsidP="00A227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A227EB" w:rsidRPr="00414B08" w:rsidRDefault="00A227EB" w:rsidP="00A227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系统管理员负责维护费用项目类型以及各数据项的填报权限。</w:t>
      </w:r>
    </w:p>
    <w:p w:rsidR="00A227EB" w:rsidRDefault="00A227EB" w:rsidP="00A227EB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A227EB" w:rsidRDefault="00A227EB" w:rsidP="009C113C">
      <w:pPr>
        <w:pStyle w:val="07402"/>
        <w:numPr>
          <w:ilvl w:val="0"/>
          <w:numId w:val="34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07221B">
        <w:rPr>
          <w:rFonts w:ascii="宋体" w:hAnsi="宋体" w:hint="eastAsia"/>
          <w:i w:val="0"/>
        </w:rPr>
        <w:t>字典维护</w:t>
      </w:r>
      <w:r>
        <w:rPr>
          <w:rFonts w:ascii="宋体" w:hAnsi="宋体" w:hint="eastAsia"/>
          <w:i w:val="0"/>
        </w:rPr>
        <w:t>-费用</w:t>
      </w:r>
      <w:r w:rsidR="0007221B">
        <w:rPr>
          <w:rFonts w:ascii="宋体" w:hAnsi="宋体" w:hint="eastAsia"/>
          <w:i w:val="0"/>
        </w:rPr>
        <w:t>项目类型</w:t>
      </w:r>
      <w:r>
        <w:rPr>
          <w:rFonts w:ascii="宋体" w:hAnsi="宋体" w:hint="eastAsia"/>
          <w:i w:val="0"/>
        </w:rPr>
        <w:t>”。</w:t>
      </w:r>
    </w:p>
    <w:p w:rsidR="00A227EB" w:rsidRDefault="00A227EB" w:rsidP="00A227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A227EB" w:rsidRDefault="00A227EB" w:rsidP="00A227EB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</w:t>
      </w:r>
      <w:r w:rsidR="005E5A6D">
        <w:rPr>
          <w:rFonts w:ascii="宋体" w:hAnsi="宋体" w:hint="eastAsia"/>
          <w:i w:val="0"/>
        </w:rPr>
        <w:t>新增</w:t>
      </w:r>
      <w:r w:rsidR="0007221B">
        <w:rPr>
          <w:rFonts w:ascii="宋体" w:hAnsi="宋体" w:hint="eastAsia"/>
          <w:i w:val="0"/>
        </w:rPr>
        <w:t>费用类型信息</w:t>
      </w:r>
      <w:r>
        <w:rPr>
          <w:rFonts w:ascii="宋体" w:hAnsi="宋体" w:hint="eastAsia"/>
          <w:i w:val="0"/>
        </w:rPr>
        <w:t>，然后单击“提交”。</w:t>
      </w:r>
    </w:p>
    <w:p w:rsidR="00A227EB" w:rsidRDefault="00A227EB" w:rsidP="00A227EB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8612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89"/>
        <w:gridCol w:w="846"/>
        <w:gridCol w:w="5677"/>
      </w:tblGrid>
      <w:tr w:rsidR="00122F72" w:rsidRPr="000F61A6" w:rsidTr="00122F72">
        <w:trPr>
          <w:trHeight w:val="300"/>
        </w:trPr>
        <w:tc>
          <w:tcPr>
            <w:tcW w:w="208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FE20DE" w:rsidRDefault="00A227EB" w:rsidP="008807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4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A227EB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56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A227EB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A227EB" w:rsidRPr="000F61A6" w:rsidTr="00122F72">
        <w:trPr>
          <w:trHeight w:val="273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FE20DE" w:rsidRDefault="00391D8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费用项目类型编码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391D83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7618B3" w:rsidRDefault="00391D83" w:rsidP="00391D8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字符型，用于对费用项目类型排序</w:t>
            </w:r>
          </w:p>
        </w:tc>
      </w:tr>
      <w:tr w:rsidR="00A227EB" w:rsidRPr="000F61A6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A227EB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费用项目类型</w:t>
            </w:r>
            <w:r w:rsidR="00122F72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A227EB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7618B3" w:rsidRDefault="00122F72" w:rsidP="00122F7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</w:t>
            </w:r>
          </w:p>
        </w:tc>
      </w:tr>
      <w:tr w:rsidR="00A227EB" w:rsidRPr="000F61A6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阶段名称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7EB" w:rsidRPr="00273CBC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7EB" w:rsidRPr="00273CBC" w:rsidRDefault="00122F72" w:rsidP="00122F7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枚举型，系统中已预定义数据</w:t>
            </w:r>
          </w:p>
        </w:tc>
      </w:tr>
      <w:tr w:rsidR="00A227EB" w:rsidRPr="000F61A6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财务维护角色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273CBC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7618B3" w:rsidRDefault="00122F72" w:rsidP="00346DD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</w:t>
            </w:r>
            <w:r w:rsidR="00346DD3">
              <w:rPr>
                <w:rFonts w:ascii="宋体" w:hAnsi="宋体" w:cs="宋体" w:hint="eastAsia"/>
                <w:kern w:val="0"/>
                <w:szCs w:val="21"/>
              </w:rPr>
              <w:t>设置</w:t>
            </w:r>
            <w:r>
              <w:rPr>
                <w:rFonts w:ascii="宋体" w:hAnsi="宋体" w:cs="宋体" w:hint="eastAsia"/>
                <w:kern w:val="0"/>
                <w:szCs w:val="21"/>
              </w:rPr>
              <w:t>维护费用项目</w:t>
            </w:r>
            <w:r w:rsidR="00346DD3">
              <w:rPr>
                <w:rFonts w:ascii="宋体" w:hAnsi="宋体" w:cs="宋体" w:hint="eastAsia"/>
                <w:kern w:val="0"/>
                <w:szCs w:val="21"/>
              </w:rPr>
              <w:t>财务</w:t>
            </w:r>
            <w:r>
              <w:rPr>
                <w:rFonts w:ascii="宋体" w:hAnsi="宋体" w:cs="宋体" w:hint="eastAsia"/>
                <w:kern w:val="0"/>
                <w:szCs w:val="21"/>
              </w:rPr>
              <w:t>决算信息的用户</w:t>
            </w:r>
          </w:p>
        </w:tc>
      </w:tr>
      <w:tr w:rsidR="00A227EB" w:rsidRPr="000F61A6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27EB" w:rsidRPr="00FE20DE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是否有概算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7EB" w:rsidRPr="00273CBC" w:rsidRDefault="00122F72" w:rsidP="00122F7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27EB" w:rsidRPr="00273CBC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枚举型，默认为无，设置此费用项目是否需要填报概算信息</w:t>
            </w:r>
          </w:p>
        </w:tc>
      </w:tr>
      <w:tr w:rsidR="00122F72" w:rsidRPr="000F61A6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F72" w:rsidRPr="00273CBC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是否有预估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F72" w:rsidRPr="00273CBC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F72" w:rsidRPr="00273CBC" w:rsidRDefault="00122F72" w:rsidP="00122F7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枚举型，默认为无，设置此费用项目是否需要填报预估信息</w:t>
            </w:r>
          </w:p>
        </w:tc>
      </w:tr>
      <w:tr w:rsidR="00122F72" w:rsidRPr="000F61A6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F72" w:rsidRPr="00FE20DE" w:rsidRDefault="00122F72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是否有结算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F72" w:rsidRPr="00273CBC" w:rsidRDefault="00122F72" w:rsidP="00122F7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F72" w:rsidRPr="00273CBC" w:rsidRDefault="00122F72" w:rsidP="00122F7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枚举型，默认为无，设置此费用项目是否需要填报结算信息</w:t>
            </w:r>
          </w:p>
        </w:tc>
      </w:tr>
      <w:tr w:rsidR="00122F72" w:rsidRPr="007A0BAA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F72" w:rsidRPr="00FE20DE" w:rsidRDefault="00346DD3" w:rsidP="00346DD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结算维护角色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F72" w:rsidRPr="00273CBC" w:rsidRDefault="00346DD3" w:rsidP="00346DD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F72" w:rsidRPr="00273CBC" w:rsidRDefault="00346DD3" w:rsidP="00346DD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枚举型，设置维护费用项目造价结算信息的用户</w:t>
            </w:r>
          </w:p>
        </w:tc>
      </w:tr>
      <w:tr w:rsidR="007A0BAA" w:rsidRPr="007A0BAA" w:rsidTr="00122F7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0BAA" w:rsidRDefault="007A0BAA" w:rsidP="00346DD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业务科室维护信息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BAA" w:rsidRDefault="007A0BAA" w:rsidP="00346DD3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选填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A0BAA" w:rsidRDefault="007A0BAA" w:rsidP="007A0BAA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设置各个字段是否需要填报以及负责填报的业务科室</w:t>
            </w:r>
          </w:p>
        </w:tc>
      </w:tr>
    </w:tbl>
    <w:p w:rsidR="00A227EB" w:rsidRPr="00A227EB" w:rsidRDefault="00A227EB" w:rsidP="00A227EB">
      <w:pPr>
        <w:pStyle w:val="a0"/>
      </w:pPr>
    </w:p>
    <w:p w:rsidR="00F17929" w:rsidRDefault="00906A6D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  <w:ind w:left="567" w:hanging="567"/>
      </w:pPr>
      <w:bookmarkStart w:id="165" w:name="_Toc391755162"/>
      <w:r>
        <w:rPr>
          <w:rFonts w:hint="eastAsia"/>
        </w:rPr>
        <w:t>业务类型</w:t>
      </w:r>
      <w:bookmarkEnd w:id="165"/>
    </w:p>
    <w:p w:rsidR="004D6224" w:rsidRDefault="004D6224" w:rsidP="004D622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4D6224" w:rsidRPr="00414B08" w:rsidRDefault="004D6224" w:rsidP="004D62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系统管理员负责维护业务类型</w:t>
      </w:r>
      <w:r w:rsidR="004A0C29">
        <w:rPr>
          <w:rFonts w:ascii="宋体" w:hAnsi="宋体" w:hint="eastAsia"/>
          <w:i w:val="0"/>
        </w:rPr>
        <w:t>（具体数据由规划计划科提供）</w:t>
      </w:r>
      <w:r>
        <w:rPr>
          <w:rFonts w:ascii="宋体" w:hAnsi="宋体" w:hint="eastAsia"/>
          <w:i w:val="0"/>
        </w:rPr>
        <w:t>。</w:t>
      </w:r>
    </w:p>
    <w:p w:rsidR="004D6224" w:rsidRDefault="004D6224" w:rsidP="004D6224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D6224" w:rsidRDefault="004D6224" w:rsidP="009C113C">
      <w:pPr>
        <w:pStyle w:val="07402"/>
        <w:numPr>
          <w:ilvl w:val="0"/>
          <w:numId w:val="25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在“导航菜单”中，单击“字典维护-</w:t>
      </w:r>
      <w:r w:rsidR="00532D11">
        <w:rPr>
          <w:rFonts w:ascii="宋体" w:hAnsi="宋体" w:hint="eastAsia"/>
          <w:i w:val="0"/>
        </w:rPr>
        <w:t>业务</w:t>
      </w:r>
      <w:r>
        <w:rPr>
          <w:rFonts w:ascii="宋体" w:hAnsi="宋体" w:hint="eastAsia"/>
          <w:i w:val="0"/>
        </w:rPr>
        <w:t>类型”。</w:t>
      </w:r>
    </w:p>
    <w:p w:rsidR="004D6224" w:rsidRDefault="004D6224" w:rsidP="004D62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4D6224" w:rsidRDefault="004D6224" w:rsidP="004D6224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</w:t>
      </w:r>
      <w:r w:rsidR="00F70331">
        <w:rPr>
          <w:rFonts w:ascii="宋体" w:hAnsi="宋体" w:hint="eastAsia"/>
          <w:i w:val="0"/>
        </w:rPr>
        <w:t>右边界面上配置业务类型信息，然后单击“提交”</w:t>
      </w:r>
      <w:r>
        <w:rPr>
          <w:rFonts w:ascii="宋体" w:hAnsi="宋体" w:hint="eastAsia"/>
          <w:i w:val="0"/>
        </w:rPr>
        <w:t>。</w:t>
      </w:r>
    </w:p>
    <w:p w:rsidR="00F70331" w:rsidRDefault="00F70331" w:rsidP="00F70331">
      <w:pPr>
        <w:pStyle w:val="a0"/>
        <w:ind w:firstLine="480"/>
        <w:rPr>
          <w:rFonts w:ascii="宋体" w:hAnsi="宋体" w:cs="宋体"/>
          <w:sz w:val="24"/>
        </w:rPr>
      </w:pPr>
      <w:r w:rsidRPr="003951B2">
        <w:rPr>
          <w:rFonts w:ascii="宋体" w:hAnsi="宋体" w:cs="宋体" w:hint="eastAsia"/>
          <w:sz w:val="24"/>
        </w:rPr>
        <w:t>[数据项说明]</w:t>
      </w:r>
    </w:p>
    <w:tbl>
      <w:tblPr>
        <w:tblW w:w="8612" w:type="dxa"/>
        <w:tblInd w:w="6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89"/>
        <w:gridCol w:w="846"/>
        <w:gridCol w:w="5677"/>
      </w:tblGrid>
      <w:tr w:rsidR="00F70331" w:rsidRPr="000F61A6" w:rsidTr="008807B2">
        <w:trPr>
          <w:trHeight w:val="300"/>
        </w:trPr>
        <w:tc>
          <w:tcPr>
            <w:tcW w:w="2089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FE20DE" w:rsidRDefault="00F70331" w:rsidP="008807B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FE20DE">
              <w:rPr>
                <w:rFonts w:ascii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846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273CBC" w:rsidRDefault="00F70331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说明</w:t>
            </w:r>
          </w:p>
        </w:tc>
        <w:tc>
          <w:tcPr>
            <w:tcW w:w="5677" w:type="dxa"/>
            <w:shd w:val="clear" w:color="auto" w:fill="F3F3F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273CBC" w:rsidRDefault="00F70331" w:rsidP="008807B2"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 w:rsidRPr="00273CBC">
              <w:rPr>
                <w:rFonts w:ascii="宋体" w:hAnsi="宋体" w:cs="宋体" w:hint="eastAsia"/>
                <w:bCs/>
                <w:kern w:val="0"/>
                <w:szCs w:val="21"/>
              </w:rPr>
              <w:t>来源和数据要求</w:t>
            </w:r>
          </w:p>
        </w:tc>
      </w:tr>
      <w:tr w:rsidR="00F70331" w:rsidRPr="000F61A6" w:rsidTr="008807B2">
        <w:trPr>
          <w:trHeight w:val="273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FE20DE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上级业务名称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273CBC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7618B3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系统自动取值，取上级节点的名称</w:t>
            </w:r>
          </w:p>
        </w:tc>
      </w:tr>
      <w:tr w:rsidR="00F70331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273CBC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业务分类</w:t>
            </w:r>
          </w:p>
        </w:tc>
        <w:tc>
          <w:tcPr>
            <w:tcW w:w="8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273CBC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7618B3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叶子节点设置为业务类型，非叶子节点设置为业务分类</w:t>
            </w:r>
          </w:p>
        </w:tc>
      </w:tr>
      <w:tr w:rsidR="00F70331" w:rsidRPr="000F61A6" w:rsidTr="008807B2">
        <w:trPr>
          <w:trHeight w:val="300"/>
        </w:trPr>
        <w:tc>
          <w:tcPr>
            <w:tcW w:w="208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331" w:rsidRPr="00273CBC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业务名称</w:t>
            </w:r>
          </w:p>
        </w:tc>
        <w:tc>
          <w:tcPr>
            <w:tcW w:w="84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331" w:rsidRPr="00273CBC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必填</w:t>
            </w:r>
          </w:p>
        </w:tc>
        <w:tc>
          <w:tcPr>
            <w:tcW w:w="567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0331" w:rsidRPr="00273CBC" w:rsidRDefault="00F70331" w:rsidP="008807B2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字符型，配置业务类型的名称</w:t>
            </w:r>
          </w:p>
        </w:tc>
      </w:tr>
    </w:tbl>
    <w:p w:rsidR="00906A6D" w:rsidRDefault="00906A6D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</w:pPr>
      <w:bookmarkStart w:id="166" w:name="_Toc391755163"/>
      <w:r>
        <w:rPr>
          <w:rFonts w:hint="eastAsia"/>
        </w:rPr>
        <w:t>作业队</w:t>
      </w:r>
      <w:bookmarkEnd w:id="166"/>
    </w:p>
    <w:p w:rsidR="004176C5" w:rsidRDefault="004176C5" w:rsidP="004176C5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4176C5" w:rsidRPr="00414B08" w:rsidRDefault="004176C5" w:rsidP="004176C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系统管理员负责维护作业队的相关信息。</w:t>
      </w:r>
    </w:p>
    <w:p w:rsidR="004176C5" w:rsidRDefault="004176C5" w:rsidP="004176C5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176C5" w:rsidRDefault="004176C5" w:rsidP="009C113C">
      <w:pPr>
        <w:pStyle w:val="07402"/>
        <w:numPr>
          <w:ilvl w:val="0"/>
          <w:numId w:val="27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在“导航菜单”中，单击“字典维护-作业队”。</w:t>
      </w:r>
    </w:p>
    <w:p w:rsidR="004176C5" w:rsidRDefault="004176C5" w:rsidP="004176C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4176C5" w:rsidRPr="004176C5" w:rsidRDefault="004176C5" w:rsidP="004176C5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</w:t>
      </w:r>
      <w:r w:rsidR="00185951">
        <w:rPr>
          <w:rFonts w:ascii="宋体" w:hAnsi="宋体" w:hint="eastAsia"/>
          <w:i w:val="0"/>
        </w:rPr>
        <w:t>在弹出的对话框中新增作业队，然后单击“提交”</w:t>
      </w:r>
      <w:r>
        <w:rPr>
          <w:rFonts w:ascii="宋体" w:hAnsi="宋体" w:hint="eastAsia"/>
          <w:i w:val="0"/>
        </w:rPr>
        <w:t>。</w:t>
      </w:r>
    </w:p>
    <w:p w:rsidR="00906A6D" w:rsidRDefault="00906A6D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  <w:ind w:left="567" w:hanging="567"/>
      </w:pPr>
      <w:bookmarkStart w:id="167" w:name="_Toc391755164"/>
      <w:r>
        <w:rPr>
          <w:rFonts w:hint="eastAsia"/>
        </w:rPr>
        <w:t>单位</w:t>
      </w:r>
      <w:bookmarkEnd w:id="167"/>
    </w:p>
    <w:p w:rsidR="00185951" w:rsidRDefault="00185951" w:rsidP="0018595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185951" w:rsidRPr="00414B08" w:rsidRDefault="00185951" w:rsidP="0018595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系统管理员负责维护</w:t>
      </w:r>
      <w:r w:rsidR="00F25DBE">
        <w:rPr>
          <w:rFonts w:ascii="宋体" w:hAnsi="宋体" w:hint="eastAsia"/>
          <w:i w:val="0"/>
        </w:rPr>
        <w:t>单位</w:t>
      </w:r>
      <w:r>
        <w:rPr>
          <w:rFonts w:ascii="宋体" w:hAnsi="宋体" w:hint="eastAsia"/>
          <w:i w:val="0"/>
        </w:rPr>
        <w:t>的相关信息。</w:t>
      </w:r>
    </w:p>
    <w:p w:rsidR="00185951" w:rsidRDefault="00185951" w:rsidP="00185951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185951" w:rsidRDefault="00185951" w:rsidP="009C113C">
      <w:pPr>
        <w:pStyle w:val="07402"/>
        <w:numPr>
          <w:ilvl w:val="0"/>
          <w:numId w:val="28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在“导航菜单”中，单击“字典维护-</w:t>
      </w:r>
      <w:r w:rsidR="00953882">
        <w:rPr>
          <w:rFonts w:ascii="宋体" w:hAnsi="宋体" w:hint="eastAsia"/>
          <w:i w:val="0"/>
        </w:rPr>
        <w:t>单位</w:t>
      </w:r>
      <w:r>
        <w:rPr>
          <w:rFonts w:ascii="宋体" w:hAnsi="宋体" w:hint="eastAsia"/>
          <w:i w:val="0"/>
        </w:rPr>
        <w:t>”。</w:t>
      </w:r>
    </w:p>
    <w:p w:rsidR="00185951" w:rsidRDefault="00185951" w:rsidP="0018595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185951" w:rsidRPr="00185951" w:rsidRDefault="00185951" w:rsidP="00185951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3）在弹出的对话框中新增</w:t>
      </w:r>
      <w:r w:rsidR="00953882">
        <w:rPr>
          <w:rFonts w:ascii="宋体" w:hAnsi="宋体" w:hint="eastAsia"/>
          <w:i w:val="0"/>
        </w:rPr>
        <w:t>单位</w:t>
      </w:r>
      <w:r>
        <w:rPr>
          <w:rFonts w:ascii="宋体" w:hAnsi="宋体" w:hint="eastAsia"/>
          <w:i w:val="0"/>
        </w:rPr>
        <w:t>，然后单击“提交”。</w:t>
      </w:r>
    </w:p>
    <w:p w:rsidR="00906A6D" w:rsidRDefault="00906A6D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</w:pPr>
      <w:bookmarkStart w:id="168" w:name="_Toc391755165"/>
      <w:r>
        <w:rPr>
          <w:rFonts w:hint="eastAsia"/>
        </w:rPr>
        <w:t>区块</w:t>
      </w:r>
      <w:bookmarkEnd w:id="168"/>
    </w:p>
    <w:p w:rsidR="00ED74A2" w:rsidRDefault="00ED74A2" w:rsidP="00ED74A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D74A2" w:rsidRPr="00414B08" w:rsidRDefault="00ED74A2" w:rsidP="00ED74A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系统管理员负责维护区块的相关信息。</w:t>
      </w:r>
    </w:p>
    <w:p w:rsidR="00ED74A2" w:rsidRDefault="00ED74A2" w:rsidP="00ED74A2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ED74A2" w:rsidRDefault="00ED74A2" w:rsidP="009C113C">
      <w:pPr>
        <w:pStyle w:val="07402"/>
        <w:numPr>
          <w:ilvl w:val="0"/>
          <w:numId w:val="29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在“导航菜单”中，单击“字典维护-区块”。</w:t>
      </w:r>
    </w:p>
    <w:p w:rsidR="00ED74A2" w:rsidRDefault="00ED74A2" w:rsidP="00ED74A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ED74A2" w:rsidRPr="00ED74A2" w:rsidRDefault="00ED74A2" w:rsidP="00ED74A2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</w:t>
      </w:r>
      <w:r w:rsidR="001138B4">
        <w:rPr>
          <w:rFonts w:ascii="宋体" w:hAnsi="宋体" w:hint="eastAsia"/>
          <w:i w:val="0"/>
        </w:rPr>
        <w:t>填报</w:t>
      </w:r>
      <w:r>
        <w:rPr>
          <w:rFonts w:ascii="宋体" w:hAnsi="宋体" w:hint="eastAsia"/>
          <w:i w:val="0"/>
        </w:rPr>
        <w:t>区块</w:t>
      </w:r>
      <w:r w:rsidR="001138B4">
        <w:rPr>
          <w:rFonts w:ascii="宋体" w:hAnsi="宋体" w:hint="eastAsia"/>
          <w:i w:val="0"/>
        </w:rPr>
        <w:t>信息</w:t>
      </w:r>
      <w:r>
        <w:rPr>
          <w:rFonts w:ascii="宋体" w:hAnsi="宋体" w:hint="eastAsia"/>
          <w:i w:val="0"/>
        </w:rPr>
        <w:t>，然后单击“提交”。</w:t>
      </w:r>
    </w:p>
    <w:p w:rsidR="00906A6D" w:rsidRDefault="00906A6D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  <w:ind w:left="567" w:hanging="567"/>
      </w:pPr>
      <w:bookmarkStart w:id="169" w:name="_Toc391755166"/>
      <w:r>
        <w:rPr>
          <w:rFonts w:hint="eastAsia"/>
        </w:rPr>
        <w:t>井组</w:t>
      </w:r>
      <w:bookmarkEnd w:id="169"/>
    </w:p>
    <w:p w:rsidR="00DB2B5C" w:rsidRDefault="00DB2B5C" w:rsidP="00DB2B5C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DB2B5C" w:rsidRPr="00414B08" w:rsidRDefault="00DB2B5C" w:rsidP="00DB2B5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lastRenderedPageBreak/>
        <w:t>规划计划科负责维护井组的相关信息。</w:t>
      </w:r>
    </w:p>
    <w:p w:rsidR="00DB2B5C" w:rsidRDefault="00DB2B5C" w:rsidP="00DB2B5C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DB2B5C" w:rsidRDefault="00DB2B5C" w:rsidP="009C113C">
      <w:pPr>
        <w:pStyle w:val="07402"/>
        <w:numPr>
          <w:ilvl w:val="0"/>
          <w:numId w:val="30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在“导航菜单”中，单击“字典维护-</w:t>
      </w:r>
      <w:r w:rsidR="00A35F8A">
        <w:rPr>
          <w:rFonts w:ascii="宋体" w:hAnsi="宋体" w:hint="eastAsia"/>
          <w:i w:val="0"/>
        </w:rPr>
        <w:t>井组</w:t>
      </w:r>
      <w:r>
        <w:rPr>
          <w:rFonts w:ascii="宋体" w:hAnsi="宋体" w:hint="eastAsia"/>
          <w:i w:val="0"/>
        </w:rPr>
        <w:t>”。</w:t>
      </w:r>
    </w:p>
    <w:p w:rsidR="00DB2B5C" w:rsidRDefault="00DB2B5C" w:rsidP="00DB2B5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DB2B5C" w:rsidRDefault="00DB2B5C" w:rsidP="00DB2B5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</w:t>
      </w:r>
      <w:r w:rsidR="00EB7017">
        <w:rPr>
          <w:rFonts w:ascii="宋体" w:hAnsi="宋体" w:hint="eastAsia"/>
          <w:i w:val="0"/>
        </w:rPr>
        <w:t>填报井组信息</w:t>
      </w:r>
      <w:r>
        <w:rPr>
          <w:rFonts w:ascii="宋体" w:hAnsi="宋体" w:hint="eastAsia"/>
          <w:i w:val="0"/>
        </w:rPr>
        <w:t>，然后单击“提交”。</w:t>
      </w:r>
    </w:p>
    <w:p w:rsidR="00CF5E84" w:rsidRDefault="00CF5E84" w:rsidP="00CF5E84">
      <w:pPr>
        <w:pStyle w:val="07402"/>
        <w:ind w:firstLineChars="232" w:firstLine="557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</w:t>
      </w:r>
      <w:r>
        <w:rPr>
          <w:rFonts w:ascii="宋体" w:hAnsi="宋体" w:hint="eastAsia"/>
          <w:i w:val="0"/>
        </w:rPr>
        <w:t>注意事项</w:t>
      </w:r>
      <w:r w:rsidRPr="00414B08">
        <w:rPr>
          <w:rFonts w:ascii="宋体" w:hAnsi="宋体" w:hint="eastAsia"/>
          <w:i w:val="0"/>
        </w:rPr>
        <w:t>]</w:t>
      </w:r>
    </w:p>
    <w:p w:rsidR="00CF5E84" w:rsidRPr="00DB2B5C" w:rsidRDefault="00CF5E84" w:rsidP="00DB2B5C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在创建钻井项目时，如果不选择井组，会默认生成与钻井项目同名的井组。自动生成的井组的井组编码默认为“</w:t>
      </w:r>
      <w:r w:rsidRPr="00CF5E84">
        <w:rPr>
          <w:rFonts w:ascii="宋体" w:hAnsi="宋体"/>
          <w:i w:val="0"/>
        </w:rPr>
        <w:t>autoCreated</w:t>
      </w:r>
      <w:r>
        <w:rPr>
          <w:rFonts w:ascii="宋体" w:hAnsi="宋体" w:hint="eastAsia"/>
          <w:i w:val="0"/>
        </w:rPr>
        <w:t>”。</w:t>
      </w:r>
    </w:p>
    <w:p w:rsidR="00906A6D" w:rsidRDefault="00906A6D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  <w:ind w:left="567" w:hanging="567"/>
      </w:pPr>
      <w:bookmarkStart w:id="170" w:name="_Toc391755167"/>
      <w:r>
        <w:rPr>
          <w:rFonts w:hint="eastAsia"/>
        </w:rPr>
        <w:t>地区</w:t>
      </w:r>
      <w:bookmarkEnd w:id="170"/>
    </w:p>
    <w:p w:rsidR="00255ADA" w:rsidRDefault="00255ADA" w:rsidP="00255ADA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255ADA" w:rsidRPr="00414B08" w:rsidRDefault="00255ADA" w:rsidP="00255ADA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系统管理员负责维护地区的相关信息。</w:t>
      </w:r>
    </w:p>
    <w:p w:rsidR="00255ADA" w:rsidRDefault="00255ADA" w:rsidP="00255ADA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255ADA" w:rsidRDefault="00255ADA" w:rsidP="009C113C">
      <w:pPr>
        <w:pStyle w:val="07402"/>
        <w:numPr>
          <w:ilvl w:val="0"/>
          <w:numId w:val="31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在“导航菜单”中，单击“字典维护-</w:t>
      </w:r>
      <w:r w:rsidR="00A138CF">
        <w:rPr>
          <w:rFonts w:ascii="宋体" w:hAnsi="宋体" w:hint="eastAsia"/>
          <w:i w:val="0"/>
        </w:rPr>
        <w:t>地区</w:t>
      </w:r>
      <w:r>
        <w:rPr>
          <w:rFonts w:ascii="宋体" w:hAnsi="宋体" w:hint="eastAsia"/>
          <w:i w:val="0"/>
        </w:rPr>
        <w:t>”。</w:t>
      </w:r>
    </w:p>
    <w:p w:rsidR="00255ADA" w:rsidRDefault="00255ADA" w:rsidP="00255ADA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2）单击“新增”按钮。</w:t>
      </w:r>
    </w:p>
    <w:p w:rsidR="00906A6D" w:rsidRPr="00255ADA" w:rsidRDefault="00255ADA" w:rsidP="00255ADA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3）在弹出的对话框中填报</w:t>
      </w:r>
      <w:r w:rsidR="00FA525C">
        <w:rPr>
          <w:rFonts w:ascii="宋体" w:hAnsi="宋体" w:hint="eastAsia"/>
          <w:i w:val="0"/>
        </w:rPr>
        <w:t>地区</w:t>
      </w:r>
      <w:r>
        <w:rPr>
          <w:rFonts w:ascii="宋体" w:hAnsi="宋体" w:hint="eastAsia"/>
          <w:i w:val="0"/>
        </w:rPr>
        <w:t>信息，然后单击“提交”。</w:t>
      </w:r>
    </w:p>
    <w:p w:rsidR="00F17929" w:rsidRPr="00384239" w:rsidRDefault="00F17929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71" w:name="_Toc391755168"/>
      <w:r>
        <w:rPr>
          <w:rFonts w:ascii="Arial" w:hAnsi="Arial" w:cs="Arial" w:hint="eastAsia"/>
        </w:rPr>
        <w:t>系统配置</w:t>
      </w:r>
      <w:bookmarkEnd w:id="171"/>
    </w:p>
    <w:p w:rsidR="00F17929" w:rsidRPr="00911A5B" w:rsidRDefault="00F17929" w:rsidP="00EE10A5">
      <w:pPr>
        <w:pStyle w:val="ad"/>
        <w:keepNext/>
        <w:keepLines/>
        <w:widowControl/>
        <w:numPr>
          <w:ilvl w:val="0"/>
          <w:numId w:val="74"/>
        </w:numPr>
        <w:spacing w:before="260" w:after="260"/>
        <w:ind w:firstLineChars="0"/>
        <w:jc w:val="left"/>
        <w:outlineLvl w:val="1"/>
        <w:rPr>
          <w:rFonts w:ascii="黑体" w:eastAsia="黑体" w:hAnsi="Arial"/>
          <w:b/>
          <w:vanish/>
          <w:kern w:val="0"/>
          <w:sz w:val="30"/>
        </w:rPr>
      </w:pPr>
      <w:bookmarkStart w:id="172" w:name="_Toc390695485"/>
      <w:bookmarkStart w:id="173" w:name="_Toc391396139"/>
      <w:bookmarkStart w:id="174" w:name="_Toc391755169"/>
      <w:bookmarkEnd w:id="172"/>
      <w:bookmarkEnd w:id="173"/>
      <w:bookmarkEnd w:id="174"/>
    </w:p>
    <w:p w:rsidR="00F17929" w:rsidRDefault="00C65E35" w:rsidP="00EE10A5">
      <w:pPr>
        <w:pStyle w:val="2"/>
        <w:widowControl/>
        <w:numPr>
          <w:ilvl w:val="1"/>
          <w:numId w:val="74"/>
        </w:numPr>
        <w:spacing w:before="260" w:beforeAutospacing="0" w:after="260" w:afterAutospacing="0" w:line="240" w:lineRule="auto"/>
        <w:ind w:left="567" w:hanging="567"/>
      </w:pPr>
      <w:bookmarkStart w:id="175" w:name="_Toc391755170"/>
      <w:r>
        <w:rPr>
          <w:rFonts w:hint="eastAsia"/>
        </w:rPr>
        <w:t>编码配置</w:t>
      </w:r>
      <w:bookmarkEnd w:id="175"/>
    </w:p>
    <w:p w:rsidR="00E67439" w:rsidRDefault="00E67439" w:rsidP="00E6743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[功能概述]</w:t>
      </w:r>
    </w:p>
    <w:p w:rsidR="00E67439" w:rsidRPr="00414B08" w:rsidRDefault="00E67439" w:rsidP="00E6743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部分比较简单的枚举项数据，在编码配置中进行维护。</w:t>
      </w:r>
    </w:p>
    <w:p w:rsidR="00E67439" w:rsidRDefault="00E67439" w:rsidP="00E67439">
      <w:pPr>
        <w:pStyle w:val="07402"/>
        <w:ind w:firstLine="480"/>
        <w:rPr>
          <w:rFonts w:ascii="宋体" w:hAnsi="宋体"/>
          <w:i w:val="0"/>
        </w:rPr>
      </w:pPr>
      <w:r w:rsidRPr="00414B08">
        <w:rPr>
          <w:rFonts w:ascii="宋体" w:hAnsi="宋体" w:hint="eastAsia"/>
          <w:i w:val="0"/>
        </w:rPr>
        <w:t>[操作说明]</w:t>
      </w:r>
    </w:p>
    <w:p w:rsidR="004A1778" w:rsidRPr="004A1778" w:rsidRDefault="00E67439" w:rsidP="009C113C">
      <w:pPr>
        <w:pStyle w:val="07402"/>
        <w:numPr>
          <w:ilvl w:val="0"/>
          <w:numId w:val="32"/>
        </w:numPr>
        <w:ind w:firstLineChars="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在“导航菜单”中，单击“</w:t>
      </w:r>
      <w:r w:rsidR="00BD5FB7">
        <w:rPr>
          <w:rFonts w:ascii="宋体" w:hAnsi="宋体" w:hint="eastAsia"/>
          <w:i w:val="0"/>
        </w:rPr>
        <w:t>系统配置-编码配置</w:t>
      </w:r>
      <w:r>
        <w:rPr>
          <w:rFonts w:ascii="宋体" w:hAnsi="宋体" w:hint="eastAsia"/>
          <w:i w:val="0"/>
        </w:rPr>
        <w:t>”。</w:t>
      </w:r>
    </w:p>
    <w:p w:rsidR="00E67439" w:rsidRDefault="00E67439" w:rsidP="00E6743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2</w:t>
      </w:r>
      <w:r w:rsidR="004A1778">
        <w:rPr>
          <w:rFonts w:ascii="宋体" w:hAnsi="宋体" w:hint="eastAsia"/>
          <w:i w:val="0"/>
        </w:rPr>
        <w:t>）单击“业务自定义编码</w:t>
      </w:r>
      <w:r>
        <w:rPr>
          <w:rFonts w:ascii="宋体" w:hAnsi="宋体" w:hint="eastAsia"/>
          <w:i w:val="0"/>
        </w:rPr>
        <w:t>”</w:t>
      </w:r>
      <w:r w:rsidR="004A1778">
        <w:rPr>
          <w:rFonts w:ascii="宋体" w:hAnsi="宋体" w:hint="eastAsia"/>
          <w:i w:val="0"/>
        </w:rPr>
        <w:t>右侧的查看</w:t>
      </w:r>
      <w:r>
        <w:rPr>
          <w:rFonts w:ascii="宋体" w:hAnsi="宋体" w:hint="eastAsia"/>
          <w:i w:val="0"/>
        </w:rPr>
        <w:t>按钮。</w:t>
      </w:r>
    </w:p>
    <w:p w:rsidR="004A1778" w:rsidRPr="004A1778" w:rsidRDefault="001D5ADB" w:rsidP="00E67439">
      <w:pPr>
        <w:pStyle w:val="07402"/>
        <w:ind w:left="36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lastRenderedPageBreak/>
        <w:pict>
          <v:shape id="_x0000_i1049" type="#_x0000_t75" style="width:428.25pt;height:118.5pt">
            <v:imagedata r:id="rId45" o:title=""/>
          </v:shape>
        </w:pict>
      </w:r>
    </w:p>
    <w:p w:rsidR="00E67439" w:rsidRDefault="00E67439" w:rsidP="00E67439">
      <w:pPr>
        <w:pStyle w:val="07402"/>
        <w:ind w:left="360" w:firstLine="480"/>
        <w:rPr>
          <w:rFonts w:ascii="宋体" w:hAnsi="宋体"/>
          <w:i w:val="0"/>
        </w:rPr>
      </w:pPr>
      <w:r>
        <w:rPr>
          <w:rFonts w:ascii="宋体" w:hAnsi="宋体" w:hint="eastAsia"/>
          <w:i w:val="0"/>
        </w:rPr>
        <w:t>3）在弹出的对话框中</w:t>
      </w:r>
      <w:r w:rsidR="004A1778">
        <w:rPr>
          <w:rFonts w:ascii="宋体" w:hAnsi="宋体" w:hint="eastAsia"/>
          <w:i w:val="0"/>
        </w:rPr>
        <w:t>可对编码信息进行维护。</w:t>
      </w:r>
    </w:p>
    <w:p w:rsidR="004A1778" w:rsidRPr="00AF4975" w:rsidRDefault="001D5ADB" w:rsidP="00E67439">
      <w:pPr>
        <w:pStyle w:val="07402"/>
        <w:ind w:left="360" w:firstLine="480"/>
        <w:rPr>
          <w:rFonts w:ascii="宋体" w:hAnsi="宋体"/>
          <w:i w:val="0"/>
        </w:rPr>
      </w:pPr>
      <w:r w:rsidRPr="00115FFF">
        <w:rPr>
          <w:rFonts w:ascii="宋体" w:hAnsi="宋体"/>
        </w:rPr>
        <w:pict>
          <v:shape id="_x0000_i1050" type="#_x0000_t75" style="width:413.25pt;height:191.25pt">
            <v:imagedata r:id="rId46" o:title=""/>
          </v:shape>
        </w:pict>
      </w:r>
    </w:p>
    <w:p w:rsidR="00911A5B" w:rsidRPr="00911A5B" w:rsidRDefault="00911A5B" w:rsidP="009C113C">
      <w:pPr>
        <w:pStyle w:val="1"/>
        <w:numPr>
          <w:ilvl w:val="0"/>
          <w:numId w:val="4"/>
        </w:numPr>
        <w:tabs>
          <w:tab w:val="num" w:pos="425"/>
        </w:tabs>
        <w:spacing w:line="360" w:lineRule="auto"/>
        <w:ind w:left="432" w:hanging="432"/>
        <w:rPr>
          <w:rFonts w:ascii="Arial" w:hAnsi="Arial" w:cs="Arial"/>
        </w:rPr>
      </w:pPr>
      <w:bookmarkStart w:id="176" w:name="_Toc249417434"/>
      <w:bookmarkStart w:id="177" w:name="_Toc391755171"/>
      <w:r w:rsidRPr="00911A5B">
        <w:rPr>
          <w:rFonts w:ascii="Arial" w:hAnsi="Arial" w:cs="Arial" w:hint="eastAsia"/>
        </w:rPr>
        <w:t>常见问题解答</w:t>
      </w:r>
      <w:bookmarkEnd w:id="15"/>
      <w:bookmarkEnd w:id="67"/>
      <w:bookmarkEnd w:id="176"/>
      <w:bookmarkEnd w:id="177"/>
    </w:p>
    <w:p w:rsidR="007E67AD" w:rsidRDefault="00C06127" w:rsidP="009C113C">
      <w:pPr>
        <w:numPr>
          <w:ilvl w:val="0"/>
          <w:numId w:val="26"/>
        </w:numPr>
      </w:pPr>
      <w:r>
        <w:rPr>
          <w:rFonts w:hint="eastAsia"/>
        </w:rPr>
        <w:t>是否支持所有浏览器？</w:t>
      </w:r>
    </w:p>
    <w:p w:rsidR="00C06127" w:rsidRDefault="00C06127" w:rsidP="00C06127">
      <w:pPr>
        <w:ind w:left="840"/>
      </w:pPr>
      <w:r>
        <w:rPr>
          <w:rFonts w:hint="eastAsia"/>
        </w:rPr>
        <w:t>大部分浏览器支持，但是部分控件运行会不稳定，建议使用</w:t>
      </w:r>
      <w:r>
        <w:rPr>
          <w:rFonts w:hint="eastAsia"/>
        </w:rPr>
        <w:t>IE8</w:t>
      </w:r>
      <w:r>
        <w:rPr>
          <w:rFonts w:hint="eastAsia"/>
        </w:rPr>
        <w:t>。</w:t>
      </w:r>
    </w:p>
    <w:p w:rsidR="00C06127" w:rsidRPr="00911A5B" w:rsidRDefault="00C06127" w:rsidP="00C06127">
      <w:pPr>
        <w:ind w:left="840"/>
      </w:pPr>
    </w:p>
    <w:sectPr w:rsidR="00C06127" w:rsidRPr="00911A5B" w:rsidSect="00710776">
      <w:headerReference w:type="default" r:id="rId47"/>
      <w:footerReference w:type="default" r:id="rId48"/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0A5" w:rsidRDefault="00EE10A5" w:rsidP="00A15E6E">
      <w:r>
        <w:separator/>
      </w:r>
    </w:p>
  </w:endnote>
  <w:endnote w:type="continuationSeparator" w:id="1">
    <w:p w:rsidR="00EE10A5" w:rsidRDefault="00EE10A5" w:rsidP="00A15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DB" w:rsidRPr="000C5AC2" w:rsidRDefault="001D5ADB" w:rsidP="006806D3">
    <w:pPr>
      <w:pStyle w:val="a7"/>
      <w:tabs>
        <w:tab w:val="clear" w:pos="4153"/>
        <w:tab w:val="clear" w:pos="8306"/>
        <w:tab w:val="center" w:pos="4876"/>
        <w:tab w:val="right" w:pos="9752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DB" w:rsidRDefault="001D5ADB" w:rsidP="00AC295B">
    <w:pPr>
      <w:pStyle w:val="a7"/>
      <w:tabs>
        <w:tab w:val="clear" w:pos="4153"/>
        <w:tab w:val="center" w:pos="4536"/>
      </w:tabs>
      <w:jc w:val="center"/>
    </w:pPr>
  </w:p>
  <w:p w:rsidR="001D5ADB" w:rsidRPr="00AC295B" w:rsidRDefault="001D5ADB" w:rsidP="00AC295B">
    <w:pPr>
      <w:pStyle w:val="a7"/>
      <w:tabs>
        <w:tab w:val="clear" w:pos="4153"/>
        <w:tab w:val="center" w:pos="4536"/>
      </w:tabs>
      <w:jc w:val="center"/>
      <w:rPr>
        <w:b/>
        <w:bCs/>
        <w:sz w:val="24"/>
        <w:szCs w:val="24"/>
      </w:rPr>
    </w:pPr>
    <w:r>
      <w:rPr>
        <w:rFonts w:hint="eastAsia"/>
      </w:rPr>
      <w:t xml:space="preserve">  </w:t>
    </w:r>
    <w:r>
      <w:rPr>
        <w:rFonts w:hint="eastAsia"/>
      </w:rPr>
      <w:t>版本</w:t>
    </w:r>
    <w:r>
      <w:rPr>
        <w:rFonts w:hint="eastAsia"/>
      </w:rPr>
      <w:t xml:space="preserve">V1.0                                </w:t>
    </w: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A526F9">
      <w:rPr>
        <w:b/>
        <w:bCs/>
        <w:noProof/>
      </w:rPr>
      <w:t>99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A526F9">
      <w:rPr>
        <w:b/>
        <w:bCs/>
        <w:noProof/>
      </w:rPr>
      <w:t>105</w:t>
    </w:r>
    <w:r>
      <w:rPr>
        <w:b/>
        <w:bCs/>
        <w:sz w:val="24"/>
        <w:szCs w:val="24"/>
      </w:rPr>
      <w:fldChar w:fldCharType="end"/>
    </w:r>
    <w:r>
      <w:rPr>
        <w:rFonts w:hint="eastAsia"/>
      </w:rPr>
      <w:t xml:space="preserve">                               </w:t>
    </w:r>
    <w:r>
      <w:rPr>
        <w:rFonts w:hint="eastAsia"/>
      </w:rPr>
      <w:t>内部资料·注意保密</w:t>
    </w:r>
    <w:r>
      <w:rPr>
        <w:rFonts w:hint="eastAsia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0A5" w:rsidRDefault="00EE10A5" w:rsidP="00A15E6E">
      <w:r>
        <w:separator/>
      </w:r>
    </w:p>
  </w:footnote>
  <w:footnote w:type="continuationSeparator" w:id="1">
    <w:p w:rsidR="00EE10A5" w:rsidRDefault="00EE10A5" w:rsidP="00A15E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DB" w:rsidRDefault="001D5ADB">
    <w:pPr>
      <w:pStyle w:val="a6"/>
    </w:pPr>
  </w:p>
  <w:p w:rsidR="001D5ADB" w:rsidRDefault="001D5ADB">
    <w:r>
      <w:rPr>
        <w:rFonts w:hint="eastAsia"/>
        <w:sz w:val="18"/>
        <w:szCs w:val="18"/>
      </w:rPr>
      <w:t xml:space="preserve">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DB" w:rsidRPr="002E6E52" w:rsidRDefault="001D5ADB" w:rsidP="006116C2">
    <w:pPr>
      <w:tabs>
        <w:tab w:val="right" w:pos="7980"/>
      </w:tabs>
      <w:ind w:firstLineChars="300" w:firstLine="630"/>
      <w:rPr>
        <w:szCs w:val="21"/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ADB" w:rsidRPr="00953EA4" w:rsidRDefault="001D5ADB" w:rsidP="00953EA4">
    <w:pPr>
      <w:tabs>
        <w:tab w:val="right" w:pos="7980"/>
      </w:tabs>
      <w:ind w:firstLineChars="350" w:firstLine="735"/>
      <w:rPr>
        <w:b/>
        <w:szCs w:val="21"/>
      </w:rPr>
    </w:pPr>
    <w:r w:rsidRPr="00115FFF">
      <w:rPr>
        <w:noProof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36" o:spid="_x0000_s2050" type="#_x0000_t75" alt="说明: 3-11" style="position:absolute;left:0;text-align:left;margin-left:.05pt;margin-top:-14.65pt;width:36.8pt;height:35.4pt;z-index:2;visibility:visible">
          <v:imagedata r:id="rId1" o:title=" 3-11" chromakey="white"/>
        </v:shape>
      </w:pict>
    </w:r>
    <w:r w:rsidRPr="00953EA4">
      <w:rPr>
        <w:rFonts w:hint="eastAsia"/>
        <w:b/>
        <w:szCs w:val="21"/>
      </w:rPr>
      <w:t>北京中油瑞飞信息技术有限责任公司</w:t>
    </w:r>
    <w:r w:rsidRPr="00953EA4">
      <w:rPr>
        <w:rFonts w:hint="eastAsia"/>
        <w:b/>
        <w:szCs w:val="21"/>
      </w:rPr>
      <w:t xml:space="preserve"> </w:t>
    </w:r>
    <w:r>
      <w:rPr>
        <w:rFonts w:hint="eastAsia"/>
        <w:b/>
        <w:szCs w:val="21"/>
      </w:rPr>
      <w:t xml:space="preserve">                                      </w:t>
    </w:r>
    <w:r>
      <w:rPr>
        <w:rFonts w:hint="eastAsia"/>
        <w:b/>
        <w:szCs w:val="21"/>
      </w:rPr>
      <w:t>操作手册</w:t>
    </w:r>
  </w:p>
  <w:p w:rsidR="001D5ADB" w:rsidRPr="002E6E52" w:rsidRDefault="001D5ADB" w:rsidP="008213DD">
    <w:pPr>
      <w:tabs>
        <w:tab w:val="right" w:pos="7980"/>
      </w:tabs>
      <w:ind w:firstLineChars="300" w:firstLine="630"/>
      <w:rPr>
        <w:szCs w:val="21"/>
        <w:u w:val="single"/>
      </w:rPr>
    </w:pPr>
    <w:r w:rsidRPr="00115FFF">
      <w:rPr>
        <w:noProof/>
      </w:rPr>
      <w:pict>
        <v:line id="Line 172" o:spid="_x0000_s2049" style="position:absolute;left:0;text-align:left;z-index:1;visibility:visible" from=".05pt,7.15pt" to="454.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RZEw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4B7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020825E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23F58C4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03C67D3A"/>
    <w:multiLevelType w:val="hybridMultilevel"/>
    <w:tmpl w:val="E506C952"/>
    <w:lvl w:ilvl="0" w:tplc="0DBAD52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43D4ACC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>
    <w:nsid w:val="04A25A84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>
    <w:nsid w:val="05C33EE1"/>
    <w:multiLevelType w:val="hybridMultilevel"/>
    <w:tmpl w:val="DEE6B71C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08B009D6"/>
    <w:multiLevelType w:val="multilevel"/>
    <w:tmpl w:val="EA3EF8EC"/>
    <w:lvl w:ilvl="0"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430"/>
        </w:tabs>
        <w:ind w:left="143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57"/>
        </w:tabs>
        <w:ind w:left="1857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8">
    <w:nsid w:val="098F68B2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0BA43BA8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0FB831C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>
    <w:nsid w:val="0FD636A1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2">
    <w:nsid w:val="0FF9713D"/>
    <w:multiLevelType w:val="hybridMultilevel"/>
    <w:tmpl w:val="9156232C"/>
    <w:lvl w:ilvl="0" w:tplc="CDDE4FBE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0AE11A0"/>
    <w:multiLevelType w:val="hybridMultilevel"/>
    <w:tmpl w:val="C2F2595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11DC5E61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138B714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>
    <w:nsid w:val="14F76B8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7">
    <w:nsid w:val="15690B7B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>
    <w:nsid w:val="15A51FEB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9">
    <w:nsid w:val="15B453DD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0">
    <w:nsid w:val="16961C3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>
    <w:nsid w:val="16D9486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>
    <w:nsid w:val="18291DCC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3">
    <w:nsid w:val="186A3F2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4">
    <w:nsid w:val="18C03EA4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5">
    <w:nsid w:val="1AB722DF"/>
    <w:multiLevelType w:val="hybridMultilevel"/>
    <w:tmpl w:val="F6CC9E4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1AE044C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7">
    <w:nsid w:val="1C620916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8">
    <w:nsid w:val="1EC6396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9">
    <w:nsid w:val="1FD9011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0">
    <w:nsid w:val="267B797D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1">
    <w:nsid w:val="27BE663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2">
    <w:nsid w:val="2806192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3">
    <w:nsid w:val="29D454B4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4">
    <w:nsid w:val="29F6073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5">
    <w:nsid w:val="2B016E1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6">
    <w:nsid w:val="2B3D0596"/>
    <w:multiLevelType w:val="hybridMultilevel"/>
    <w:tmpl w:val="92E611F0"/>
    <w:lvl w:ilvl="0" w:tplc="21FE800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738C43B8">
      <w:start w:val="2"/>
      <w:numFmt w:val="decimal"/>
      <w:lvlText w:val="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7">
    <w:nsid w:val="2B4A719E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8">
    <w:nsid w:val="2B91204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9">
    <w:nsid w:val="2B9A68B8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0">
    <w:nsid w:val="2D636338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1">
    <w:nsid w:val="2DB93EB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2">
    <w:nsid w:val="2DD74CBE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3">
    <w:nsid w:val="2DDD3E63"/>
    <w:multiLevelType w:val="hybridMultilevel"/>
    <w:tmpl w:val="9156232C"/>
    <w:lvl w:ilvl="0" w:tplc="CDDE4FBE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2FC97A8F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5">
    <w:nsid w:val="31572228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6">
    <w:nsid w:val="316C4C5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7">
    <w:nsid w:val="319736D2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8">
    <w:nsid w:val="31FA756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9">
    <w:nsid w:val="33F459A1"/>
    <w:multiLevelType w:val="hybridMultilevel"/>
    <w:tmpl w:val="4C1AEF24"/>
    <w:lvl w:ilvl="0" w:tplc="15189E38">
      <w:start w:val="1"/>
      <w:numFmt w:val="japaneseCounting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0">
    <w:nsid w:val="345F580C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1">
    <w:nsid w:val="35500B75"/>
    <w:multiLevelType w:val="hybridMultilevel"/>
    <w:tmpl w:val="8ACA0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2">
    <w:nsid w:val="364403DF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3">
    <w:nsid w:val="368F3AEB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4">
    <w:nsid w:val="37185A71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5">
    <w:nsid w:val="37FB5FB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6">
    <w:nsid w:val="3A4E07C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7">
    <w:nsid w:val="3A7D14A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8">
    <w:nsid w:val="3AFA4ED7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9">
    <w:nsid w:val="3DFF2ADE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0">
    <w:nsid w:val="3F7821B6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1">
    <w:nsid w:val="41714C1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2">
    <w:nsid w:val="418D73A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3">
    <w:nsid w:val="42C300AE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4">
    <w:nsid w:val="43723B8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5">
    <w:nsid w:val="4402457B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6">
    <w:nsid w:val="44F51B44"/>
    <w:multiLevelType w:val="hybridMultilevel"/>
    <w:tmpl w:val="8474E8FC"/>
    <w:lvl w:ilvl="0" w:tplc="A0E0185A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7">
    <w:nsid w:val="46D4036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8">
    <w:nsid w:val="47BD5A56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9">
    <w:nsid w:val="485D6381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0">
    <w:nsid w:val="488718CC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1">
    <w:nsid w:val="48F46A7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2">
    <w:nsid w:val="498C472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3">
    <w:nsid w:val="49A1683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4">
    <w:nsid w:val="4A3C2DD1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5">
    <w:nsid w:val="4BD5774B"/>
    <w:multiLevelType w:val="hybridMultilevel"/>
    <w:tmpl w:val="B816CDE8"/>
    <w:lvl w:ilvl="0" w:tplc="04090019">
      <w:start w:val="1"/>
      <w:numFmt w:val="lowerLetter"/>
      <w:lvlText w:val="%1)"/>
      <w:lvlJc w:val="left"/>
      <w:pPr>
        <w:ind w:left="1620" w:hanging="420"/>
      </w:p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76">
    <w:nsid w:val="4CA4014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7">
    <w:nsid w:val="4CD70E1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8">
    <w:nsid w:val="4DAA2B46"/>
    <w:multiLevelType w:val="hybridMultilevel"/>
    <w:tmpl w:val="99FCEBA4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7320"/>
        </w:tabs>
        <w:ind w:left="7320" w:hanging="360"/>
      </w:pPr>
      <w:rPr>
        <w:rFonts w:cs="Times New Roman"/>
      </w:rPr>
    </w:lvl>
  </w:abstractNum>
  <w:abstractNum w:abstractNumId="79">
    <w:nsid w:val="4F042036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0">
    <w:nsid w:val="4F860BC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1">
    <w:nsid w:val="4F9C494F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2">
    <w:nsid w:val="50AD4F56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3">
    <w:nsid w:val="53400696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4">
    <w:nsid w:val="53471BD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5">
    <w:nsid w:val="538F598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6">
    <w:nsid w:val="54BC7FA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7">
    <w:nsid w:val="554C7E8C"/>
    <w:multiLevelType w:val="multilevel"/>
    <w:tmpl w:val="E726388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1"/>
        <w:szCs w:val="21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8">
    <w:nsid w:val="5593234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9">
    <w:nsid w:val="55A434B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0">
    <w:nsid w:val="577603A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1">
    <w:nsid w:val="5AC6319E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2">
    <w:nsid w:val="5DB35374"/>
    <w:multiLevelType w:val="multilevel"/>
    <w:tmpl w:val="F1AE5430"/>
    <w:styleLink w:val="111111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93">
    <w:nsid w:val="5DDB578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4">
    <w:nsid w:val="5E37389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5">
    <w:nsid w:val="60974788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6">
    <w:nsid w:val="60E45088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7">
    <w:nsid w:val="60FF4FB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8">
    <w:nsid w:val="6317261E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9">
    <w:nsid w:val="63B8690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0">
    <w:nsid w:val="643169BA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1">
    <w:nsid w:val="64A2592C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2">
    <w:nsid w:val="64BA6E0C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3">
    <w:nsid w:val="64BD6F80"/>
    <w:multiLevelType w:val="hybridMultilevel"/>
    <w:tmpl w:val="9156232C"/>
    <w:lvl w:ilvl="0" w:tplc="CDDE4FBE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4">
    <w:nsid w:val="64E72F9E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5">
    <w:nsid w:val="656764C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6">
    <w:nsid w:val="67062EB5"/>
    <w:multiLevelType w:val="hybridMultilevel"/>
    <w:tmpl w:val="2ABA694C"/>
    <w:lvl w:ilvl="0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7">
    <w:nsid w:val="69855494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8">
    <w:nsid w:val="6AF86DB4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09">
    <w:nsid w:val="6B0C09B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0">
    <w:nsid w:val="6B752CBF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1">
    <w:nsid w:val="6CB11212"/>
    <w:multiLevelType w:val="multilevel"/>
    <w:tmpl w:val="9DE00E4C"/>
    <w:lvl w:ilvl="0">
      <w:start w:val="1"/>
      <w:numFmt w:val="bullet"/>
      <w:pStyle w:val="20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2">
    <w:nsid w:val="6D8963A7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3">
    <w:nsid w:val="6EBD1410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4">
    <w:nsid w:val="6F0D07F3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5">
    <w:nsid w:val="6F3346B8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6">
    <w:nsid w:val="7068107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7">
    <w:nsid w:val="71A50F23"/>
    <w:multiLevelType w:val="hybridMultilevel"/>
    <w:tmpl w:val="9156232C"/>
    <w:lvl w:ilvl="0" w:tplc="CDDE4FBE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8">
    <w:nsid w:val="72E33915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9">
    <w:nsid w:val="75AD474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0">
    <w:nsid w:val="778D37AC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1">
    <w:nsid w:val="77E31B07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2">
    <w:nsid w:val="78214E02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3">
    <w:nsid w:val="782C03BF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4">
    <w:nsid w:val="78E95EFD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5">
    <w:nsid w:val="79F02F4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6">
    <w:nsid w:val="7AE91BF1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7">
    <w:nsid w:val="7CA80569"/>
    <w:multiLevelType w:val="hybridMultilevel"/>
    <w:tmpl w:val="A7A4E338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8">
    <w:nsid w:val="7E500ACD"/>
    <w:multiLevelType w:val="multilevel"/>
    <w:tmpl w:val="E726388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1"/>
        <w:szCs w:val="21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2"/>
  </w:num>
  <w:num w:numId="2">
    <w:abstractNumId w:val="128"/>
  </w:num>
  <w:num w:numId="3">
    <w:abstractNumId w:val="111"/>
  </w:num>
  <w:num w:numId="4">
    <w:abstractNumId w:val="36"/>
  </w:num>
  <w:num w:numId="5">
    <w:abstractNumId w:val="7"/>
  </w:num>
  <w:num w:numId="6">
    <w:abstractNumId w:val="13"/>
  </w:num>
  <w:num w:numId="7">
    <w:abstractNumId w:val="110"/>
  </w:num>
  <w:num w:numId="8">
    <w:abstractNumId w:val="106"/>
  </w:num>
  <w:num w:numId="9">
    <w:abstractNumId w:val="4"/>
  </w:num>
  <w:num w:numId="10">
    <w:abstractNumId w:val="29"/>
  </w:num>
  <w:num w:numId="11">
    <w:abstractNumId w:val="11"/>
  </w:num>
  <w:num w:numId="12">
    <w:abstractNumId w:val="10"/>
  </w:num>
  <w:num w:numId="13">
    <w:abstractNumId w:val="23"/>
  </w:num>
  <w:num w:numId="14">
    <w:abstractNumId w:val="53"/>
  </w:num>
  <w:num w:numId="15">
    <w:abstractNumId w:val="28"/>
  </w:num>
  <w:num w:numId="16">
    <w:abstractNumId w:val="56"/>
  </w:num>
  <w:num w:numId="17">
    <w:abstractNumId w:val="86"/>
  </w:num>
  <w:num w:numId="18">
    <w:abstractNumId w:val="122"/>
  </w:num>
  <w:num w:numId="19">
    <w:abstractNumId w:val="20"/>
  </w:num>
  <w:num w:numId="20">
    <w:abstractNumId w:val="22"/>
  </w:num>
  <w:num w:numId="21">
    <w:abstractNumId w:val="124"/>
  </w:num>
  <w:num w:numId="22">
    <w:abstractNumId w:val="101"/>
  </w:num>
  <w:num w:numId="23">
    <w:abstractNumId w:val="58"/>
  </w:num>
  <w:num w:numId="24">
    <w:abstractNumId w:val="39"/>
  </w:num>
  <w:num w:numId="25">
    <w:abstractNumId w:val="72"/>
  </w:num>
  <w:num w:numId="26">
    <w:abstractNumId w:val="25"/>
  </w:num>
  <w:num w:numId="27">
    <w:abstractNumId w:val="50"/>
  </w:num>
  <w:num w:numId="28">
    <w:abstractNumId w:val="54"/>
  </w:num>
  <w:num w:numId="29">
    <w:abstractNumId w:val="47"/>
  </w:num>
  <w:num w:numId="30">
    <w:abstractNumId w:val="34"/>
  </w:num>
  <w:num w:numId="31">
    <w:abstractNumId w:val="38"/>
  </w:num>
  <w:num w:numId="32">
    <w:abstractNumId w:val="5"/>
  </w:num>
  <w:num w:numId="33">
    <w:abstractNumId w:val="16"/>
  </w:num>
  <w:num w:numId="34">
    <w:abstractNumId w:val="48"/>
  </w:num>
  <w:num w:numId="35">
    <w:abstractNumId w:val="68"/>
  </w:num>
  <w:num w:numId="36">
    <w:abstractNumId w:val="116"/>
  </w:num>
  <w:num w:numId="37">
    <w:abstractNumId w:val="97"/>
  </w:num>
  <w:num w:numId="38">
    <w:abstractNumId w:val="84"/>
  </w:num>
  <w:num w:numId="39">
    <w:abstractNumId w:val="24"/>
  </w:num>
  <w:num w:numId="40">
    <w:abstractNumId w:val="105"/>
  </w:num>
  <w:num w:numId="41">
    <w:abstractNumId w:val="80"/>
  </w:num>
  <w:num w:numId="42">
    <w:abstractNumId w:val="115"/>
  </w:num>
  <w:num w:numId="43">
    <w:abstractNumId w:val="61"/>
  </w:num>
  <w:num w:numId="44">
    <w:abstractNumId w:val="74"/>
  </w:num>
  <w:num w:numId="45">
    <w:abstractNumId w:val="41"/>
  </w:num>
  <w:num w:numId="46">
    <w:abstractNumId w:val="59"/>
  </w:num>
  <w:num w:numId="47">
    <w:abstractNumId w:val="63"/>
  </w:num>
  <w:num w:numId="48">
    <w:abstractNumId w:val="55"/>
  </w:num>
  <w:num w:numId="49">
    <w:abstractNumId w:val="93"/>
  </w:num>
  <w:num w:numId="50">
    <w:abstractNumId w:val="57"/>
  </w:num>
  <w:num w:numId="51">
    <w:abstractNumId w:val="99"/>
  </w:num>
  <w:num w:numId="52">
    <w:abstractNumId w:val="94"/>
  </w:num>
  <w:num w:numId="53">
    <w:abstractNumId w:val="26"/>
  </w:num>
  <w:num w:numId="54">
    <w:abstractNumId w:val="37"/>
  </w:num>
  <w:num w:numId="55">
    <w:abstractNumId w:val="102"/>
  </w:num>
  <w:num w:numId="56">
    <w:abstractNumId w:val="64"/>
  </w:num>
  <w:num w:numId="57">
    <w:abstractNumId w:val="65"/>
  </w:num>
  <w:num w:numId="58">
    <w:abstractNumId w:val="125"/>
  </w:num>
  <w:num w:numId="59">
    <w:abstractNumId w:val="70"/>
  </w:num>
  <w:num w:numId="60">
    <w:abstractNumId w:val="123"/>
  </w:num>
  <w:num w:numId="61">
    <w:abstractNumId w:val="79"/>
  </w:num>
  <w:num w:numId="62">
    <w:abstractNumId w:val="0"/>
  </w:num>
  <w:num w:numId="63">
    <w:abstractNumId w:val="52"/>
  </w:num>
  <w:num w:numId="64">
    <w:abstractNumId w:val="35"/>
  </w:num>
  <w:num w:numId="65">
    <w:abstractNumId w:val="40"/>
  </w:num>
  <w:num w:numId="66">
    <w:abstractNumId w:val="31"/>
  </w:num>
  <w:num w:numId="67">
    <w:abstractNumId w:val="27"/>
  </w:num>
  <w:num w:numId="68">
    <w:abstractNumId w:val="76"/>
  </w:num>
  <w:num w:numId="69">
    <w:abstractNumId w:val="127"/>
  </w:num>
  <w:num w:numId="70">
    <w:abstractNumId w:val="89"/>
  </w:num>
  <w:num w:numId="71">
    <w:abstractNumId w:val="85"/>
  </w:num>
  <w:num w:numId="72">
    <w:abstractNumId w:val="88"/>
  </w:num>
  <w:num w:numId="73">
    <w:abstractNumId w:val="33"/>
  </w:num>
  <w:num w:numId="74">
    <w:abstractNumId w:val="87"/>
  </w:num>
  <w:num w:numId="75">
    <w:abstractNumId w:val="30"/>
  </w:num>
  <w:num w:numId="76">
    <w:abstractNumId w:val="67"/>
  </w:num>
  <w:num w:numId="77">
    <w:abstractNumId w:val="46"/>
  </w:num>
  <w:num w:numId="78">
    <w:abstractNumId w:val="109"/>
  </w:num>
  <w:num w:numId="79">
    <w:abstractNumId w:val="73"/>
  </w:num>
  <w:num w:numId="80">
    <w:abstractNumId w:val="32"/>
  </w:num>
  <w:num w:numId="81">
    <w:abstractNumId w:val="18"/>
  </w:num>
  <w:num w:numId="82">
    <w:abstractNumId w:val="90"/>
  </w:num>
  <w:num w:numId="83">
    <w:abstractNumId w:val="83"/>
  </w:num>
  <w:num w:numId="84">
    <w:abstractNumId w:val="100"/>
  </w:num>
  <w:num w:numId="85">
    <w:abstractNumId w:val="1"/>
  </w:num>
  <w:num w:numId="86">
    <w:abstractNumId w:val="19"/>
  </w:num>
  <w:num w:numId="87">
    <w:abstractNumId w:val="21"/>
  </w:num>
  <w:num w:numId="88">
    <w:abstractNumId w:val="42"/>
  </w:num>
  <w:num w:numId="89">
    <w:abstractNumId w:val="60"/>
  </w:num>
  <w:num w:numId="90">
    <w:abstractNumId w:val="104"/>
  </w:num>
  <w:num w:numId="91">
    <w:abstractNumId w:val="96"/>
  </w:num>
  <w:num w:numId="92">
    <w:abstractNumId w:val="91"/>
  </w:num>
  <w:num w:numId="93">
    <w:abstractNumId w:val="51"/>
  </w:num>
  <w:num w:numId="94">
    <w:abstractNumId w:val="6"/>
  </w:num>
  <w:num w:numId="95">
    <w:abstractNumId w:val="81"/>
  </w:num>
  <w:num w:numId="96">
    <w:abstractNumId w:val="62"/>
  </w:num>
  <w:num w:numId="97">
    <w:abstractNumId w:val="78"/>
  </w:num>
  <w:num w:numId="98">
    <w:abstractNumId w:val="2"/>
  </w:num>
  <w:num w:numId="99">
    <w:abstractNumId w:val="69"/>
  </w:num>
  <w:num w:numId="100">
    <w:abstractNumId w:val="9"/>
  </w:num>
  <w:num w:numId="101">
    <w:abstractNumId w:val="8"/>
  </w:num>
  <w:num w:numId="102">
    <w:abstractNumId w:val="113"/>
  </w:num>
  <w:num w:numId="103">
    <w:abstractNumId w:val="112"/>
  </w:num>
  <w:num w:numId="104">
    <w:abstractNumId w:val="71"/>
  </w:num>
  <w:num w:numId="105">
    <w:abstractNumId w:val="43"/>
  </w:num>
  <w:num w:numId="106">
    <w:abstractNumId w:val="103"/>
  </w:num>
  <w:num w:numId="107">
    <w:abstractNumId w:val="117"/>
  </w:num>
  <w:num w:numId="108">
    <w:abstractNumId w:val="12"/>
  </w:num>
  <w:num w:numId="109">
    <w:abstractNumId w:val="119"/>
  </w:num>
  <w:num w:numId="110">
    <w:abstractNumId w:val="108"/>
  </w:num>
  <w:num w:numId="111">
    <w:abstractNumId w:val="95"/>
  </w:num>
  <w:num w:numId="112">
    <w:abstractNumId w:val="45"/>
  </w:num>
  <w:num w:numId="113">
    <w:abstractNumId w:val="14"/>
  </w:num>
  <w:num w:numId="114">
    <w:abstractNumId w:val="120"/>
  </w:num>
  <w:num w:numId="115">
    <w:abstractNumId w:val="114"/>
  </w:num>
  <w:num w:numId="116">
    <w:abstractNumId w:val="17"/>
  </w:num>
  <w:num w:numId="117">
    <w:abstractNumId w:val="3"/>
  </w:num>
  <w:num w:numId="118">
    <w:abstractNumId w:val="49"/>
  </w:num>
  <w:num w:numId="119">
    <w:abstractNumId w:val="118"/>
  </w:num>
  <w:num w:numId="120">
    <w:abstractNumId w:val="82"/>
  </w:num>
  <w:num w:numId="121">
    <w:abstractNumId w:val="107"/>
  </w:num>
  <w:num w:numId="122">
    <w:abstractNumId w:val="77"/>
  </w:num>
  <w:num w:numId="123">
    <w:abstractNumId w:val="44"/>
  </w:num>
  <w:num w:numId="124">
    <w:abstractNumId w:val="126"/>
  </w:num>
  <w:num w:numId="125">
    <w:abstractNumId w:val="15"/>
  </w:num>
  <w:num w:numId="126">
    <w:abstractNumId w:val="98"/>
  </w:num>
  <w:num w:numId="127">
    <w:abstractNumId w:val="121"/>
  </w:num>
  <w:num w:numId="128">
    <w:abstractNumId w:val="66"/>
  </w:num>
  <w:num w:numId="129">
    <w:abstractNumId w:val="75"/>
  </w:num>
  <w:numIdMacAtCleanup w:val="1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attachedTemplate r:id="rId1"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CAB"/>
    <w:rsid w:val="00001505"/>
    <w:rsid w:val="000015D9"/>
    <w:rsid w:val="000023FA"/>
    <w:rsid w:val="00004EF3"/>
    <w:rsid w:val="000051E2"/>
    <w:rsid w:val="000061A5"/>
    <w:rsid w:val="0000688B"/>
    <w:rsid w:val="00006CCA"/>
    <w:rsid w:val="000071EE"/>
    <w:rsid w:val="0000726B"/>
    <w:rsid w:val="0000753F"/>
    <w:rsid w:val="00007A23"/>
    <w:rsid w:val="000106DE"/>
    <w:rsid w:val="00010EE4"/>
    <w:rsid w:val="00011FDC"/>
    <w:rsid w:val="00013842"/>
    <w:rsid w:val="00014FD4"/>
    <w:rsid w:val="0001521D"/>
    <w:rsid w:val="00015B4D"/>
    <w:rsid w:val="00016698"/>
    <w:rsid w:val="00016EFD"/>
    <w:rsid w:val="00017273"/>
    <w:rsid w:val="00024643"/>
    <w:rsid w:val="0002716D"/>
    <w:rsid w:val="000339CD"/>
    <w:rsid w:val="000360AB"/>
    <w:rsid w:val="00036891"/>
    <w:rsid w:val="00037697"/>
    <w:rsid w:val="00040952"/>
    <w:rsid w:val="00042285"/>
    <w:rsid w:val="0004289B"/>
    <w:rsid w:val="00045767"/>
    <w:rsid w:val="00050181"/>
    <w:rsid w:val="00050956"/>
    <w:rsid w:val="0005165A"/>
    <w:rsid w:val="0005371E"/>
    <w:rsid w:val="0005393A"/>
    <w:rsid w:val="0005520B"/>
    <w:rsid w:val="0005622F"/>
    <w:rsid w:val="00060396"/>
    <w:rsid w:val="00060563"/>
    <w:rsid w:val="0006195B"/>
    <w:rsid w:val="00061B03"/>
    <w:rsid w:val="0006296F"/>
    <w:rsid w:val="00062E0A"/>
    <w:rsid w:val="00065BCA"/>
    <w:rsid w:val="0006629B"/>
    <w:rsid w:val="000662FD"/>
    <w:rsid w:val="0007018D"/>
    <w:rsid w:val="00071EB7"/>
    <w:rsid w:val="0007221B"/>
    <w:rsid w:val="00072B44"/>
    <w:rsid w:val="00072C24"/>
    <w:rsid w:val="0007527A"/>
    <w:rsid w:val="00076E15"/>
    <w:rsid w:val="00076E49"/>
    <w:rsid w:val="00077787"/>
    <w:rsid w:val="000809F9"/>
    <w:rsid w:val="0008222A"/>
    <w:rsid w:val="00082786"/>
    <w:rsid w:val="00083666"/>
    <w:rsid w:val="00083FAA"/>
    <w:rsid w:val="00084B1A"/>
    <w:rsid w:val="00085929"/>
    <w:rsid w:val="0008681C"/>
    <w:rsid w:val="000905CD"/>
    <w:rsid w:val="00091484"/>
    <w:rsid w:val="000922B7"/>
    <w:rsid w:val="00092674"/>
    <w:rsid w:val="00093B9A"/>
    <w:rsid w:val="000948C7"/>
    <w:rsid w:val="00094A4F"/>
    <w:rsid w:val="00094CCF"/>
    <w:rsid w:val="000A305D"/>
    <w:rsid w:val="000A3752"/>
    <w:rsid w:val="000A5C4E"/>
    <w:rsid w:val="000A5C59"/>
    <w:rsid w:val="000A6A21"/>
    <w:rsid w:val="000A76C4"/>
    <w:rsid w:val="000B23D7"/>
    <w:rsid w:val="000B3207"/>
    <w:rsid w:val="000B460C"/>
    <w:rsid w:val="000B7596"/>
    <w:rsid w:val="000C0240"/>
    <w:rsid w:val="000C0AB3"/>
    <w:rsid w:val="000C0D9A"/>
    <w:rsid w:val="000C1529"/>
    <w:rsid w:val="000C211A"/>
    <w:rsid w:val="000C46AD"/>
    <w:rsid w:val="000C4DA3"/>
    <w:rsid w:val="000C4F1E"/>
    <w:rsid w:val="000C5488"/>
    <w:rsid w:val="000C7EE1"/>
    <w:rsid w:val="000D3752"/>
    <w:rsid w:val="000D3D22"/>
    <w:rsid w:val="000D400F"/>
    <w:rsid w:val="000D67D2"/>
    <w:rsid w:val="000D6DF0"/>
    <w:rsid w:val="000E0295"/>
    <w:rsid w:val="000E45CA"/>
    <w:rsid w:val="000E5EA9"/>
    <w:rsid w:val="000E6F26"/>
    <w:rsid w:val="000F13B2"/>
    <w:rsid w:val="000F3255"/>
    <w:rsid w:val="000F5650"/>
    <w:rsid w:val="000F66DD"/>
    <w:rsid w:val="00101F45"/>
    <w:rsid w:val="00103977"/>
    <w:rsid w:val="00107547"/>
    <w:rsid w:val="00107E67"/>
    <w:rsid w:val="00110721"/>
    <w:rsid w:val="00111EC5"/>
    <w:rsid w:val="001138B4"/>
    <w:rsid w:val="001146CE"/>
    <w:rsid w:val="0011559B"/>
    <w:rsid w:val="00115FFF"/>
    <w:rsid w:val="00117300"/>
    <w:rsid w:val="001177AA"/>
    <w:rsid w:val="0012206F"/>
    <w:rsid w:val="00122F72"/>
    <w:rsid w:val="00123406"/>
    <w:rsid w:val="00125A3E"/>
    <w:rsid w:val="001274E2"/>
    <w:rsid w:val="00130109"/>
    <w:rsid w:val="001306DE"/>
    <w:rsid w:val="00130DA2"/>
    <w:rsid w:val="00131D3E"/>
    <w:rsid w:val="00132CCE"/>
    <w:rsid w:val="00135B0F"/>
    <w:rsid w:val="001375FC"/>
    <w:rsid w:val="00140162"/>
    <w:rsid w:val="001410B5"/>
    <w:rsid w:val="0014155D"/>
    <w:rsid w:val="001418F9"/>
    <w:rsid w:val="001424F0"/>
    <w:rsid w:val="0014404A"/>
    <w:rsid w:val="00146136"/>
    <w:rsid w:val="00150168"/>
    <w:rsid w:val="00151498"/>
    <w:rsid w:val="00153863"/>
    <w:rsid w:val="001550EE"/>
    <w:rsid w:val="00156023"/>
    <w:rsid w:val="00160646"/>
    <w:rsid w:val="00160949"/>
    <w:rsid w:val="001620C8"/>
    <w:rsid w:val="0016263D"/>
    <w:rsid w:val="001628B7"/>
    <w:rsid w:val="0016387F"/>
    <w:rsid w:val="00163990"/>
    <w:rsid w:val="001651DA"/>
    <w:rsid w:val="0016572D"/>
    <w:rsid w:val="00166BED"/>
    <w:rsid w:val="001752DE"/>
    <w:rsid w:val="00176CED"/>
    <w:rsid w:val="0017780E"/>
    <w:rsid w:val="001818F4"/>
    <w:rsid w:val="00184801"/>
    <w:rsid w:val="00184F8E"/>
    <w:rsid w:val="00185951"/>
    <w:rsid w:val="0018601C"/>
    <w:rsid w:val="001875DF"/>
    <w:rsid w:val="00191698"/>
    <w:rsid w:val="001955C1"/>
    <w:rsid w:val="001968C9"/>
    <w:rsid w:val="001A173E"/>
    <w:rsid w:val="001A26D2"/>
    <w:rsid w:val="001A5182"/>
    <w:rsid w:val="001A53D5"/>
    <w:rsid w:val="001A691E"/>
    <w:rsid w:val="001A6FA6"/>
    <w:rsid w:val="001A75B7"/>
    <w:rsid w:val="001B1491"/>
    <w:rsid w:val="001B1D5D"/>
    <w:rsid w:val="001B2A7F"/>
    <w:rsid w:val="001B3CE6"/>
    <w:rsid w:val="001B5341"/>
    <w:rsid w:val="001B6A5B"/>
    <w:rsid w:val="001B74AA"/>
    <w:rsid w:val="001C0C75"/>
    <w:rsid w:val="001C1CBC"/>
    <w:rsid w:val="001C2261"/>
    <w:rsid w:val="001C7D7E"/>
    <w:rsid w:val="001D018B"/>
    <w:rsid w:val="001D0CB3"/>
    <w:rsid w:val="001D1F3F"/>
    <w:rsid w:val="001D5044"/>
    <w:rsid w:val="001D5ADB"/>
    <w:rsid w:val="001D5CEC"/>
    <w:rsid w:val="001D67D9"/>
    <w:rsid w:val="001D6F56"/>
    <w:rsid w:val="001E05E8"/>
    <w:rsid w:val="001E15CB"/>
    <w:rsid w:val="001E2296"/>
    <w:rsid w:val="001E4BCA"/>
    <w:rsid w:val="001E68E1"/>
    <w:rsid w:val="001E7107"/>
    <w:rsid w:val="001E7717"/>
    <w:rsid w:val="001F0D5D"/>
    <w:rsid w:val="001F1436"/>
    <w:rsid w:val="001F2F76"/>
    <w:rsid w:val="001F5B29"/>
    <w:rsid w:val="001F5B2C"/>
    <w:rsid w:val="001F5B99"/>
    <w:rsid w:val="00200A1C"/>
    <w:rsid w:val="00203735"/>
    <w:rsid w:val="00204C53"/>
    <w:rsid w:val="002054A6"/>
    <w:rsid w:val="00206D1E"/>
    <w:rsid w:val="00207AC9"/>
    <w:rsid w:val="002108E0"/>
    <w:rsid w:val="00213212"/>
    <w:rsid w:val="00213D10"/>
    <w:rsid w:val="00215D5C"/>
    <w:rsid w:val="00217D9A"/>
    <w:rsid w:val="0022031D"/>
    <w:rsid w:val="0022091A"/>
    <w:rsid w:val="00220C34"/>
    <w:rsid w:val="002212CA"/>
    <w:rsid w:val="00222014"/>
    <w:rsid w:val="002227B2"/>
    <w:rsid w:val="00222E01"/>
    <w:rsid w:val="00226D0E"/>
    <w:rsid w:val="00233B18"/>
    <w:rsid w:val="00233CD3"/>
    <w:rsid w:val="00235D2C"/>
    <w:rsid w:val="00236D93"/>
    <w:rsid w:val="002434BC"/>
    <w:rsid w:val="00243968"/>
    <w:rsid w:val="00246E44"/>
    <w:rsid w:val="00250132"/>
    <w:rsid w:val="00250586"/>
    <w:rsid w:val="00250F12"/>
    <w:rsid w:val="00251F66"/>
    <w:rsid w:val="00251FC0"/>
    <w:rsid w:val="002526FD"/>
    <w:rsid w:val="00253636"/>
    <w:rsid w:val="00255730"/>
    <w:rsid w:val="00255924"/>
    <w:rsid w:val="00255ADA"/>
    <w:rsid w:val="00255BBB"/>
    <w:rsid w:val="00256729"/>
    <w:rsid w:val="00257187"/>
    <w:rsid w:val="002572F6"/>
    <w:rsid w:val="00261597"/>
    <w:rsid w:val="00261AB5"/>
    <w:rsid w:val="00261E86"/>
    <w:rsid w:val="002629FD"/>
    <w:rsid w:val="00263D80"/>
    <w:rsid w:val="0026642D"/>
    <w:rsid w:val="00266826"/>
    <w:rsid w:val="002670BF"/>
    <w:rsid w:val="00267457"/>
    <w:rsid w:val="00270E4F"/>
    <w:rsid w:val="002723AE"/>
    <w:rsid w:val="00275C86"/>
    <w:rsid w:val="00277519"/>
    <w:rsid w:val="00281D43"/>
    <w:rsid w:val="002837CE"/>
    <w:rsid w:val="002841B4"/>
    <w:rsid w:val="00285B01"/>
    <w:rsid w:val="0028685F"/>
    <w:rsid w:val="002871E5"/>
    <w:rsid w:val="00287A5C"/>
    <w:rsid w:val="002910A6"/>
    <w:rsid w:val="00293156"/>
    <w:rsid w:val="00293A5F"/>
    <w:rsid w:val="00294C32"/>
    <w:rsid w:val="002950D1"/>
    <w:rsid w:val="0029536F"/>
    <w:rsid w:val="002A00C9"/>
    <w:rsid w:val="002A3885"/>
    <w:rsid w:val="002A4180"/>
    <w:rsid w:val="002B0F6A"/>
    <w:rsid w:val="002B18CC"/>
    <w:rsid w:val="002B53FA"/>
    <w:rsid w:val="002B5894"/>
    <w:rsid w:val="002B5A80"/>
    <w:rsid w:val="002B721A"/>
    <w:rsid w:val="002C0105"/>
    <w:rsid w:val="002C4AA5"/>
    <w:rsid w:val="002C5238"/>
    <w:rsid w:val="002C6A10"/>
    <w:rsid w:val="002C7039"/>
    <w:rsid w:val="002C7586"/>
    <w:rsid w:val="002C7F10"/>
    <w:rsid w:val="002D0344"/>
    <w:rsid w:val="002D0853"/>
    <w:rsid w:val="002D18BC"/>
    <w:rsid w:val="002D2C03"/>
    <w:rsid w:val="002D34E1"/>
    <w:rsid w:val="002D53A6"/>
    <w:rsid w:val="002D67CA"/>
    <w:rsid w:val="002E09BC"/>
    <w:rsid w:val="002E1A08"/>
    <w:rsid w:val="002E5548"/>
    <w:rsid w:val="002E5B7D"/>
    <w:rsid w:val="002E741E"/>
    <w:rsid w:val="002E7A7F"/>
    <w:rsid w:val="002E7E95"/>
    <w:rsid w:val="002F3B2F"/>
    <w:rsid w:val="002F4B37"/>
    <w:rsid w:val="00301907"/>
    <w:rsid w:val="00302A68"/>
    <w:rsid w:val="00303DB7"/>
    <w:rsid w:val="00306F51"/>
    <w:rsid w:val="00307496"/>
    <w:rsid w:val="00307FEC"/>
    <w:rsid w:val="00310DE2"/>
    <w:rsid w:val="00310F02"/>
    <w:rsid w:val="00312915"/>
    <w:rsid w:val="00316E9C"/>
    <w:rsid w:val="00317C6E"/>
    <w:rsid w:val="0032047A"/>
    <w:rsid w:val="00320760"/>
    <w:rsid w:val="00320F93"/>
    <w:rsid w:val="003223B4"/>
    <w:rsid w:val="00322F50"/>
    <w:rsid w:val="00322F5A"/>
    <w:rsid w:val="0032348C"/>
    <w:rsid w:val="00326F24"/>
    <w:rsid w:val="00330014"/>
    <w:rsid w:val="00332074"/>
    <w:rsid w:val="00340019"/>
    <w:rsid w:val="00340AB2"/>
    <w:rsid w:val="00340E2B"/>
    <w:rsid w:val="00340E30"/>
    <w:rsid w:val="00342004"/>
    <w:rsid w:val="0034256E"/>
    <w:rsid w:val="00344D97"/>
    <w:rsid w:val="00345359"/>
    <w:rsid w:val="00346DD3"/>
    <w:rsid w:val="003501AD"/>
    <w:rsid w:val="00350ED3"/>
    <w:rsid w:val="00352637"/>
    <w:rsid w:val="00352DBB"/>
    <w:rsid w:val="0035325B"/>
    <w:rsid w:val="00357684"/>
    <w:rsid w:val="0036468C"/>
    <w:rsid w:val="00364751"/>
    <w:rsid w:val="00364C7C"/>
    <w:rsid w:val="0037027A"/>
    <w:rsid w:val="0037054C"/>
    <w:rsid w:val="00371DDD"/>
    <w:rsid w:val="00373F12"/>
    <w:rsid w:val="003746BB"/>
    <w:rsid w:val="00374F5C"/>
    <w:rsid w:val="003779C6"/>
    <w:rsid w:val="0038023A"/>
    <w:rsid w:val="00382C3C"/>
    <w:rsid w:val="003839FD"/>
    <w:rsid w:val="00383D49"/>
    <w:rsid w:val="00384239"/>
    <w:rsid w:val="003845E8"/>
    <w:rsid w:val="003855FD"/>
    <w:rsid w:val="00385E5D"/>
    <w:rsid w:val="003865EF"/>
    <w:rsid w:val="00387D9B"/>
    <w:rsid w:val="00390A10"/>
    <w:rsid w:val="00391438"/>
    <w:rsid w:val="003914C8"/>
    <w:rsid w:val="00391D83"/>
    <w:rsid w:val="003929CB"/>
    <w:rsid w:val="003951B2"/>
    <w:rsid w:val="003A2311"/>
    <w:rsid w:val="003A3378"/>
    <w:rsid w:val="003A44F3"/>
    <w:rsid w:val="003A6E37"/>
    <w:rsid w:val="003A7728"/>
    <w:rsid w:val="003A789C"/>
    <w:rsid w:val="003B0384"/>
    <w:rsid w:val="003B139B"/>
    <w:rsid w:val="003B2433"/>
    <w:rsid w:val="003B7125"/>
    <w:rsid w:val="003B7374"/>
    <w:rsid w:val="003C064C"/>
    <w:rsid w:val="003C0B02"/>
    <w:rsid w:val="003C0E7D"/>
    <w:rsid w:val="003C24F1"/>
    <w:rsid w:val="003C3C3E"/>
    <w:rsid w:val="003C7673"/>
    <w:rsid w:val="003C7E2B"/>
    <w:rsid w:val="003D0565"/>
    <w:rsid w:val="003D0B47"/>
    <w:rsid w:val="003D1D9E"/>
    <w:rsid w:val="003D1F52"/>
    <w:rsid w:val="003D1FAD"/>
    <w:rsid w:val="003D1FD6"/>
    <w:rsid w:val="003D24F8"/>
    <w:rsid w:val="003D2706"/>
    <w:rsid w:val="003D2D57"/>
    <w:rsid w:val="003D4955"/>
    <w:rsid w:val="003D7368"/>
    <w:rsid w:val="003E04F9"/>
    <w:rsid w:val="003E18BD"/>
    <w:rsid w:val="003E3718"/>
    <w:rsid w:val="003E491B"/>
    <w:rsid w:val="003E7130"/>
    <w:rsid w:val="003F0256"/>
    <w:rsid w:val="003F2A68"/>
    <w:rsid w:val="003F3383"/>
    <w:rsid w:val="003F40E5"/>
    <w:rsid w:val="003F45B0"/>
    <w:rsid w:val="003F46B3"/>
    <w:rsid w:val="003F7C0B"/>
    <w:rsid w:val="00401F87"/>
    <w:rsid w:val="004020B6"/>
    <w:rsid w:val="00402B06"/>
    <w:rsid w:val="00402E98"/>
    <w:rsid w:val="0040314D"/>
    <w:rsid w:val="00403866"/>
    <w:rsid w:val="00403D06"/>
    <w:rsid w:val="00404982"/>
    <w:rsid w:val="004068C3"/>
    <w:rsid w:val="00410FFC"/>
    <w:rsid w:val="00412B79"/>
    <w:rsid w:val="00412B93"/>
    <w:rsid w:val="00412CF2"/>
    <w:rsid w:val="00413993"/>
    <w:rsid w:val="00414B08"/>
    <w:rsid w:val="00414CE4"/>
    <w:rsid w:val="00415D74"/>
    <w:rsid w:val="0041693D"/>
    <w:rsid w:val="004176C5"/>
    <w:rsid w:val="00420A72"/>
    <w:rsid w:val="004219B7"/>
    <w:rsid w:val="00421FB2"/>
    <w:rsid w:val="004224C5"/>
    <w:rsid w:val="00422A46"/>
    <w:rsid w:val="004252B6"/>
    <w:rsid w:val="00426731"/>
    <w:rsid w:val="004270C4"/>
    <w:rsid w:val="0042716D"/>
    <w:rsid w:val="00427B11"/>
    <w:rsid w:val="00433543"/>
    <w:rsid w:val="0043378F"/>
    <w:rsid w:val="00435E93"/>
    <w:rsid w:val="00436D2A"/>
    <w:rsid w:val="00441E2D"/>
    <w:rsid w:val="0044208D"/>
    <w:rsid w:val="00442F50"/>
    <w:rsid w:val="00446328"/>
    <w:rsid w:val="00452272"/>
    <w:rsid w:val="00455AD4"/>
    <w:rsid w:val="00456187"/>
    <w:rsid w:val="00457E6C"/>
    <w:rsid w:val="00460347"/>
    <w:rsid w:val="004605F9"/>
    <w:rsid w:val="00461418"/>
    <w:rsid w:val="0046224E"/>
    <w:rsid w:val="004628EC"/>
    <w:rsid w:val="004633AD"/>
    <w:rsid w:val="00463411"/>
    <w:rsid w:val="00466540"/>
    <w:rsid w:val="004671C1"/>
    <w:rsid w:val="004721AB"/>
    <w:rsid w:val="00472983"/>
    <w:rsid w:val="00474CB4"/>
    <w:rsid w:val="00474FB4"/>
    <w:rsid w:val="004750FB"/>
    <w:rsid w:val="004762F0"/>
    <w:rsid w:val="004779F1"/>
    <w:rsid w:val="0048045F"/>
    <w:rsid w:val="00481416"/>
    <w:rsid w:val="00483CE8"/>
    <w:rsid w:val="0048736C"/>
    <w:rsid w:val="00490B33"/>
    <w:rsid w:val="00490E29"/>
    <w:rsid w:val="00492D8D"/>
    <w:rsid w:val="0049483A"/>
    <w:rsid w:val="00496DDA"/>
    <w:rsid w:val="004978FC"/>
    <w:rsid w:val="00497AE7"/>
    <w:rsid w:val="004A05E5"/>
    <w:rsid w:val="004A0C29"/>
    <w:rsid w:val="004A129A"/>
    <w:rsid w:val="004A1778"/>
    <w:rsid w:val="004A1E37"/>
    <w:rsid w:val="004A2569"/>
    <w:rsid w:val="004A4503"/>
    <w:rsid w:val="004A5344"/>
    <w:rsid w:val="004A777C"/>
    <w:rsid w:val="004B0DF8"/>
    <w:rsid w:val="004B262D"/>
    <w:rsid w:val="004B43F5"/>
    <w:rsid w:val="004B5A7B"/>
    <w:rsid w:val="004B62A8"/>
    <w:rsid w:val="004B687F"/>
    <w:rsid w:val="004B7F0A"/>
    <w:rsid w:val="004B7F37"/>
    <w:rsid w:val="004C1936"/>
    <w:rsid w:val="004C1E92"/>
    <w:rsid w:val="004C6111"/>
    <w:rsid w:val="004C7270"/>
    <w:rsid w:val="004C7A39"/>
    <w:rsid w:val="004C7DB3"/>
    <w:rsid w:val="004D01B8"/>
    <w:rsid w:val="004D1236"/>
    <w:rsid w:val="004D1C6F"/>
    <w:rsid w:val="004D2FDE"/>
    <w:rsid w:val="004D3D53"/>
    <w:rsid w:val="004D6224"/>
    <w:rsid w:val="004E02E2"/>
    <w:rsid w:val="004E3796"/>
    <w:rsid w:val="004E3E5E"/>
    <w:rsid w:val="004E56D9"/>
    <w:rsid w:val="004E7610"/>
    <w:rsid w:val="004F0054"/>
    <w:rsid w:val="004F1787"/>
    <w:rsid w:val="004F1DBA"/>
    <w:rsid w:val="004F1E9B"/>
    <w:rsid w:val="004F49B3"/>
    <w:rsid w:val="004F56E4"/>
    <w:rsid w:val="004F7535"/>
    <w:rsid w:val="00500FAC"/>
    <w:rsid w:val="005033EE"/>
    <w:rsid w:val="00503B73"/>
    <w:rsid w:val="005112C2"/>
    <w:rsid w:val="00511EE3"/>
    <w:rsid w:val="00512867"/>
    <w:rsid w:val="00513A44"/>
    <w:rsid w:val="0051493B"/>
    <w:rsid w:val="00514D2F"/>
    <w:rsid w:val="005150AE"/>
    <w:rsid w:val="00516BB8"/>
    <w:rsid w:val="00520607"/>
    <w:rsid w:val="00520A5D"/>
    <w:rsid w:val="00520F8F"/>
    <w:rsid w:val="00523828"/>
    <w:rsid w:val="00524311"/>
    <w:rsid w:val="005258B9"/>
    <w:rsid w:val="00525B01"/>
    <w:rsid w:val="005274A1"/>
    <w:rsid w:val="00531321"/>
    <w:rsid w:val="00532D11"/>
    <w:rsid w:val="00533562"/>
    <w:rsid w:val="00533B0A"/>
    <w:rsid w:val="00535D45"/>
    <w:rsid w:val="005372C2"/>
    <w:rsid w:val="005405A1"/>
    <w:rsid w:val="00542FB4"/>
    <w:rsid w:val="00543C47"/>
    <w:rsid w:val="00543F3C"/>
    <w:rsid w:val="005441F0"/>
    <w:rsid w:val="005452D9"/>
    <w:rsid w:val="005503AC"/>
    <w:rsid w:val="00551B48"/>
    <w:rsid w:val="005520B8"/>
    <w:rsid w:val="00554911"/>
    <w:rsid w:val="005562D7"/>
    <w:rsid w:val="0055669D"/>
    <w:rsid w:val="00564702"/>
    <w:rsid w:val="0056742F"/>
    <w:rsid w:val="00571849"/>
    <w:rsid w:val="00572303"/>
    <w:rsid w:val="00573142"/>
    <w:rsid w:val="00574C42"/>
    <w:rsid w:val="0057698B"/>
    <w:rsid w:val="0057699D"/>
    <w:rsid w:val="00585B22"/>
    <w:rsid w:val="005863F1"/>
    <w:rsid w:val="00586972"/>
    <w:rsid w:val="00586A87"/>
    <w:rsid w:val="0058757A"/>
    <w:rsid w:val="005933FD"/>
    <w:rsid w:val="00593A2F"/>
    <w:rsid w:val="00594827"/>
    <w:rsid w:val="00595069"/>
    <w:rsid w:val="00595BD5"/>
    <w:rsid w:val="00596991"/>
    <w:rsid w:val="005A02E3"/>
    <w:rsid w:val="005A0CA5"/>
    <w:rsid w:val="005A3C08"/>
    <w:rsid w:val="005A41B1"/>
    <w:rsid w:val="005B104C"/>
    <w:rsid w:val="005B1CD1"/>
    <w:rsid w:val="005B31FD"/>
    <w:rsid w:val="005B370B"/>
    <w:rsid w:val="005B390D"/>
    <w:rsid w:val="005B4A7C"/>
    <w:rsid w:val="005B4C16"/>
    <w:rsid w:val="005B4F63"/>
    <w:rsid w:val="005B5598"/>
    <w:rsid w:val="005B79F3"/>
    <w:rsid w:val="005C45F8"/>
    <w:rsid w:val="005C5ACA"/>
    <w:rsid w:val="005C7628"/>
    <w:rsid w:val="005D05A9"/>
    <w:rsid w:val="005D2084"/>
    <w:rsid w:val="005D6074"/>
    <w:rsid w:val="005D77FD"/>
    <w:rsid w:val="005E13F9"/>
    <w:rsid w:val="005E1BB7"/>
    <w:rsid w:val="005E2130"/>
    <w:rsid w:val="005E313B"/>
    <w:rsid w:val="005E3686"/>
    <w:rsid w:val="005E5A6D"/>
    <w:rsid w:val="005E62B5"/>
    <w:rsid w:val="005E6CC6"/>
    <w:rsid w:val="005E73FA"/>
    <w:rsid w:val="005E7835"/>
    <w:rsid w:val="005F0740"/>
    <w:rsid w:val="005F144E"/>
    <w:rsid w:val="005F1878"/>
    <w:rsid w:val="005F19E3"/>
    <w:rsid w:val="005F1A3B"/>
    <w:rsid w:val="005F2A07"/>
    <w:rsid w:val="005F3576"/>
    <w:rsid w:val="005F53E2"/>
    <w:rsid w:val="005F5C5A"/>
    <w:rsid w:val="005F7EA7"/>
    <w:rsid w:val="006029D7"/>
    <w:rsid w:val="00602D51"/>
    <w:rsid w:val="00604E4C"/>
    <w:rsid w:val="00606569"/>
    <w:rsid w:val="00606D24"/>
    <w:rsid w:val="00606F42"/>
    <w:rsid w:val="00611004"/>
    <w:rsid w:val="00611184"/>
    <w:rsid w:val="006113FB"/>
    <w:rsid w:val="00611565"/>
    <w:rsid w:val="006116C2"/>
    <w:rsid w:val="006116C9"/>
    <w:rsid w:val="00613F30"/>
    <w:rsid w:val="006140DB"/>
    <w:rsid w:val="006145D5"/>
    <w:rsid w:val="006149D1"/>
    <w:rsid w:val="00615A09"/>
    <w:rsid w:val="006168B0"/>
    <w:rsid w:val="00616B61"/>
    <w:rsid w:val="0061701E"/>
    <w:rsid w:val="00621296"/>
    <w:rsid w:val="0062233B"/>
    <w:rsid w:val="00623B82"/>
    <w:rsid w:val="00623E7A"/>
    <w:rsid w:val="00624E4F"/>
    <w:rsid w:val="00624FA5"/>
    <w:rsid w:val="00625883"/>
    <w:rsid w:val="00625BF7"/>
    <w:rsid w:val="00627F74"/>
    <w:rsid w:val="006304EE"/>
    <w:rsid w:val="006309DF"/>
    <w:rsid w:val="00630D9A"/>
    <w:rsid w:val="0063126E"/>
    <w:rsid w:val="00631861"/>
    <w:rsid w:val="0063492B"/>
    <w:rsid w:val="00635A17"/>
    <w:rsid w:val="006371A9"/>
    <w:rsid w:val="00637452"/>
    <w:rsid w:val="00640465"/>
    <w:rsid w:val="00640E21"/>
    <w:rsid w:val="0064151F"/>
    <w:rsid w:val="00641B30"/>
    <w:rsid w:val="0064369F"/>
    <w:rsid w:val="00644D8C"/>
    <w:rsid w:val="00645A4E"/>
    <w:rsid w:val="006470BB"/>
    <w:rsid w:val="006474CF"/>
    <w:rsid w:val="006477AD"/>
    <w:rsid w:val="00650437"/>
    <w:rsid w:val="00650CB4"/>
    <w:rsid w:val="00651F00"/>
    <w:rsid w:val="00652395"/>
    <w:rsid w:val="006524DD"/>
    <w:rsid w:val="00652616"/>
    <w:rsid w:val="00652A94"/>
    <w:rsid w:val="00652F24"/>
    <w:rsid w:val="00653280"/>
    <w:rsid w:val="00654370"/>
    <w:rsid w:val="006557AC"/>
    <w:rsid w:val="0065624B"/>
    <w:rsid w:val="00657739"/>
    <w:rsid w:val="006578B5"/>
    <w:rsid w:val="006601B6"/>
    <w:rsid w:val="006606C4"/>
    <w:rsid w:val="00661B41"/>
    <w:rsid w:val="006626F6"/>
    <w:rsid w:val="00662E84"/>
    <w:rsid w:val="006665BC"/>
    <w:rsid w:val="00670112"/>
    <w:rsid w:val="00670ADC"/>
    <w:rsid w:val="006710E3"/>
    <w:rsid w:val="006713CD"/>
    <w:rsid w:val="00673675"/>
    <w:rsid w:val="006806D3"/>
    <w:rsid w:val="0068089A"/>
    <w:rsid w:val="00682EB6"/>
    <w:rsid w:val="00682F60"/>
    <w:rsid w:val="0068454C"/>
    <w:rsid w:val="006847E6"/>
    <w:rsid w:val="006852A4"/>
    <w:rsid w:val="006863DB"/>
    <w:rsid w:val="00686872"/>
    <w:rsid w:val="00690DA2"/>
    <w:rsid w:val="00694B12"/>
    <w:rsid w:val="00695358"/>
    <w:rsid w:val="0069583C"/>
    <w:rsid w:val="0069662B"/>
    <w:rsid w:val="00697527"/>
    <w:rsid w:val="006A0037"/>
    <w:rsid w:val="006A0681"/>
    <w:rsid w:val="006A1DE5"/>
    <w:rsid w:val="006A22D3"/>
    <w:rsid w:val="006A2A0C"/>
    <w:rsid w:val="006A2C14"/>
    <w:rsid w:val="006A30A9"/>
    <w:rsid w:val="006A53C9"/>
    <w:rsid w:val="006A6F78"/>
    <w:rsid w:val="006B2DD2"/>
    <w:rsid w:val="006B3595"/>
    <w:rsid w:val="006B5598"/>
    <w:rsid w:val="006B5620"/>
    <w:rsid w:val="006B6410"/>
    <w:rsid w:val="006C0C8D"/>
    <w:rsid w:val="006C1E04"/>
    <w:rsid w:val="006C2CDE"/>
    <w:rsid w:val="006C3987"/>
    <w:rsid w:val="006C3CC6"/>
    <w:rsid w:val="006C509E"/>
    <w:rsid w:val="006C5EC8"/>
    <w:rsid w:val="006D4378"/>
    <w:rsid w:val="006E2134"/>
    <w:rsid w:val="006E4202"/>
    <w:rsid w:val="006E4A2E"/>
    <w:rsid w:val="006E57D6"/>
    <w:rsid w:val="006E685D"/>
    <w:rsid w:val="006F1DA8"/>
    <w:rsid w:val="006F66D3"/>
    <w:rsid w:val="006F6936"/>
    <w:rsid w:val="006F71F7"/>
    <w:rsid w:val="006F7FE1"/>
    <w:rsid w:val="00703817"/>
    <w:rsid w:val="00705C98"/>
    <w:rsid w:val="00706FA9"/>
    <w:rsid w:val="00707285"/>
    <w:rsid w:val="0070759C"/>
    <w:rsid w:val="00710776"/>
    <w:rsid w:val="007109D9"/>
    <w:rsid w:val="00713E6A"/>
    <w:rsid w:val="00714508"/>
    <w:rsid w:val="0071562A"/>
    <w:rsid w:val="0071766A"/>
    <w:rsid w:val="007205A3"/>
    <w:rsid w:val="007207C0"/>
    <w:rsid w:val="00721AEB"/>
    <w:rsid w:val="00722A39"/>
    <w:rsid w:val="00723848"/>
    <w:rsid w:val="00726983"/>
    <w:rsid w:val="007273D3"/>
    <w:rsid w:val="00734D4A"/>
    <w:rsid w:val="007354B2"/>
    <w:rsid w:val="00736414"/>
    <w:rsid w:val="0073650E"/>
    <w:rsid w:val="0074360F"/>
    <w:rsid w:val="007439C7"/>
    <w:rsid w:val="007459F8"/>
    <w:rsid w:val="00745E2B"/>
    <w:rsid w:val="007464A2"/>
    <w:rsid w:val="00746DC7"/>
    <w:rsid w:val="00747ABC"/>
    <w:rsid w:val="007500C7"/>
    <w:rsid w:val="00750A21"/>
    <w:rsid w:val="00750E4B"/>
    <w:rsid w:val="00751DA1"/>
    <w:rsid w:val="0075302C"/>
    <w:rsid w:val="007533F7"/>
    <w:rsid w:val="00756F99"/>
    <w:rsid w:val="00762B4E"/>
    <w:rsid w:val="00766475"/>
    <w:rsid w:val="0076716A"/>
    <w:rsid w:val="00767DED"/>
    <w:rsid w:val="00770814"/>
    <w:rsid w:val="00770B3D"/>
    <w:rsid w:val="00773C2F"/>
    <w:rsid w:val="007754CC"/>
    <w:rsid w:val="00776B43"/>
    <w:rsid w:val="0078230F"/>
    <w:rsid w:val="0078540E"/>
    <w:rsid w:val="00785B3E"/>
    <w:rsid w:val="00786093"/>
    <w:rsid w:val="0079334A"/>
    <w:rsid w:val="007954F4"/>
    <w:rsid w:val="00797E2D"/>
    <w:rsid w:val="007A0BAA"/>
    <w:rsid w:val="007A0FC6"/>
    <w:rsid w:val="007A1099"/>
    <w:rsid w:val="007A1CAF"/>
    <w:rsid w:val="007A5D4A"/>
    <w:rsid w:val="007A6C8E"/>
    <w:rsid w:val="007B0DE2"/>
    <w:rsid w:val="007B1259"/>
    <w:rsid w:val="007B1BDC"/>
    <w:rsid w:val="007B24A3"/>
    <w:rsid w:val="007B2647"/>
    <w:rsid w:val="007B28A3"/>
    <w:rsid w:val="007B35CF"/>
    <w:rsid w:val="007B3865"/>
    <w:rsid w:val="007B5309"/>
    <w:rsid w:val="007B546D"/>
    <w:rsid w:val="007B7ABC"/>
    <w:rsid w:val="007B7D8F"/>
    <w:rsid w:val="007C0D35"/>
    <w:rsid w:val="007C2CE3"/>
    <w:rsid w:val="007D229F"/>
    <w:rsid w:val="007D487F"/>
    <w:rsid w:val="007D648F"/>
    <w:rsid w:val="007D6939"/>
    <w:rsid w:val="007E0A48"/>
    <w:rsid w:val="007E1C02"/>
    <w:rsid w:val="007E2BEC"/>
    <w:rsid w:val="007E3EEA"/>
    <w:rsid w:val="007E3F33"/>
    <w:rsid w:val="007E5863"/>
    <w:rsid w:val="007E6190"/>
    <w:rsid w:val="007E67AD"/>
    <w:rsid w:val="007E682D"/>
    <w:rsid w:val="007E7352"/>
    <w:rsid w:val="007F33B5"/>
    <w:rsid w:val="007F4530"/>
    <w:rsid w:val="00801841"/>
    <w:rsid w:val="008035A1"/>
    <w:rsid w:val="00804130"/>
    <w:rsid w:val="008060CB"/>
    <w:rsid w:val="008061FB"/>
    <w:rsid w:val="0081417D"/>
    <w:rsid w:val="00816346"/>
    <w:rsid w:val="00816D5D"/>
    <w:rsid w:val="0081774E"/>
    <w:rsid w:val="008213DD"/>
    <w:rsid w:val="00823214"/>
    <w:rsid w:val="0082386C"/>
    <w:rsid w:val="00825328"/>
    <w:rsid w:val="008278A4"/>
    <w:rsid w:val="008306A6"/>
    <w:rsid w:val="00831E78"/>
    <w:rsid w:val="00832005"/>
    <w:rsid w:val="00832806"/>
    <w:rsid w:val="00834CAB"/>
    <w:rsid w:val="008352BB"/>
    <w:rsid w:val="0083652E"/>
    <w:rsid w:val="00836D12"/>
    <w:rsid w:val="008372CE"/>
    <w:rsid w:val="00837414"/>
    <w:rsid w:val="0083797E"/>
    <w:rsid w:val="008408BE"/>
    <w:rsid w:val="00841205"/>
    <w:rsid w:val="008419D9"/>
    <w:rsid w:val="00841C0D"/>
    <w:rsid w:val="0084327B"/>
    <w:rsid w:val="008462D6"/>
    <w:rsid w:val="00846B13"/>
    <w:rsid w:val="008502FA"/>
    <w:rsid w:val="00851A7D"/>
    <w:rsid w:val="00852A16"/>
    <w:rsid w:val="00852E90"/>
    <w:rsid w:val="00854EA0"/>
    <w:rsid w:val="0085585C"/>
    <w:rsid w:val="008576E0"/>
    <w:rsid w:val="00862E5A"/>
    <w:rsid w:val="00863AC9"/>
    <w:rsid w:val="00863B60"/>
    <w:rsid w:val="00865285"/>
    <w:rsid w:val="0086577B"/>
    <w:rsid w:val="008673A3"/>
    <w:rsid w:val="008705AF"/>
    <w:rsid w:val="00871E07"/>
    <w:rsid w:val="0087297F"/>
    <w:rsid w:val="00874A43"/>
    <w:rsid w:val="00877A5F"/>
    <w:rsid w:val="008807B2"/>
    <w:rsid w:val="008807F8"/>
    <w:rsid w:val="00882781"/>
    <w:rsid w:val="008839B0"/>
    <w:rsid w:val="00886904"/>
    <w:rsid w:val="00886E36"/>
    <w:rsid w:val="0089154D"/>
    <w:rsid w:val="008915E6"/>
    <w:rsid w:val="00891BA4"/>
    <w:rsid w:val="008922C5"/>
    <w:rsid w:val="008A04A1"/>
    <w:rsid w:val="008A31E9"/>
    <w:rsid w:val="008A7EDE"/>
    <w:rsid w:val="008B1457"/>
    <w:rsid w:val="008B25A9"/>
    <w:rsid w:val="008B28A7"/>
    <w:rsid w:val="008B31CF"/>
    <w:rsid w:val="008B5320"/>
    <w:rsid w:val="008B57CD"/>
    <w:rsid w:val="008B62AD"/>
    <w:rsid w:val="008B72D4"/>
    <w:rsid w:val="008C223B"/>
    <w:rsid w:val="008C69AC"/>
    <w:rsid w:val="008C79D2"/>
    <w:rsid w:val="008D059F"/>
    <w:rsid w:val="008D19FF"/>
    <w:rsid w:val="008D6C50"/>
    <w:rsid w:val="008E562C"/>
    <w:rsid w:val="008E64FA"/>
    <w:rsid w:val="008F06CA"/>
    <w:rsid w:val="008F086F"/>
    <w:rsid w:val="008F18F6"/>
    <w:rsid w:val="008F3ABE"/>
    <w:rsid w:val="008F43B1"/>
    <w:rsid w:val="008F4E09"/>
    <w:rsid w:val="008F574F"/>
    <w:rsid w:val="008F6A12"/>
    <w:rsid w:val="00901CB4"/>
    <w:rsid w:val="00901DBF"/>
    <w:rsid w:val="00901E8C"/>
    <w:rsid w:val="009025E6"/>
    <w:rsid w:val="00903E02"/>
    <w:rsid w:val="00905392"/>
    <w:rsid w:val="0090595C"/>
    <w:rsid w:val="00906A6D"/>
    <w:rsid w:val="00911A5B"/>
    <w:rsid w:val="009121C2"/>
    <w:rsid w:val="00913AA5"/>
    <w:rsid w:val="00913B5B"/>
    <w:rsid w:val="00913BD0"/>
    <w:rsid w:val="00913FD8"/>
    <w:rsid w:val="0091644E"/>
    <w:rsid w:val="00916C95"/>
    <w:rsid w:val="00916D1A"/>
    <w:rsid w:val="00916D52"/>
    <w:rsid w:val="00917807"/>
    <w:rsid w:val="0092266F"/>
    <w:rsid w:val="00923147"/>
    <w:rsid w:val="009252E8"/>
    <w:rsid w:val="00926F08"/>
    <w:rsid w:val="00930FB0"/>
    <w:rsid w:val="0093182C"/>
    <w:rsid w:val="009331B5"/>
    <w:rsid w:val="00934BDF"/>
    <w:rsid w:val="00936826"/>
    <w:rsid w:val="00937094"/>
    <w:rsid w:val="0094128A"/>
    <w:rsid w:val="0094247B"/>
    <w:rsid w:val="00943D4E"/>
    <w:rsid w:val="00946471"/>
    <w:rsid w:val="0094682B"/>
    <w:rsid w:val="0095068E"/>
    <w:rsid w:val="0095166E"/>
    <w:rsid w:val="00952592"/>
    <w:rsid w:val="00953765"/>
    <w:rsid w:val="00953882"/>
    <w:rsid w:val="00953A0B"/>
    <w:rsid w:val="00953EA4"/>
    <w:rsid w:val="0095400A"/>
    <w:rsid w:val="00955720"/>
    <w:rsid w:val="00956556"/>
    <w:rsid w:val="00962AF5"/>
    <w:rsid w:val="009641F5"/>
    <w:rsid w:val="00971D02"/>
    <w:rsid w:val="0097248C"/>
    <w:rsid w:val="00973120"/>
    <w:rsid w:val="00976FF6"/>
    <w:rsid w:val="00980602"/>
    <w:rsid w:val="00980C75"/>
    <w:rsid w:val="00981186"/>
    <w:rsid w:val="0098161C"/>
    <w:rsid w:val="0098357E"/>
    <w:rsid w:val="0098520D"/>
    <w:rsid w:val="009861ED"/>
    <w:rsid w:val="009869A2"/>
    <w:rsid w:val="00987A6C"/>
    <w:rsid w:val="0099036B"/>
    <w:rsid w:val="009916C4"/>
    <w:rsid w:val="0099277D"/>
    <w:rsid w:val="00995A8F"/>
    <w:rsid w:val="009A0BDA"/>
    <w:rsid w:val="009A0F42"/>
    <w:rsid w:val="009A16EC"/>
    <w:rsid w:val="009A40B0"/>
    <w:rsid w:val="009A40B5"/>
    <w:rsid w:val="009B32EC"/>
    <w:rsid w:val="009B3374"/>
    <w:rsid w:val="009B3640"/>
    <w:rsid w:val="009B3E93"/>
    <w:rsid w:val="009B5EBB"/>
    <w:rsid w:val="009C09F6"/>
    <w:rsid w:val="009C113C"/>
    <w:rsid w:val="009C2DC9"/>
    <w:rsid w:val="009C60EC"/>
    <w:rsid w:val="009C6C00"/>
    <w:rsid w:val="009C7442"/>
    <w:rsid w:val="009D11F9"/>
    <w:rsid w:val="009D24B2"/>
    <w:rsid w:val="009D2FAF"/>
    <w:rsid w:val="009D34AE"/>
    <w:rsid w:val="009D6D69"/>
    <w:rsid w:val="009D7822"/>
    <w:rsid w:val="009D7F27"/>
    <w:rsid w:val="009E088B"/>
    <w:rsid w:val="009E183D"/>
    <w:rsid w:val="009E284A"/>
    <w:rsid w:val="009E3A9F"/>
    <w:rsid w:val="009E3DB6"/>
    <w:rsid w:val="009E3DD2"/>
    <w:rsid w:val="009E4DFD"/>
    <w:rsid w:val="009E54C9"/>
    <w:rsid w:val="009E7155"/>
    <w:rsid w:val="009E77F3"/>
    <w:rsid w:val="009F313F"/>
    <w:rsid w:val="009F3497"/>
    <w:rsid w:val="009F53CD"/>
    <w:rsid w:val="00A00C68"/>
    <w:rsid w:val="00A00F87"/>
    <w:rsid w:val="00A03E1D"/>
    <w:rsid w:val="00A04154"/>
    <w:rsid w:val="00A103AE"/>
    <w:rsid w:val="00A11327"/>
    <w:rsid w:val="00A11640"/>
    <w:rsid w:val="00A138CF"/>
    <w:rsid w:val="00A13FDB"/>
    <w:rsid w:val="00A1511B"/>
    <w:rsid w:val="00A15E6E"/>
    <w:rsid w:val="00A21C77"/>
    <w:rsid w:val="00A226AD"/>
    <w:rsid w:val="00A227EB"/>
    <w:rsid w:val="00A24E31"/>
    <w:rsid w:val="00A274C3"/>
    <w:rsid w:val="00A31093"/>
    <w:rsid w:val="00A31169"/>
    <w:rsid w:val="00A33386"/>
    <w:rsid w:val="00A35F8A"/>
    <w:rsid w:val="00A365A0"/>
    <w:rsid w:val="00A42F39"/>
    <w:rsid w:val="00A44976"/>
    <w:rsid w:val="00A45784"/>
    <w:rsid w:val="00A458FB"/>
    <w:rsid w:val="00A50C6B"/>
    <w:rsid w:val="00A51A9B"/>
    <w:rsid w:val="00A522BD"/>
    <w:rsid w:val="00A526F9"/>
    <w:rsid w:val="00A5455F"/>
    <w:rsid w:val="00A5457D"/>
    <w:rsid w:val="00A55AA2"/>
    <w:rsid w:val="00A564EB"/>
    <w:rsid w:val="00A56C95"/>
    <w:rsid w:val="00A57470"/>
    <w:rsid w:val="00A6134A"/>
    <w:rsid w:val="00A61A20"/>
    <w:rsid w:val="00A622C4"/>
    <w:rsid w:val="00A6242D"/>
    <w:rsid w:val="00A63FA2"/>
    <w:rsid w:val="00A642D2"/>
    <w:rsid w:val="00A6449E"/>
    <w:rsid w:val="00A644CC"/>
    <w:rsid w:val="00A64B6D"/>
    <w:rsid w:val="00A703AC"/>
    <w:rsid w:val="00A70EC5"/>
    <w:rsid w:val="00A71D07"/>
    <w:rsid w:val="00A71FA1"/>
    <w:rsid w:val="00A72418"/>
    <w:rsid w:val="00A73AD5"/>
    <w:rsid w:val="00A7497B"/>
    <w:rsid w:val="00A757CF"/>
    <w:rsid w:val="00A75CDD"/>
    <w:rsid w:val="00A833BF"/>
    <w:rsid w:val="00A870F0"/>
    <w:rsid w:val="00A8768E"/>
    <w:rsid w:val="00A93A87"/>
    <w:rsid w:val="00A9447D"/>
    <w:rsid w:val="00A95988"/>
    <w:rsid w:val="00A95A14"/>
    <w:rsid w:val="00A979B3"/>
    <w:rsid w:val="00AA0D55"/>
    <w:rsid w:val="00AA1072"/>
    <w:rsid w:val="00AA1DD7"/>
    <w:rsid w:val="00AA1FCC"/>
    <w:rsid w:val="00AA4002"/>
    <w:rsid w:val="00AA645D"/>
    <w:rsid w:val="00AA7C5C"/>
    <w:rsid w:val="00AB0888"/>
    <w:rsid w:val="00AB1398"/>
    <w:rsid w:val="00AB1DA0"/>
    <w:rsid w:val="00AB2B00"/>
    <w:rsid w:val="00AB5522"/>
    <w:rsid w:val="00AB7274"/>
    <w:rsid w:val="00AB7865"/>
    <w:rsid w:val="00AC1856"/>
    <w:rsid w:val="00AC2030"/>
    <w:rsid w:val="00AC295B"/>
    <w:rsid w:val="00AC3003"/>
    <w:rsid w:val="00AC3A11"/>
    <w:rsid w:val="00AC3A35"/>
    <w:rsid w:val="00AC41F2"/>
    <w:rsid w:val="00AC469F"/>
    <w:rsid w:val="00AC5224"/>
    <w:rsid w:val="00AC6232"/>
    <w:rsid w:val="00AC690B"/>
    <w:rsid w:val="00AD01E8"/>
    <w:rsid w:val="00AD0686"/>
    <w:rsid w:val="00AD0E2E"/>
    <w:rsid w:val="00AD1450"/>
    <w:rsid w:val="00AD320E"/>
    <w:rsid w:val="00AD4C2D"/>
    <w:rsid w:val="00AE0161"/>
    <w:rsid w:val="00AE070B"/>
    <w:rsid w:val="00AE13EF"/>
    <w:rsid w:val="00AE2135"/>
    <w:rsid w:val="00AE491E"/>
    <w:rsid w:val="00AE5800"/>
    <w:rsid w:val="00AE6030"/>
    <w:rsid w:val="00AE63E3"/>
    <w:rsid w:val="00AE64CE"/>
    <w:rsid w:val="00AE6501"/>
    <w:rsid w:val="00AF233F"/>
    <w:rsid w:val="00AF2377"/>
    <w:rsid w:val="00AF2AA4"/>
    <w:rsid w:val="00AF4975"/>
    <w:rsid w:val="00AF4B2A"/>
    <w:rsid w:val="00AF4CA6"/>
    <w:rsid w:val="00AF58B6"/>
    <w:rsid w:val="00AF7AE9"/>
    <w:rsid w:val="00B0316F"/>
    <w:rsid w:val="00B04304"/>
    <w:rsid w:val="00B04E92"/>
    <w:rsid w:val="00B05B05"/>
    <w:rsid w:val="00B05DDD"/>
    <w:rsid w:val="00B065BA"/>
    <w:rsid w:val="00B06CC2"/>
    <w:rsid w:val="00B102C5"/>
    <w:rsid w:val="00B1155D"/>
    <w:rsid w:val="00B11716"/>
    <w:rsid w:val="00B11C25"/>
    <w:rsid w:val="00B126CC"/>
    <w:rsid w:val="00B136D0"/>
    <w:rsid w:val="00B148EC"/>
    <w:rsid w:val="00B1619A"/>
    <w:rsid w:val="00B17E46"/>
    <w:rsid w:val="00B21154"/>
    <w:rsid w:val="00B21F91"/>
    <w:rsid w:val="00B23D0D"/>
    <w:rsid w:val="00B242D9"/>
    <w:rsid w:val="00B24FAF"/>
    <w:rsid w:val="00B2584B"/>
    <w:rsid w:val="00B30372"/>
    <w:rsid w:val="00B3064F"/>
    <w:rsid w:val="00B317B2"/>
    <w:rsid w:val="00B34C1E"/>
    <w:rsid w:val="00B367B4"/>
    <w:rsid w:val="00B41D0C"/>
    <w:rsid w:val="00B42DFC"/>
    <w:rsid w:val="00B44AD9"/>
    <w:rsid w:val="00B455B7"/>
    <w:rsid w:val="00B461E4"/>
    <w:rsid w:val="00B4746A"/>
    <w:rsid w:val="00B50F32"/>
    <w:rsid w:val="00B518F8"/>
    <w:rsid w:val="00B51CC6"/>
    <w:rsid w:val="00B5229E"/>
    <w:rsid w:val="00B526F5"/>
    <w:rsid w:val="00B53A4D"/>
    <w:rsid w:val="00B53F60"/>
    <w:rsid w:val="00B56102"/>
    <w:rsid w:val="00B5697B"/>
    <w:rsid w:val="00B56F06"/>
    <w:rsid w:val="00B5711E"/>
    <w:rsid w:val="00B60EC0"/>
    <w:rsid w:val="00B6160A"/>
    <w:rsid w:val="00B62D00"/>
    <w:rsid w:val="00B6655F"/>
    <w:rsid w:val="00B71562"/>
    <w:rsid w:val="00B721E2"/>
    <w:rsid w:val="00B7299A"/>
    <w:rsid w:val="00B72D9A"/>
    <w:rsid w:val="00B7370F"/>
    <w:rsid w:val="00B73899"/>
    <w:rsid w:val="00B73A78"/>
    <w:rsid w:val="00B7514F"/>
    <w:rsid w:val="00B8332B"/>
    <w:rsid w:val="00B83F3E"/>
    <w:rsid w:val="00B878CE"/>
    <w:rsid w:val="00B93304"/>
    <w:rsid w:val="00B943B9"/>
    <w:rsid w:val="00B95444"/>
    <w:rsid w:val="00B96665"/>
    <w:rsid w:val="00B967F0"/>
    <w:rsid w:val="00BA1299"/>
    <w:rsid w:val="00BA12F4"/>
    <w:rsid w:val="00BA239A"/>
    <w:rsid w:val="00BA2693"/>
    <w:rsid w:val="00BA366F"/>
    <w:rsid w:val="00BA3D3F"/>
    <w:rsid w:val="00BA4B2C"/>
    <w:rsid w:val="00BB0095"/>
    <w:rsid w:val="00BB0215"/>
    <w:rsid w:val="00BB1890"/>
    <w:rsid w:val="00BB407C"/>
    <w:rsid w:val="00BB5228"/>
    <w:rsid w:val="00BB54AB"/>
    <w:rsid w:val="00BB5A7F"/>
    <w:rsid w:val="00BB64F4"/>
    <w:rsid w:val="00BB74DD"/>
    <w:rsid w:val="00BC0E7E"/>
    <w:rsid w:val="00BC172E"/>
    <w:rsid w:val="00BC1AA0"/>
    <w:rsid w:val="00BC232E"/>
    <w:rsid w:val="00BC3804"/>
    <w:rsid w:val="00BC5655"/>
    <w:rsid w:val="00BC7FC1"/>
    <w:rsid w:val="00BD0D55"/>
    <w:rsid w:val="00BD1942"/>
    <w:rsid w:val="00BD2157"/>
    <w:rsid w:val="00BD3481"/>
    <w:rsid w:val="00BD5929"/>
    <w:rsid w:val="00BD5FB7"/>
    <w:rsid w:val="00BD6195"/>
    <w:rsid w:val="00BD6C83"/>
    <w:rsid w:val="00BE01E6"/>
    <w:rsid w:val="00BE03E6"/>
    <w:rsid w:val="00BE047F"/>
    <w:rsid w:val="00BE2FFD"/>
    <w:rsid w:val="00BF0095"/>
    <w:rsid w:val="00BF0238"/>
    <w:rsid w:val="00BF084C"/>
    <w:rsid w:val="00BF0DB8"/>
    <w:rsid w:val="00BF43B1"/>
    <w:rsid w:val="00BF5805"/>
    <w:rsid w:val="00BF671B"/>
    <w:rsid w:val="00BF74DD"/>
    <w:rsid w:val="00BF7599"/>
    <w:rsid w:val="00C00C6E"/>
    <w:rsid w:val="00C01BB9"/>
    <w:rsid w:val="00C06127"/>
    <w:rsid w:val="00C06EE9"/>
    <w:rsid w:val="00C076D5"/>
    <w:rsid w:val="00C07D0D"/>
    <w:rsid w:val="00C134E2"/>
    <w:rsid w:val="00C142E7"/>
    <w:rsid w:val="00C15D91"/>
    <w:rsid w:val="00C1770B"/>
    <w:rsid w:val="00C17BDC"/>
    <w:rsid w:val="00C17F18"/>
    <w:rsid w:val="00C20EA3"/>
    <w:rsid w:val="00C23B3D"/>
    <w:rsid w:val="00C23BD5"/>
    <w:rsid w:val="00C253FC"/>
    <w:rsid w:val="00C27394"/>
    <w:rsid w:val="00C27A0C"/>
    <w:rsid w:val="00C3338A"/>
    <w:rsid w:val="00C4124D"/>
    <w:rsid w:val="00C453A6"/>
    <w:rsid w:val="00C45CA0"/>
    <w:rsid w:val="00C45FEA"/>
    <w:rsid w:val="00C50DAF"/>
    <w:rsid w:val="00C5225E"/>
    <w:rsid w:val="00C54F93"/>
    <w:rsid w:val="00C55DE3"/>
    <w:rsid w:val="00C57A76"/>
    <w:rsid w:val="00C61365"/>
    <w:rsid w:val="00C61418"/>
    <w:rsid w:val="00C62AB5"/>
    <w:rsid w:val="00C62DF0"/>
    <w:rsid w:val="00C62E16"/>
    <w:rsid w:val="00C639A0"/>
    <w:rsid w:val="00C63D96"/>
    <w:rsid w:val="00C6495D"/>
    <w:rsid w:val="00C64EC3"/>
    <w:rsid w:val="00C654AD"/>
    <w:rsid w:val="00C65E35"/>
    <w:rsid w:val="00C71744"/>
    <w:rsid w:val="00C71B2B"/>
    <w:rsid w:val="00C73FA6"/>
    <w:rsid w:val="00C74269"/>
    <w:rsid w:val="00C74373"/>
    <w:rsid w:val="00C75A92"/>
    <w:rsid w:val="00C75CE4"/>
    <w:rsid w:val="00C76CAB"/>
    <w:rsid w:val="00C76E43"/>
    <w:rsid w:val="00C77E75"/>
    <w:rsid w:val="00C810F2"/>
    <w:rsid w:val="00C86E92"/>
    <w:rsid w:val="00C87496"/>
    <w:rsid w:val="00C91503"/>
    <w:rsid w:val="00C91AC7"/>
    <w:rsid w:val="00C92699"/>
    <w:rsid w:val="00C936EB"/>
    <w:rsid w:val="00C9532B"/>
    <w:rsid w:val="00C96A9A"/>
    <w:rsid w:val="00C9786C"/>
    <w:rsid w:val="00CA064A"/>
    <w:rsid w:val="00CA3783"/>
    <w:rsid w:val="00CA382B"/>
    <w:rsid w:val="00CA387B"/>
    <w:rsid w:val="00CA3CBE"/>
    <w:rsid w:val="00CA3ED2"/>
    <w:rsid w:val="00CA5109"/>
    <w:rsid w:val="00CA6873"/>
    <w:rsid w:val="00CA7E90"/>
    <w:rsid w:val="00CB1F47"/>
    <w:rsid w:val="00CB244A"/>
    <w:rsid w:val="00CB25E4"/>
    <w:rsid w:val="00CB2771"/>
    <w:rsid w:val="00CB3C39"/>
    <w:rsid w:val="00CB5952"/>
    <w:rsid w:val="00CB6436"/>
    <w:rsid w:val="00CC0D61"/>
    <w:rsid w:val="00CC7D03"/>
    <w:rsid w:val="00CD187B"/>
    <w:rsid w:val="00CD18FD"/>
    <w:rsid w:val="00CD1CDD"/>
    <w:rsid w:val="00CD28D1"/>
    <w:rsid w:val="00CD3432"/>
    <w:rsid w:val="00CD3F61"/>
    <w:rsid w:val="00CD684D"/>
    <w:rsid w:val="00CD6FC6"/>
    <w:rsid w:val="00CD74BB"/>
    <w:rsid w:val="00CE0841"/>
    <w:rsid w:val="00CE13CD"/>
    <w:rsid w:val="00CE1628"/>
    <w:rsid w:val="00CE4E11"/>
    <w:rsid w:val="00CE5C55"/>
    <w:rsid w:val="00CF18B7"/>
    <w:rsid w:val="00CF26A7"/>
    <w:rsid w:val="00CF282A"/>
    <w:rsid w:val="00CF28E8"/>
    <w:rsid w:val="00CF2EB3"/>
    <w:rsid w:val="00CF306B"/>
    <w:rsid w:val="00CF4102"/>
    <w:rsid w:val="00CF4266"/>
    <w:rsid w:val="00CF4C3D"/>
    <w:rsid w:val="00CF50FD"/>
    <w:rsid w:val="00CF52FD"/>
    <w:rsid w:val="00CF59A1"/>
    <w:rsid w:val="00CF5E67"/>
    <w:rsid w:val="00CF5E84"/>
    <w:rsid w:val="00CF7C51"/>
    <w:rsid w:val="00D06D1D"/>
    <w:rsid w:val="00D071DC"/>
    <w:rsid w:val="00D109EA"/>
    <w:rsid w:val="00D12496"/>
    <w:rsid w:val="00D13BE3"/>
    <w:rsid w:val="00D17936"/>
    <w:rsid w:val="00D17975"/>
    <w:rsid w:val="00D17F67"/>
    <w:rsid w:val="00D20900"/>
    <w:rsid w:val="00D217A5"/>
    <w:rsid w:val="00D22AE6"/>
    <w:rsid w:val="00D2356B"/>
    <w:rsid w:val="00D262CB"/>
    <w:rsid w:val="00D279EE"/>
    <w:rsid w:val="00D30659"/>
    <w:rsid w:val="00D34941"/>
    <w:rsid w:val="00D34F11"/>
    <w:rsid w:val="00D35328"/>
    <w:rsid w:val="00D3664D"/>
    <w:rsid w:val="00D371B1"/>
    <w:rsid w:val="00D41186"/>
    <w:rsid w:val="00D4328C"/>
    <w:rsid w:val="00D4349C"/>
    <w:rsid w:val="00D43A27"/>
    <w:rsid w:val="00D43E20"/>
    <w:rsid w:val="00D51652"/>
    <w:rsid w:val="00D51C58"/>
    <w:rsid w:val="00D51D1D"/>
    <w:rsid w:val="00D52BFC"/>
    <w:rsid w:val="00D5304B"/>
    <w:rsid w:val="00D5407F"/>
    <w:rsid w:val="00D55168"/>
    <w:rsid w:val="00D552FB"/>
    <w:rsid w:val="00D607A4"/>
    <w:rsid w:val="00D63E19"/>
    <w:rsid w:val="00D65434"/>
    <w:rsid w:val="00D70FA4"/>
    <w:rsid w:val="00D72C73"/>
    <w:rsid w:val="00D7352B"/>
    <w:rsid w:val="00D75431"/>
    <w:rsid w:val="00D81883"/>
    <w:rsid w:val="00D82744"/>
    <w:rsid w:val="00D83898"/>
    <w:rsid w:val="00D848E4"/>
    <w:rsid w:val="00D868A4"/>
    <w:rsid w:val="00D872CD"/>
    <w:rsid w:val="00D90C17"/>
    <w:rsid w:val="00D90F3B"/>
    <w:rsid w:val="00D91B78"/>
    <w:rsid w:val="00D93508"/>
    <w:rsid w:val="00D9404B"/>
    <w:rsid w:val="00D9469E"/>
    <w:rsid w:val="00D950E0"/>
    <w:rsid w:val="00DA0630"/>
    <w:rsid w:val="00DA1006"/>
    <w:rsid w:val="00DA117A"/>
    <w:rsid w:val="00DA3141"/>
    <w:rsid w:val="00DA4F68"/>
    <w:rsid w:val="00DA553F"/>
    <w:rsid w:val="00DA5F02"/>
    <w:rsid w:val="00DB2B5C"/>
    <w:rsid w:val="00DB3A3C"/>
    <w:rsid w:val="00DB3E47"/>
    <w:rsid w:val="00DB4030"/>
    <w:rsid w:val="00DB5AD5"/>
    <w:rsid w:val="00DB5D76"/>
    <w:rsid w:val="00DB6DAB"/>
    <w:rsid w:val="00DB76FF"/>
    <w:rsid w:val="00DC052D"/>
    <w:rsid w:val="00DC16E4"/>
    <w:rsid w:val="00DC22F3"/>
    <w:rsid w:val="00DC2330"/>
    <w:rsid w:val="00DC287F"/>
    <w:rsid w:val="00DC3B98"/>
    <w:rsid w:val="00DC5E7D"/>
    <w:rsid w:val="00DC75A8"/>
    <w:rsid w:val="00DC7A37"/>
    <w:rsid w:val="00DC7A74"/>
    <w:rsid w:val="00DC7B8D"/>
    <w:rsid w:val="00DD00C2"/>
    <w:rsid w:val="00DD20D5"/>
    <w:rsid w:val="00DD2DE1"/>
    <w:rsid w:val="00DD3421"/>
    <w:rsid w:val="00DD3DCD"/>
    <w:rsid w:val="00DD40B5"/>
    <w:rsid w:val="00DD4712"/>
    <w:rsid w:val="00DD4E5D"/>
    <w:rsid w:val="00DE0286"/>
    <w:rsid w:val="00DE10B7"/>
    <w:rsid w:val="00DE68EA"/>
    <w:rsid w:val="00DE754C"/>
    <w:rsid w:val="00DF28FA"/>
    <w:rsid w:val="00DF2B11"/>
    <w:rsid w:val="00DF60AF"/>
    <w:rsid w:val="00DF6C8E"/>
    <w:rsid w:val="00DF732F"/>
    <w:rsid w:val="00DF78C2"/>
    <w:rsid w:val="00E017FC"/>
    <w:rsid w:val="00E02B5E"/>
    <w:rsid w:val="00E053CA"/>
    <w:rsid w:val="00E05739"/>
    <w:rsid w:val="00E0589F"/>
    <w:rsid w:val="00E07625"/>
    <w:rsid w:val="00E07827"/>
    <w:rsid w:val="00E110D3"/>
    <w:rsid w:val="00E1114C"/>
    <w:rsid w:val="00E11D6D"/>
    <w:rsid w:val="00E16A8B"/>
    <w:rsid w:val="00E20C71"/>
    <w:rsid w:val="00E215C0"/>
    <w:rsid w:val="00E219D7"/>
    <w:rsid w:val="00E26F20"/>
    <w:rsid w:val="00E31A23"/>
    <w:rsid w:val="00E31DD6"/>
    <w:rsid w:val="00E32BFC"/>
    <w:rsid w:val="00E32CA2"/>
    <w:rsid w:val="00E33117"/>
    <w:rsid w:val="00E3398B"/>
    <w:rsid w:val="00E33B3D"/>
    <w:rsid w:val="00E36264"/>
    <w:rsid w:val="00E37536"/>
    <w:rsid w:val="00E40517"/>
    <w:rsid w:val="00E4068E"/>
    <w:rsid w:val="00E41883"/>
    <w:rsid w:val="00E4209D"/>
    <w:rsid w:val="00E42337"/>
    <w:rsid w:val="00E440CC"/>
    <w:rsid w:val="00E4460F"/>
    <w:rsid w:val="00E44F16"/>
    <w:rsid w:val="00E4512F"/>
    <w:rsid w:val="00E45C59"/>
    <w:rsid w:val="00E462DF"/>
    <w:rsid w:val="00E46C54"/>
    <w:rsid w:val="00E47F12"/>
    <w:rsid w:val="00E507A3"/>
    <w:rsid w:val="00E513FD"/>
    <w:rsid w:val="00E51662"/>
    <w:rsid w:val="00E516DE"/>
    <w:rsid w:val="00E51E17"/>
    <w:rsid w:val="00E53F5D"/>
    <w:rsid w:val="00E5453C"/>
    <w:rsid w:val="00E54D4F"/>
    <w:rsid w:val="00E57312"/>
    <w:rsid w:val="00E57A30"/>
    <w:rsid w:val="00E60F0F"/>
    <w:rsid w:val="00E61852"/>
    <w:rsid w:val="00E62302"/>
    <w:rsid w:val="00E67439"/>
    <w:rsid w:val="00E70EEA"/>
    <w:rsid w:val="00E71C7D"/>
    <w:rsid w:val="00E72147"/>
    <w:rsid w:val="00E73994"/>
    <w:rsid w:val="00E7507E"/>
    <w:rsid w:val="00E75412"/>
    <w:rsid w:val="00E769DE"/>
    <w:rsid w:val="00E7736B"/>
    <w:rsid w:val="00E773F1"/>
    <w:rsid w:val="00E80CDF"/>
    <w:rsid w:val="00E81A0A"/>
    <w:rsid w:val="00E81E45"/>
    <w:rsid w:val="00E81F39"/>
    <w:rsid w:val="00E84738"/>
    <w:rsid w:val="00E879C9"/>
    <w:rsid w:val="00E9027A"/>
    <w:rsid w:val="00E90FCB"/>
    <w:rsid w:val="00E9218C"/>
    <w:rsid w:val="00E922A6"/>
    <w:rsid w:val="00E92607"/>
    <w:rsid w:val="00E92E3D"/>
    <w:rsid w:val="00EA059B"/>
    <w:rsid w:val="00EA164A"/>
    <w:rsid w:val="00EA192B"/>
    <w:rsid w:val="00EA2255"/>
    <w:rsid w:val="00EA58AB"/>
    <w:rsid w:val="00EA71DC"/>
    <w:rsid w:val="00EB156E"/>
    <w:rsid w:val="00EB3200"/>
    <w:rsid w:val="00EB3C60"/>
    <w:rsid w:val="00EB3EC8"/>
    <w:rsid w:val="00EB49A6"/>
    <w:rsid w:val="00EB4CD0"/>
    <w:rsid w:val="00EB6C0D"/>
    <w:rsid w:val="00EB7017"/>
    <w:rsid w:val="00EC0F36"/>
    <w:rsid w:val="00EC31C7"/>
    <w:rsid w:val="00EC36A0"/>
    <w:rsid w:val="00EC3D4A"/>
    <w:rsid w:val="00ED1575"/>
    <w:rsid w:val="00ED1903"/>
    <w:rsid w:val="00ED2A18"/>
    <w:rsid w:val="00ED4B1E"/>
    <w:rsid w:val="00ED74A2"/>
    <w:rsid w:val="00EE0A65"/>
    <w:rsid w:val="00EE10A5"/>
    <w:rsid w:val="00EE42F5"/>
    <w:rsid w:val="00EE50CE"/>
    <w:rsid w:val="00EE5567"/>
    <w:rsid w:val="00EE57C3"/>
    <w:rsid w:val="00EE5970"/>
    <w:rsid w:val="00EE5E9F"/>
    <w:rsid w:val="00EE6879"/>
    <w:rsid w:val="00EF18DA"/>
    <w:rsid w:val="00EF1DFB"/>
    <w:rsid w:val="00EF23D9"/>
    <w:rsid w:val="00EF2B35"/>
    <w:rsid w:val="00EF37DB"/>
    <w:rsid w:val="00EF3BE1"/>
    <w:rsid w:val="00EF5337"/>
    <w:rsid w:val="00F00191"/>
    <w:rsid w:val="00F0045D"/>
    <w:rsid w:val="00F0412F"/>
    <w:rsid w:val="00F06218"/>
    <w:rsid w:val="00F07B2F"/>
    <w:rsid w:val="00F10D79"/>
    <w:rsid w:val="00F11E66"/>
    <w:rsid w:val="00F1340A"/>
    <w:rsid w:val="00F14638"/>
    <w:rsid w:val="00F15892"/>
    <w:rsid w:val="00F16E0B"/>
    <w:rsid w:val="00F17929"/>
    <w:rsid w:val="00F228FB"/>
    <w:rsid w:val="00F2366C"/>
    <w:rsid w:val="00F2393C"/>
    <w:rsid w:val="00F24B09"/>
    <w:rsid w:val="00F24FBB"/>
    <w:rsid w:val="00F257BD"/>
    <w:rsid w:val="00F25C1F"/>
    <w:rsid w:val="00F25D01"/>
    <w:rsid w:val="00F25DBE"/>
    <w:rsid w:val="00F26ACC"/>
    <w:rsid w:val="00F3057D"/>
    <w:rsid w:val="00F32086"/>
    <w:rsid w:val="00F32CEE"/>
    <w:rsid w:val="00F34514"/>
    <w:rsid w:val="00F3468E"/>
    <w:rsid w:val="00F34E64"/>
    <w:rsid w:val="00F354DF"/>
    <w:rsid w:val="00F355A7"/>
    <w:rsid w:val="00F35E9D"/>
    <w:rsid w:val="00F415C9"/>
    <w:rsid w:val="00F41C67"/>
    <w:rsid w:val="00F46CBB"/>
    <w:rsid w:val="00F471F5"/>
    <w:rsid w:val="00F474EF"/>
    <w:rsid w:val="00F477DD"/>
    <w:rsid w:val="00F47941"/>
    <w:rsid w:val="00F50D3D"/>
    <w:rsid w:val="00F51ECD"/>
    <w:rsid w:val="00F532FC"/>
    <w:rsid w:val="00F53DFE"/>
    <w:rsid w:val="00F548F9"/>
    <w:rsid w:val="00F549EA"/>
    <w:rsid w:val="00F57D5C"/>
    <w:rsid w:val="00F60539"/>
    <w:rsid w:val="00F623C4"/>
    <w:rsid w:val="00F629D4"/>
    <w:rsid w:val="00F63A77"/>
    <w:rsid w:val="00F6402D"/>
    <w:rsid w:val="00F640D2"/>
    <w:rsid w:val="00F65E83"/>
    <w:rsid w:val="00F664E3"/>
    <w:rsid w:val="00F670B7"/>
    <w:rsid w:val="00F67D62"/>
    <w:rsid w:val="00F70331"/>
    <w:rsid w:val="00F708C2"/>
    <w:rsid w:val="00F7211A"/>
    <w:rsid w:val="00F730FE"/>
    <w:rsid w:val="00F741E4"/>
    <w:rsid w:val="00F74722"/>
    <w:rsid w:val="00F77F42"/>
    <w:rsid w:val="00F817D2"/>
    <w:rsid w:val="00F82B22"/>
    <w:rsid w:val="00F8352A"/>
    <w:rsid w:val="00F8354F"/>
    <w:rsid w:val="00F83A5D"/>
    <w:rsid w:val="00F8414F"/>
    <w:rsid w:val="00F847E1"/>
    <w:rsid w:val="00F852A7"/>
    <w:rsid w:val="00F85B11"/>
    <w:rsid w:val="00F85C50"/>
    <w:rsid w:val="00F867B8"/>
    <w:rsid w:val="00F879D1"/>
    <w:rsid w:val="00F957F4"/>
    <w:rsid w:val="00FA0BBB"/>
    <w:rsid w:val="00FA0C14"/>
    <w:rsid w:val="00FA3052"/>
    <w:rsid w:val="00FA3E1D"/>
    <w:rsid w:val="00FA525C"/>
    <w:rsid w:val="00FA6996"/>
    <w:rsid w:val="00FA6D20"/>
    <w:rsid w:val="00FA6F51"/>
    <w:rsid w:val="00FB02E3"/>
    <w:rsid w:val="00FB0D8D"/>
    <w:rsid w:val="00FB2073"/>
    <w:rsid w:val="00FB2808"/>
    <w:rsid w:val="00FB469F"/>
    <w:rsid w:val="00FB64EF"/>
    <w:rsid w:val="00FB795D"/>
    <w:rsid w:val="00FC0A64"/>
    <w:rsid w:val="00FC0DB4"/>
    <w:rsid w:val="00FC1EF6"/>
    <w:rsid w:val="00FC6617"/>
    <w:rsid w:val="00FC7B5B"/>
    <w:rsid w:val="00FC7C8A"/>
    <w:rsid w:val="00FD01D5"/>
    <w:rsid w:val="00FD03E2"/>
    <w:rsid w:val="00FD35C4"/>
    <w:rsid w:val="00FD3EFC"/>
    <w:rsid w:val="00FD5343"/>
    <w:rsid w:val="00FE141A"/>
    <w:rsid w:val="00FE1F0D"/>
    <w:rsid w:val="00FE31ED"/>
    <w:rsid w:val="00FE4F35"/>
    <w:rsid w:val="00FE7958"/>
    <w:rsid w:val="00FF0BE1"/>
    <w:rsid w:val="00FF4355"/>
    <w:rsid w:val="00FF4C55"/>
    <w:rsid w:val="00FF7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21AB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autoRedefine/>
    <w:qFormat/>
    <w:rsid w:val="00301907"/>
    <w:pPr>
      <w:keepNext/>
      <w:keepLines/>
      <w:widowControl/>
      <w:numPr>
        <w:numId w:val="5"/>
      </w:numPr>
      <w:spacing w:before="340" w:after="330"/>
      <w:jc w:val="left"/>
      <w:outlineLvl w:val="0"/>
    </w:pPr>
    <w:rPr>
      <w:rFonts w:ascii="黑体" w:eastAsia="黑体"/>
      <w:b/>
      <w:kern w:val="44"/>
      <w:sz w:val="32"/>
      <w:szCs w:val="44"/>
      <w:lang/>
    </w:rPr>
  </w:style>
  <w:style w:type="paragraph" w:styleId="2">
    <w:name w:val="heading 2"/>
    <w:basedOn w:val="a"/>
    <w:next w:val="a0"/>
    <w:link w:val="2Char"/>
    <w:autoRedefine/>
    <w:qFormat/>
    <w:rsid w:val="00AE070B"/>
    <w:pPr>
      <w:keepNext/>
      <w:keepLines/>
      <w:numPr>
        <w:ilvl w:val="1"/>
        <w:numId w:val="5"/>
      </w:numPr>
      <w:spacing w:before="100" w:beforeAutospacing="1" w:after="100" w:afterAutospacing="1" w:line="360" w:lineRule="auto"/>
      <w:jc w:val="left"/>
      <w:outlineLvl w:val="1"/>
    </w:pPr>
    <w:rPr>
      <w:rFonts w:ascii="黑体" w:eastAsia="黑体" w:hAnsi="Arial"/>
      <w:b/>
      <w:kern w:val="0"/>
      <w:sz w:val="30"/>
      <w:lang/>
    </w:rPr>
  </w:style>
  <w:style w:type="paragraph" w:styleId="3">
    <w:name w:val="heading 3"/>
    <w:basedOn w:val="a"/>
    <w:next w:val="a0"/>
    <w:qFormat/>
    <w:rsid w:val="004721AB"/>
    <w:pPr>
      <w:keepNext/>
      <w:keepLines/>
      <w:numPr>
        <w:ilvl w:val="2"/>
        <w:numId w:val="5"/>
      </w:numPr>
      <w:spacing w:before="260" w:after="260" w:line="416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rsid w:val="004C6111"/>
    <w:pPr>
      <w:keepNext/>
      <w:keepLines/>
      <w:numPr>
        <w:ilvl w:val="3"/>
        <w:numId w:val="5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911A5B"/>
    <w:pPr>
      <w:keepNext/>
      <w:spacing w:line="360" w:lineRule="auto"/>
      <w:ind w:left="1008" w:hanging="1008"/>
      <w:jc w:val="left"/>
      <w:outlineLvl w:val="4"/>
    </w:pPr>
    <w:rPr>
      <w:rFonts w:ascii="Arial" w:eastAsia="黑体" w:hAnsi="Arial"/>
      <w:b/>
      <w:bCs/>
      <w:sz w:val="24"/>
      <w:szCs w:val="24"/>
    </w:rPr>
  </w:style>
  <w:style w:type="paragraph" w:styleId="6">
    <w:name w:val="heading 6"/>
    <w:aliases w:val="h6,Third Subheading,DO NOT USE_h6,Legal Level 1."/>
    <w:basedOn w:val="a"/>
    <w:next w:val="a"/>
    <w:link w:val="6Char"/>
    <w:qFormat/>
    <w:rsid w:val="00911A5B"/>
    <w:pPr>
      <w:keepNext/>
      <w:spacing w:line="360" w:lineRule="auto"/>
      <w:ind w:left="1152" w:firstLineChars="200" w:hanging="1152"/>
      <w:jc w:val="left"/>
      <w:outlineLvl w:val="5"/>
    </w:pPr>
    <w:rPr>
      <w:rFonts w:ascii="Arial" w:hAnsi="Arial"/>
      <w:b/>
      <w:bCs/>
      <w:sz w:val="20"/>
      <w:szCs w:val="24"/>
    </w:rPr>
  </w:style>
  <w:style w:type="paragraph" w:styleId="7">
    <w:name w:val="heading 7"/>
    <w:aliases w:val="Legal Level 1.1.,appendix"/>
    <w:basedOn w:val="a"/>
    <w:next w:val="a"/>
    <w:link w:val="7Char"/>
    <w:qFormat/>
    <w:rsid w:val="00911A5B"/>
    <w:pPr>
      <w:keepNext/>
      <w:keepLines/>
      <w:spacing w:before="240" w:after="64" w:line="320" w:lineRule="auto"/>
      <w:ind w:left="1296" w:firstLineChars="200" w:hanging="1296"/>
      <w:jc w:val="left"/>
      <w:outlineLvl w:val="6"/>
    </w:pPr>
    <w:rPr>
      <w:rFonts w:ascii="Arial" w:hAnsi="Arial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911A5B"/>
    <w:pPr>
      <w:keepNext/>
      <w:keepLines/>
      <w:spacing w:before="240" w:after="64" w:line="320" w:lineRule="auto"/>
      <w:ind w:left="1440" w:firstLineChars="200" w:hanging="1440"/>
      <w:jc w:val="left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aliases w:val="另起,Legal Level 1.1.1.1.,append"/>
    <w:basedOn w:val="a"/>
    <w:next w:val="a"/>
    <w:link w:val="9Char"/>
    <w:qFormat/>
    <w:rsid w:val="00911A5B"/>
    <w:pPr>
      <w:keepNext/>
      <w:keepLines/>
      <w:spacing w:before="240" w:after="64" w:line="320" w:lineRule="auto"/>
      <w:ind w:left="1584" w:firstLineChars="200" w:hanging="1584"/>
      <w:jc w:val="left"/>
      <w:outlineLvl w:val="8"/>
    </w:pPr>
    <w:rPr>
      <w:rFonts w:ascii="Arial" w:eastAsia="黑体" w:hAnsi="Arial"/>
      <w:sz w:val="24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rsid w:val="004721AB"/>
    <w:pPr>
      <w:ind w:firstLine="420"/>
    </w:pPr>
  </w:style>
  <w:style w:type="paragraph" w:customStyle="1" w:styleId="Char">
    <w:name w:val="Char"/>
    <w:basedOn w:val="a"/>
    <w:rsid w:val="004721AB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numbering" w:styleId="111111">
    <w:name w:val="Outline List 2"/>
    <w:basedOn w:val="a3"/>
    <w:rsid w:val="004721AB"/>
    <w:pPr>
      <w:numPr>
        <w:numId w:val="1"/>
      </w:numPr>
    </w:pPr>
  </w:style>
  <w:style w:type="paragraph" w:styleId="a0">
    <w:name w:val="Normal Indent"/>
    <w:basedOn w:val="a"/>
    <w:rsid w:val="004721AB"/>
    <w:pPr>
      <w:ind w:firstLineChars="200" w:firstLine="420"/>
    </w:pPr>
  </w:style>
  <w:style w:type="paragraph" w:styleId="a5">
    <w:name w:val="Date"/>
    <w:basedOn w:val="a"/>
    <w:next w:val="a"/>
    <w:rsid w:val="003F45B0"/>
    <w:pPr>
      <w:ind w:leftChars="2500" w:left="100"/>
    </w:pPr>
  </w:style>
  <w:style w:type="paragraph" w:styleId="a6">
    <w:name w:val="header"/>
    <w:basedOn w:val="a"/>
    <w:link w:val="Char0"/>
    <w:rsid w:val="00A15E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character" w:customStyle="1" w:styleId="Char0">
    <w:name w:val="页眉 Char"/>
    <w:link w:val="a6"/>
    <w:rsid w:val="00A15E6E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A15E6E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character" w:customStyle="1" w:styleId="Char1">
    <w:name w:val="页脚 Char"/>
    <w:link w:val="a7"/>
    <w:uiPriority w:val="99"/>
    <w:rsid w:val="00A15E6E"/>
    <w:rPr>
      <w:kern w:val="2"/>
      <w:sz w:val="18"/>
      <w:szCs w:val="18"/>
    </w:rPr>
  </w:style>
  <w:style w:type="character" w:styleId="a8">
    <w:name w:val="annotation reference"/>
    <w:rsid w:val="00B42DFC"/>
    <w:rPr>
      <w:sz w:val="21"/>
      <w:szCs w:val="21"/>
    </w:rPr>
  </w:style>
  <w:style w:type="paragraph" w:styleId="a9">
    <w:name w:val="annotation text"/>
    <w:basedOn w:val="a"/>
    <w:link w:val="Char2"/>
    <w:rsid w:val="00B42DFC"/>
    <w:pPr>
      <w:jc w:val="left"/>
    </w:pPr>
    <w:rPr>
      <w:lang/>
    </w:rPr>
  </w:style>
  <w:style w:type="character" w:customStyle="1" w:styleId="Char2">
    <w:name w:val="批注文字 Char"/>
    <w:link w:val="a9"/>
    <w:rsid w:val="00B42DFC"/>
    <w:rPr>
      <w:kern w:val="2"/>
      <w:sz w:val="21"/>
    </w:rPr>
  </w:style>
  <w:style w:type="paragraph" w:styleId="aa">
    <w:name w:val="annotation subject"/>
    <w:basedOn w:val="a9"/>
    <w:next w:val="a9"/>
    <w:link w:val="Char3"/>
    <w:rsid w:val="00B42DFC"/>
    <w:rPr>
      <w:b/>
      <w:bCs/>
    </w:rPr>
  </w:style>
  <w:style w:type="character" w:customStyle="1" w:styleId="Char3">
    <w:name w:val="批注主题 Char"/>
    <w:link w:val="aa"/>
    <w:rsid w:val="00B42DFC"/>
    <w:rPr>
      <w:b/>
      <w:bCs/>
      <w:kern w:val="2"/>
      <w:sz w:val="21"/>
    </w:rPr>
  </w:style>
  <w:style w:type="paragraph" w:styleId="ab">
    <w:name w:val="Balloon Text"/>
    <w:basedOn w:val="a"/>
    <w:link w:val="Char4"/>
    <w:rsid w:val="00B42DFC"/>
    <w:rPr>
      <w:sz w:val="18"/>
      <w:szCs w:val="18"/>
      <w:lang/>
    </w:rPr>
  </w:style>
  <w:style w:type="character" w:customStyle="1" w:styleId="Char4">
    <w:name w:val="批注框文本 Char"/>
    <w:link w:val="ab"/>
    <w:rsid w:val="00B42DFC"/>
    <w:rPr>
      <w:kern w:val="2"/>
      <w:sz w:val="18"/>
      <w:szCs w:val="18"/>
    </w:rPr>
  </w:style>
  <w:style w:type="character" w:customStyle="1" w:styleId="1Char">
    <w:name w:val="标题 1 Char"/>
    <w:link w:val="1"/>
    <w:rsid w:val="00301907"/>
    <w:rPr>
      <w:rFonts w:ascii="黑体" w:eastAsia="黑体"/>
      <w:b/>
      <w:kern w:val="44"/>
      <w:sz w:val="32"/>
      <w:szCs w:val="44"/>
      <w:lang/>
    </w:rPr>
  </w:style>
  <w:style w:type="character" w:customStyle="1" w:styleId="2Char">
    <w:name w:val="标题 2 Char"/>
    <w:link w:val="2"/>
    <w:rsid w:val="00AE070B"/>
    <w:rPr>
      <w:rFonts w:ascii="黑体" w:eastAsia="黑体" w:hAnsi="Arial"/>
      <w:b/>
      <w:sz w:val="30"/>
      <w:lang/>
    </w:rPr>
  </w:style>
  <w:style w:type="table" w:styleId="ac">
    <w:name w:val="Table Grid"/>
    <w:basedOn w:val="a2"/>
    <w:uiPriority w:val="59"/>
    <w:rsid w:val="00EE5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link w:val="Char5"/>
    <w:uiPriority w:val="99"/>
    <w:qFormat/>
    <w:rsid w:val="00D552FB"/>
    <w:pPr>
      <w:ind w:firstLineChars="200" w:firstLine="420"/>
    </w:pPr>
    <w:rPr>
      <w:lang/>
    </w:rPr>
  </w:style>
  <w:style w:type="paragraph" w:styleId="20">
    <w:name w:val="List Number 2"/>
    <w:basedOn w:val="a"/>
    <w:rsid w:val="006116C2"/>
    <w:pPr>
      <w:numPr>
        <w:numId w:val="3"/>
      </w:numPr>
      <w:tabs>
        <w:tab w:val="left" w:pos="567"/>
      </w:tabs>
    </w:pPr>
    <w:rPr>
      <w:sz w:val="28"/>
    </w:rPr>
  </w:style>
  <w:style w:type="paragraph" w:styleId="10">
    <w:name w:val="toc 1"/>
    <w:basedOn w:val="a"/>
    <w:next w:val="a"/>
    <w:autoRedefine/>
    <w:uiPriority w:val="39"/>
    <w:rsid w:val="00762B4E"/>
  </w:style>
  <w:style w:type="paragraph" w:styleId="21">
    <w:name w:val="toc 2"/>
    <w:basedOn w:val="a"/>
    <w:next w:val="a"/>
    <w:autoRedefine/>
    <w:uiPriority w:val="39"/>
    <w:rsid w:val="00762B4E"/>
    <w:pPr>
      <w:ind w:leftChars="200" w:left="420"/>
    </w:pPr>
  </w:style>
  <w:style w:type="character" w:styleId="ae">
    <w:name w:val="Hyperlink"/>
    <w:uiPriority w:val="99"/>
    <w:unhideWhenUsed/>
    <w:rsid w:val="00762B4E"/>
    <w:rPr>
      <w:color w:val="0000FF"/>
      <w:u w:val="single"/>
    </w:rPr>
  </w:style>
  <w:style w:type="paragraph" w:customStyle="1" w:styleId="Default">
    <w:name w:val="Default"/>
    <w:rsid w:val="00AE070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Char">
    <w:name w:val="标题 4 Char"/>
    <w:basedOn w:val="a1"/>
    <w:link w:val="4"/>
    <w:rsid w:val="004C6111"/>
    <w:rPr>
      <w:rFonts w:ascii="Cambria" w:hAnsi="Cambria"/>
      <w:b/>
      <w:bCs/>
      <w:kern w:val="2"/>
      <w:sz w:val="28"/>
      <w:szCs w:val="28"/>
    </w:rPr>
  </w:style>
  <w:style w:type="paragraph" w:customStyle="1" w:styleId="af">
    <w:name w:val="并列"/>
    <w:basedOn w:val="a"/>
    <w:autoRedefine/>
    <w:rsid w:val="004C6111"/>
    <w:pPr>
      <w:spacing w:line="360" w:lineRule="auto"/>
      <w:ind w:firstLineChars="200" w:firstLine="200"/>
      <w:jc w:val="left"/>
    </w:pPr>
    <w:rPr>
      <w:szCs w:val="24"/>
    </w:rPr>
  </w:style>
  <w:style w:type="paragraph" w:customStyle="1" w:styleId="11">
    <w:name w:val="第1层正文"/>
    <w:basedOn w:val="a"/>
    <w:autoRedefine/>
    <w:rsid w:val="004C6111"/>
    <w:pPr>
      <w:tabs>
        <w:tab w:val="left" w:pos="105"/>
      </w:tabs>
      <w:spacing w:before="120" w:after="120" w:line="360" w:lineRule="auto"/>
      <w:ind w:firstLineChars="200" w:firstLine="480"/>
      <w:jc w:val="left"/>
    </w:pPr>
    <w:rPr>
      <w:sz w:val="24"/>
      <w:szCs w:val="24"/>
    </w:rPr>
  </w:style>
  <w:style w:type="paragraph" w:customStyle="1" w:styleId="af0">
    <w:name w:val="说明"/>
    <w:basedOn w:val="11"/>
    <w:next w:val="11"/>
    <w:rsid w:val="004C6111"/>
    <w:pPr>
      <w:spacing w:before="0" w:line="240" w:lineRule="auto"/>
      <w:ind w:left="450" w:firstLineChars="0" w:firstLine="0"/>
    </w:pPr>
    <w:rPr>
      <w:i/>
      <w:color w:val="000080"/>
      <w:sz w:val="21"/>
    </w:rPr>
  </w:style>
  <w:style w:type="paragraph" w:styleId="af1">
    <w:name w:val="Document Map"/>
    <w:basedOn w:val="a"/>
    <w:link w:val="Char6"/>
    <w:rsid w:val="00862E5A"/>
    <w:rPr>
      <w:rFonts w:ascii="宋体"/>
      <w:sz w:val="18"/>
      <w:szCs w:val="18"/>
    </w:rPr>
  </w:style>
  <w:style w:type="character" w:customStyle="1" w:styleId="Char6">
    <w:name w:val="文档结构图 Char"/>
    <w:basedOn w:val="a1"/>
    <w:link w:val="af1"/>
    <w:rsid w:val="00862E5A"/>
    <w:rPr>
      <w:rFonts w:ascii="宋体"/>
      <w:kern w:val="2"/>
      <w:sz w:val="18"/>
      <w:szCs w:val="18"/>
    </w:rPr>
  </w:style>
  <w:style w:type="paragraph" w:styleId="af2">
    <w:name w:val="Body Text"/>
    <w:basedOn w:val="a"/>
    <w:link w:val="Char7"/>
    <w:rsid w:val="00AC295B"/>
    <w:pPr>
      <w:spacing w:after="120"/>
    </w:pPr>
  </w:style>
  <w:style w:type="character" w:customStyle="1" w:styleId="Char7">
    <w:name w:val="正文文本 Char"/>
    <w:basedOn w:val="a1"/>
    <w:link w:val="af2"/>
    <w:rsid w:val="00AC295B"/>
    <w:rPr>
      <w:kern w:val="2"/>
      <w:sz w:val="21"/>
    </w:rPr>
  </w:style>
  <w:style w:type="character" w:customStyle="1" w:styleId="5Char">
    <w:name w:val="标题 5 Char"/>
    <w:basedOn w:val="a1"/>
    <w:link w:val="5"/>
    <w:rsid w:val="00911A5B"/>
    <w:rPr>
      <w:rFonts w:ascii="Arial" w:eastAsia="黑体" w:hAnsi="Arial"/>
      <w:b/>
      <w:bCs/>
      <w:kern w:val="2"/>
      <w:sz w:val="24"/>
      <w:szCs w:val="24"/>
    </w:rPr>
  </w:style>
  <w:style w:type="character" w:customStyle="1" w:styleId="6Char">
    <w:name w:val="标题 6 Char"/>
    <w:aliases w:val="h6 Char,Third Subheading Char,DO NOT USE_h6 Char,Legal Level 1. Char"/>
    <w:basedOn w:val="a1"/>
    <w:link w:val="6"/>
    <w:rsid w:val="00911A5B"/>
    <w:rPr>
      <w:rFonts w:ascii="Arial" w:hAnsi="Arial"/>
      <w:b/>
      <w:bCs/>
      <w:kern w:val="2"/>
      <w:szCs w:val="24"/>
    </w:rPr>
  </w:style>
  <w:style w:type="character" w:customStyle="1" w:styleId="7Char">
    <w:name w:val="标题 7 Char"/>
    <w:aliases w:val="Legal Level 1.1. Char,appendix Char"/>
    <w:basedOn w:val="a1"/>
    <w:link w:val="7"/>
    <w:rsid w:val="00911A5B"/>
    <w:rPr>
      <w:rFonts w:ascii="Arial" w:hAnsi="Arial"/>
      <w:b/>
      <w:bCs/>
      <w:kern w:val="2"/>
      <w:sz w:val="24"/>
      <w:szCs w:val="24"/>
    </w:rPr>
  </w:style>
  <w:style w:type="character" w:customStyle="1" w:styleId="8Char">
    <w:name w:val="标题 8 Char"/>
    <w:basedOn w:val="a1"/>
    <w:link w:val="8"/>
    <w:rsid w:val="00911A5B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aliases w:val="另起 Char,Legal Level 1.1.1.1. Char,append Char"/>
    <w:basedOn w:val="a1"/>
    <w:link w:val="9"/>
    <w:rsid w:val="00911A5B"/>
    <w:rPr>
      <w:rFonts w:ascii="Arial" w:eastAsia="黑体" w:hAnsi="Arial"/>
      <w:kern w:val="2"/>
      <w:sz w:val="24"/>
      <w:szCs w:val="21"/>
    </w:rPr>
  </w:style>
  <w:style w:type="paragraph" w:customStyle="1" w:styleId="07401">
    <w:name w:val="样式 样式 左侧:  0.74 厘米 + 左侧:  0 厘米1"/>
    <w:basedOn w:val="a"/>
    <w:rsid w:val="00911A5B"/>
    <w:pPr>
      <w:spacing w:line="360" w:lineRule="auto"/>
      <w:ind w:firstLineChars="200" w:firstLine="200"/>
      <w:jc w:val="left"/>
    </w:pPr>
    <w:rPr>
      <w:rFonts w:ascii="Arial" w:hAnsi="Arial" w:cs="宋体"/>
      <w:sz w:val="24"/>
    </w:rPr>
  </w:style>
  <w:style w:type="paragraph" w:customStyle="1" w:styleId="07402">
    <w:name w:val="样式 样式 样式 左侧:  0.74 厘米 + 左侧:  0 厘米 + 首行缩进:  2 字符"/>
    <w:basedOn w:val="a"/>
    <w:rsid w:val="00911A5B"/>
    <w:pPr>
      <w:spacing w:line="360" w:lineRule="auto"/>
      <w:ind w:firstLineChars="200" w:firstLine="200"/>
      <w:jc w:val="left"/>
    </w:pPr>
    <w:rPr>
      <w:rFonts w:ascii="Arial" w:hAnsi="Arial" w:cs="宋体"/>
      <w:i/>
      <w:sz w:val="24"/>
    </w:rPr>
  </w:style>
  <w:style w:type="character" w:customStyle="1" w:styleId="Char5">
    <w:name w:val="列出段落 Char"/>
    <w:link w:val="ad"/>
    <w:uiPriority w:val="99"/>
    <w:rsid w:val="00F817D2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9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4&#20844;&#21496;&#25991;&#20214;\CMMI&#24320;&#21457;&#31867;&#39033;&#30446;&#27169;&#26495;&#26368;&#26032;&#29256;\08.&#31995;&#32479;&#19978;&#32447;&#36807;&#31243;\&#39033;&#30446;&#21517;&#31216;-&#22521;&#35757;&#25163;&#20876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6BA2F-98C6-4C3D-8B4F-FED9DAC4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项目名称-培训手册.dot</Template>
  <TotalTime>4175</TotalTime>
  <Pages>105</Pages>
  <Words>9910</Words>
  <Characters>56492</Characters>
  <Application>Microsoft Office Word</Application>
  <DocSecurity>0</DocSecurity>
  <Lines>470</Lines>
  <Paragraphs>132</Paragraphs>
  <ScaleCrop>false</ScaleCrop>
  <Company>Microsoft</Company>
  <LinksUpToDate>false</LinksUpToDate>
  <CharactersWithSpaces>66270</CharactersWithSpaces>
  <SharedDoc>false</SharedDoc>
  <HLinks>
    <vt:vector size="90" baseType="variant"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_Toc309290996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_Toc309290995</vt:lpwstr>
      </vt:variant>
      <vt:variant>
        <vt:i4>1835066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_Toc309290994</vt:lpwstr>
      </vt:variant>
      <vt:variant>
        <vt:i4>1835066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_Toc309290992</vt:lpwstr>
      </vt:variant>
      <vt:variant>
        <vt:i4>1835066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_Toc309290991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_Toc309290990</vt:lpwstr>
      </vt:variant>
      <vt:variant>
        <vt:i4>1900602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_Toc309290988</vt:lpwstr>
      </vt:variant>
      <vt:variant>
        <vt:i4>1900602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_Toc309290987</vt:lpwstr>
      </vt:variant>
      <vt:variant>
        <vt:i4>1900602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_Toc309290986</vt:lpwstr>
      </vt:variant>
      <vt:variant>
        <vt:i4>1900602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_Toc309290983</vt:lpwstr>
      </vt:variant>
      <vt:variant>
        <vt:i4>1900602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_Toc309290982</vt:lpwstr>
      </vt:variant>
      <vt:variant>
        <vt:i4>1900602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_Toc309290981</vt:lpwstr>
      </vt:variant>
      <vt:variant>
        <vt:i4>1900602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_Toc309290980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_Toc309290979</vt:lpwstr>
      </vt:variant>
      <vt:variant>
        <vt:i4>1179706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_Toc309290978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管理评审控制程序</dc:title>
  <dc:creator>xiongwei</dc:creator>
  <cp:lastModifiedBy>xiongwei</cp:lastModifiedBy>
  <cp:revision>796</cp:revision>
  <dcterms:created xsi:type="dcterms:W3CDTF">2014-05-26T08:44:00Z</dcterms:created>
  <dcterms:modified xsi:type="dcterms:W3CDTF">2014-07-07T12:52:00Z</dcterms:modified>
</cp:coreProperties>
</file>